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b/>
          <w:sz w:val="56"/>
          <w:szCs w:val="44"/>
        </w:rPr>
        <w:alias w:val="Title"/>
        <w:id w:val="40946120"/>
        <w:placeholder>
          <w:docPart w:val="E270D39F3ACE4FD29C95870D19423167"/>
        </w:placeholder>
        <w:dataBinding w:prefixMappings="xmlns:ns0='http://purl.org/dc/elements/1.1/' xmlns:ns1='http://schemas.openxmlformats.org/package/2006/metadata/core-properties' " w:xpath="/ns1:coreProperties[1]/ns0:title[1]" w:storeItemID="{6C3C8BC8-F283-45AE-878A-BAB7291924A1}"/>
        <w:text/>
      </w:sdtPr>
      <w:sdtEndPr/>
      <w:sdtContent>
        <w:p w:rsidR="00EE5A29" w:rsidRPr="00E86CB1" w:rsidRDefault="00E86CB1" w:rsidP="007C4829">
          <w:pPr>
            <w:pStyle w:val="Podtytu"/>
            <w:spacing w:line="240" w:lineRule="auto"/>
            <w:rPr>
              <w:b/>
              <w:sz w:val="60"/>
              <w:szCs w:val="44"/>
            </w:rPr>
          </w:pPr>
          <w:r w:rsidRPr="00E86CB1">
            <w:rPr>
              <w:b/>
              <w:sz w:val="56"/>
              <w:szCs w:val="44"/>
            </w:rPr>
            <w:t xml:space="preserve">French Investment </w:t>
          </w:r>
          <w:r>
            <w:rPr>
              <w:b/>
              <w:sz w:val="56"/>
              <w:szCs w:val="44"/>
            </w:rPr>
            <w:t>i</w:t>
          </w:r>
          <w:r w:rsidRPr="00E86CB1">
            <w:rPr>
              <w:b/>
              <w:sz w:val="56"/>
              <w:szCs w:val="44"/>
            </w:rPr>
            <w:t>n Poland</w:t>
          </w:r>
        </w:p>
      </w:sdtContent>
    </w:sdt>
    <w:p w:rsidR="00725146" w:rsidRPr="00E86CB1" w:rsidRDefault="00E86CB1" w:rsidP="007C4829">
      <w:pPr>
        <w:pStyle w:val="Podtytu"/>
        <w:spacing w:line="240" w:lineRule="auto"/>
        <w:rPr>
          <w:color w:val="FFFFFF" w:themeColor="background1"/>
        </w:rPr>
      </w:pPr>
      <w:r w:rsidRPr="00E86CB1">
        <w:t>Questionnaire</w:t>
      </w:r>
    </w:p>
    <w:p w:rsidR="00725146" w:rsidRPr="00E86CB1" w:rsidRDefault="00725146" w:rsidP="00150A6C">
      <w:pPr>
        <w:rPr>
          <w:color w:val="FFFFFF" w:themeColor="background1"/>
        </w:rPr>
      </w:pPr>
    </w:p>
    <w:p w:rsidR="00725146" w:rsidRPr="00E86CB1" w:rsidRDefault="00725146" w:rsidP="00150A6C">
      <w:pPr>
        <w:rPr>
          <w:color w:val="FFFFFF" w:themeColor="background1"/>
        </w:rPr>
        <w:sectPr w:rsidR="00725146" w:rsidRPr="00E86CB1" w:rsidSect="00725146">
          <w:headerReference w:type="even" r:id="rId9"/>
          <w:headerReference w:type="default" r:id="rId10"/>
          <w:footerReference w:type="even" r:id="rId11"/>
          <w:pgSz w:w="11906" w:h="16838" w:code="9"/>
          <w:pgMar w:top="3481" w:right="964" w:bottom="6555" w:left="454" w:header="720" w:footer="720" w:gutter="0"/>
          <w:cols w:space="720"/>
          <w:docGrid w:linePitch="360"/>
        </w:sectPr>
      </w:pPr>
    </w:p>
    <w:p w:rsidR="0095060A" w:rsidRPr="00652B19" w:rsidRDefault="00E86CB1" w:rsidP="0095060A">
      <w:pPr>
        <w:pStyle w:val="Nagwek1"/>
        <w:numPr>
          <w:ilvl w:val="0"/>
          <w:numId w:val="0"/>
        </w:numPr>
        <w:rPr>
          <w:lang w:val="en-US"/>
        </w:rPr>
      </w:pPr>
      <w:bookmarkStart w:id="0" w:name="_Toc116900550"/>
      <w:r w:rsidRPr="00652B19">
        <w:rPr>
          <w:lang w:val="en-US"/>
        </w:rPr>
        <w:lastRenderedPageBreak/>
        <w:t>About the Survey</w:t>
      </w:r>
    </w:p>
    <w:p w:rsidR="00005D02" w:rsidRPr="00293868" w:rsidRDefault="00005D02" w:rsidP="00293868">
      <w:pPr>
        <w:pStyle w:val="Nagwek2"/>
        <w:numPr>
          <w:ilvl w:val="0"/>
          <w:numId w:val="0"/>
        </w:numPr>
        <w:ind w:left="851" w:hanging="851"/>
      </w:pPr>
      <w:r w:rsidRPr="00293868">
        <w:t>Purpose and scope of the survey</w:t>
      </w:r>
    </w:p>
    <w:p w:rsidR="00293868" w:rsidRDefault="00652B19" w:rsidP="00293868">
      <w:pPr>
        <w:pStyle w:val="Bodytextnavyhighlight"/>
      </w:pPr>
      <w:r w:rsidRPr="00293868">
        <w:t>We would like you to invite you to participate in the French Investors’ Survey carried out by the</w:t>
      </w:r>
      <w:r w:rsidR="00E86CB1" w:rsidRPr="00293868">
        <w:t xml:space="preserve"> French Chamber of Commerce and Industry in Poland (CCIFP) and KPMG in Poland</w:t>
      </w:r>
      <w:r w:rsidRPr="00293868">
        <w:t xml:space="preserve"> on the occasion of the forthcoming 20th anniversary of CCIFP’s activity in Poland.</w:t>
      </w:r>
    </w:p>
    <w:p w:rsidR="00F600A1" w:rsidRDefault="00652B19" w:rsidP="00E86CB1">
      <w:pPr>
        <w:pStyle w:val="Bodytextprebullet"/>
        <w:rPr>
          <w:lang w:val="en-US"/>
        </w:rPr>
      </w:pPr>
      <w:r w:rsidRPr="00293868">
        <w:rPr>
          <w:lang w:val="en-US"/>
        </w:rPr>
        <w:t xml:space="preserve">The </w:t>
      </w:r>
      <w:r w:rsidR="00E86CB1" w:rsidRPr="00293868">
        <w:rPr>
          <w:lang w:val="en-US"/>
        </w:rPr>
        <w:t xml:space="preserve">purpose </w:t>
      </w:r>
      <w:r w:rsidRPr="00293868">
        <w:rPr>
          <w:lang w:val="en-US"/>
        </w:rPr>
        <w:t xml:space="preserve">of the survey </w:t>
      </w:r>
      <w:r w:rsidR="00E86CB1" w:rsidRPr="00293868">
        <w:rPr>
          <w:lang w:val="en-US"/>
        </w:rPr>
        <w:t>is to summarize the last years of French investors’ presence in Poland and evaluate their contribution to Polish economy</w:t>
      </w:r>
      <w:r w:rsidR="00F600A1">
        <w:rPr>
          <w:lang w:val="en-US"/>
        </w:rPr>
        <w:t>.</w:t>
      </w:r>
    </w:p>
    <w:p w:rsidR="00E86CB1" w:rsidRPr="00E86CB1" w:rsidRDefault="00E86CB1" w:rsidP="00E86CB1">
      <w:pPr>
        <w:pStyle w:val="Bodytextprebullet"/>
        <w:rPr>
          <w:lang w:val="en-US"/>
        </w:rPr>
      </w:pPr>
      <w:r w:rsidRPr="00E86CB1">
        <w:rPr>
          <w:lang w:val="en-US"/>
        </w:rPr>
        <w:t>Our research aims to identify:</w:t>
      </w:r>
    </w:p>
    <w:p w:rsidR="00E86CB1" w:rsidRPr="00E86CB1" w:rsidRDefault="00E86CB1" w:rsidP="00652B19">
      <w:pPr>
        <w:pStyle w:val="Bullet"/>
        <w:rPr>
          <w:lang w:val="en-US"/>
        </w:rPr>
      </w:pPr>
      <w:r w:rsidRPr="00E86CB1">
        <w:rPr>
          <w:lang w:val="en-US"/>
        </w:rPr>
        <w:t>How French companies evaluate doing business in Poland</w:t>
      </w:r>
    </w:p>
    <w:p w:rsidR="00E86CB1" w:rsidRDefault="00E86CB1" w:rsidP="00652B19">
      <w:pPr>
        <w:pStyle w:val="Bullet"/>
        <w:rPr>
          <w:lang w:val="en-US"/>
        </w:rPr>
      </w:pPr>
      <w:r w:rsidRPr="00E86CB1">
        <w:rPr>
          <w:lang w:val="en-US"/>
        </w:rPr>
        <w:t xml:space="preserve">How </w:t>
      </w:r>
      <w:r>
        <w:rPr>
          <w:lang w:val="en-US"/>
        </w:rPr>
        <w:t>did French companies enter</w:t>
      </w:r>
      <w:r w:rsidRPr="00E86CB1">
        <w:rPr>
          <w:lang w:val="en-US"/>
        </w:rPr>
        <w:t xml:space="preserve"> the Polish market</w:t>
      </w:r>
    </w:p>
    <w:p w:rsidR="00652B19" w:rsidRPr="00652B19" w:rsidRDefault="00652B19" w:rsidP="00652B19">
      <w:pPr>
        <w:pStyle w:val="Bullet"/>
        <w:rPr>
          <w:lang w:val="en-US"/>
        </w:rPr>
      </w:pPr>
      <w:r w:rsidRPr="00E86CB1">
        <w:rPr>
          <w:lang w:val="en-US"/>
        </w:rPr>
        <w:t xml:space="preserve">What are the challenges </w:t>
      </w:r>
      <w:r>
        <w:rPr>
          <w:lang w:val="en-US"/>
        </w:rPr>
        <w:t>on the Polish market</w:t>
      </w:r>
    </w:p>
    <w:p w:rsidR="00D97814" w:rsidRDefault="00D97814" w:rsidP="00D97814">
      <w:pPr>
        <w:pStyle w:val="Bullet"/>
        <w:rPr>
          <w:lang w:val="en-US"/>
        </w:rPr>
      </w:pPr>
      <w:r>
        <w:rPr>
          <w:lang w:val="en-US"/>
        </w:rPr>
        <w:t>How the French companies are contributing to the business, social and natural environment (Corporate Social Responsibility)</w:t>
      </w:r>
    </w:p>
    <w:p w:rsidR="00D97814" w:rsidRPr="00D97814" w:rsidRDefault="00E86CB1" w:rsidP="00D97814">
      <w:pPr>
        <w:pStyle w:val="Bulletlast"/>
      </w:pPr>
      <w:r w:rsidRPr="00D97814">
        <w:t xml:space="preserve">What are the </w:t>
      </w:r>
      <w:r w:rsidR="00652B19" w:rsidRPr="00D97814">
        <w:t xml:space="preserve">plans and future perspectives </w:t>
      </w:r>
      <w:r w:rsidRPr="00D97814">
        <w:t>for the French investors in Poland</w:t>
      </w:r>
    </w:p>
    <w:p w:rsidR="00293868" w:rsidRDefault="00293868" w:rsidP="00A41955">
      <w:pPr>
        <w:pStyle w:val="Tekstpodstawowy1"/>
        <w:rPr>
          <w:lang w:val="en-US"/>
        </w:rPr>
      </w:pPr>
      <w:r>
        <w:rPr>
          <w:lang w:val="en-US"/>
        </w:rPr>
        <w:t>Research project will involve also in-depth interviews with selected executives from French companies in Poland.</w:t>
      </w:r>
    </w:p>
    <w:p w:rsidR="00A41955" w:rsidRPr="00A41955" w:rsidRDefault="00A41955" w:rsidP="00A41955">
      <w:pPr>
        <w:pStyle w:val="Tekstpodstawowy1"/>
        <w:rPr>
          <w:lang w:val="en-US"/>
        </w:rPr>
      </w:pPr>
      <w:r w:rsidRPr="00A41955">
        <w:rPr>
          <w:lang w:val="en-US"/>
        </w:rPr>
        <w:t>The results of this survey will be presented in research report planned for the first quarter of 2014.</w:t>
      </w:r>
      <w:r w:rsidR="00293868">
        <w:rPr>
          <w:lang w:val="en-US"/>
        </w:rPr>
        <w:t xml:space="preserve"> </w:t>
      </w:r>
    </w:p>
    <w:p w:rsidR="00293868" w:rsidRDefault="00293868" w:rsidP="00293868">
      <w:pPr>
        <w:pStyle w:val="Nagwek2"/>
        <w:numPr>
          <w:ilvl w:val="0"/>
          <w:numId w:val="0"/>
        </w:numPr>
        <w:ind w:left="851" w:hanging="851"/>
      </w:pPr>
    </w:p>
    <w:p w:rsidR="00005D02" w:rsidRPr="00005D02" w:rsidRDefault="00005D02" w:rsidP="00293868">
      <w:pPr>
        <w:pStyle w:val="Nagwek2"/>
        <w:numPr>
          <w:ilvl w:val="0"/>
          <w:numId w:val="0"/>
        </w:numPr>
        <w:ind w:left="851" w:hanging="851"/>
      </w:pPr>
      <w:r w:rsidRPr="00005D02">
        <w:t>How to participate</w:t>
      </w:r>
    </w:p>
    <w:p w:rsidR="00293868" w:rsidRPr="00293868" w:rsidRDefault="00293868" w:rsidP="00293868">
      <w:pPr>
        <w:pStyle w:val="Tekstpodstawowy1"/>
        <w:rPr>
          <w:b/>
          <w:color w:val="00338D" w:themeColor="accent4"/>
        </w:rPr>
      </w:pPr>
      <w:r w:rsidRPr="00293868">
        <w:rPr>
          <w:b/>
          <w:color w:val="00338D" w:themeColor="accent4"/>
        </w:rPr>
        <w:t xml:space="preserve">Please email the completed questionnaire until </w:t>
      </w:r>
      <w:r w:rsidR="00B115C4">
        <w:rPr>
          <w:b/>
          <w:color w:val="00338D" w:themeColor="accent4"/>
        </w:rPr>
        <w:t xml:space="preserve">6 </w:t>
      </w:r>
      <w:r w:rsidR="00B162B9">
        <w:rPr>
          <w:b/>
          <w:color w:val="00338D" w:themeColor="accent4"/>
        </w:rPr>
        <w:t>September 2013</w:t>
      </w:r>
      <w:r w:rsidRPr="00293868">
        <w:rPr>
          <w:b/>
          <w:color w:val="00338D" w:themeColor="accent4"/>
        </w:rPr>
        <w:t xml:space="preserve"> to </w:t>
      </w:r>
      <w:hyperlink r:id="rId12" w:history="1">
        <w:r w:rsidR="00B162B9" w:rsidRPr="00CB02B0">
          <w:rPr>
            <w:rStyle w:val="Hipercze"/>
            <w:b/>
          </w:rPr>
          <w:t>mariusz.kielich@ccifp.pl</w:t>
        </w:r>
      </w:hyperlink>
      <w:r w:rsidR="00B162B9">
        <w:rPr>
          <w:b/>
          <w:color w:val="00338D" w:themeColor="accent4"/>
        </w:rPr>
        <w:t xml:space="preserve"> or post it to: </w:t>
      </w:r>
      <w:r w:rsidR="00B162B9" w:rsidRPr="00B162B9">
        <w:rPr>
          <w:b/>
          <w:color w:val="00338D"/>
          <w:lang w:val="en-US"/>
        </w:rPr>
        <w:t xml:space="preserve">CCIFP, ul. </w:t>
      </w:r>
      <w:proofErr w:type="spellStart"/>
      <w:proofErr w:type="gramStart"/>
      <w:r w:rsidR="00B162B9" w:rsidRPr="00B115C4">
        <w:rPr>
          <w:b/>
          <w:color w:val="00338D"/>
          <w:lang w:val="en-US"/>
        </w:rPr>
        <w:t>Widok</w:t>
      </w:r>
      <w:proofErr w:type="spellEnd"/>
      <w:r w:rsidR="00B162B9" w:rsidRPr="00B115C4">
        <w:rPr>
          <w:b/>
          <w:color w:val="00338D"/>
          <w:lang w:val="en-US"/>
        </w:rPr>
        <w:t xml:space="preserve"> 8, 00-023 Warszawa.</w:t>
      </w:r>
      <w:proofErr w:type="gramEnd"/>
    </w:p>
    <w:p w:rsidR="00005D02" w:rsidRPr="00A41955" w:rsidRDefault="00005D02" w:rsidP="00005D02">
      <w:pPr>
        <w:pStyle w:val="Tekstpodstawowy1"/>
        <w:rPr>
          <w:lang w:val="en-US"/>
        </w:rPr>
      </w:pPr>
      <w:r w:rsidRPr="00A41955">
        <w:rPr>
          <w:lang w:val="en-US"/>
        </w:rPr>
        <w:t xml:space="preserve">We ask you to take part in the survey and complete the attached questionnaire. All information provided to us will be treated as confidential and will not be directly attributed to you or your organization without your permission. </w:t>
      </w:r>
      <w:r>
        <w:rPr>
          <w:lang w:val="en-US"/>
        </w:rPr>
        <w:t>Filling the questionnaire should not take more than 15 minutes.</w:t>
      </w:r>
    </w:p>
    <w:p w:rsidR="00293868" w:rsidRDefault="00293868" w:rsidP="00293868">
      <w:pPr>
        <w:pStyle w:val="Nagwek2"/>
        <w:numPr>
          <w:ilvl w:val="0"/>
          <w:numId w:val="0"/>
        </w:numPr>
        <w:ind w:left="851" w:hanging="851"/>
      </w:pPr>
    </w:p>
    <w:p w:rsidR="00E86CB1" w:rsidRDefault="00E86CB1" w:rsidP="00293868">
      <w:pPr>
        <w:pStyle w:val="Nagwek2"/>
        <w:numPr>
          <w:ilvl w:val="0"/>
          <w:numId w:val="0"/>
        </w:numPr>
        <w:ind w:left="851" w:hanging="851"/>
      </w:pPr>
      <w:r>
        <w:t>About</w:t>
      </w:r>
      <w:r w:rsidRPr="00E86CB1">
        <w:t xml:space="preserve"> </w:t>
      </w:r>
      <w:r w:rsidR="00293868" w:rsidRPr="00293868">
        <w:t>us</w:t>
      </w:r>
    </w:p>
    <w:p w:rsidR="00293868" w:rsidRPr="00293868" w:rsidRDefault="00293868" w:rsidP="00293868">
      <w:pPr>
        <w:pStyle w:val="Bodytextprebullet"/>
        <w:rPr>
          <w:b/>
          <w:color w:val="00338D" w:themeColor="accent4"/>
        </w:rPr>
      </w:pPr>
      <w:r w:rsidRPr="00293868">
        <w:rPr>
          <w:b/>
          <w:color w:val="00338D" w:themeColor="accent4"/>
        </w:rPr>
        <w:t>CCIFP</w:t>
      </w:r>
    </w:p>
    <w:p w:rsidR="00005D02" w:rsidRPr="00293868" w:rsidRDefault="00E86CB1" w:rsidP="00293868">
      <w:pPr>
        <w:pStyle w:val="Bodytextprebullet"/>
        <w:rPr>
          <w:lang w:val="en-US"/>
        </w:rPr>
      </w:pPr>
      <w:r w:rsidRPr="00293868">
        <w:rPr>
          <w:lang w:val="en-US"/>
        </w:rPr>
        <w:t>The French Chamber of Commerce and Industry in Poland</w:t>
      </w:r>
      <w:r>
        <w:rPr>
          <w:lang w:val="en-US"/>
        </w:rPr>
        <w:t xml:space="preserve"> is one of the most active bilateral chambers of commerce in Poland, with more than </w:t>
      </w:r>
      <w:r w:rsidR="00B162B9">
        <w:rPr>
          <w:lang w:val="en-US"/>
        </w:rPr>
        <w:t>400</w:t>
      </w:r>
      <w:r>
        <w:rPr>
          <w:lang w:val="en-US"/>
        </w:rPr>
        <w:t xml:space="preserve"> members with French and Polish equity.</w:t>
      </w:r>
    </w:p>
    <w:p w:rsidR="00293868" w:rsidRPr="00293868" w:rsidRDefault="00293868" w:rsidP="00293868">
      <w:pPr>
        <w:pStyle w:val="Bodytextprebullet"/>
        <w:rPr>
          <w:b/>
          <w:color w:val="00338D" w:themeColor="accent4"/>
        </w:rPr>
      </w:pPr>
      <w:r w:rsidRPr="00293868">
        <w:rPr>
          <w:b/>
          <w:color w:val="00338D" w:themeColor="accent4"/>
        </w:rPr>
        <w:t>KPMG</w:t>
      </w:r>
    </w:p>
    <w:p w:rsidR="00E86CB1" w:rsidRPr="00293868" w:rsidRDefault="00E86CB1" w:rsidP="00293868">
      <w:pPr>
        <w:pStyle w:val="Bodytextprebullet"/>
        <w:rPr>
          <w:lang w:val="en-US"/>
        </w:rPr>
      </w:pPr>
      <w:r w:rsidRPr="00293868">
        <w:rPr>
          <w:lang w:val="en-US"/>
        </w:rPr>
        <w:t>KPMG in Poland</w:t>
      </w:r>
      <w:r w:rsidRPr="00E86CB1">
        <w:rPr>
          <w:lang w:val="en-US"/>
        </w:rPr>
        <w:t xml:space="preserve"> is a part of global network of professional services firms providing </w:t>
      </w:r>
      <w:r>
        <w:rPr>
          <w:lang w:val="en-US"/>
        </w:rPr>
        <w:t>a</w:t>
      </w:r>
      <w:r w:rsidRPr="00E86CB1">
        <w:rPr>
          <w:lang w:val="en-US"/>
        </w:rPr>
        <w:t xml:space="preserve">udit, </w:t>
      </w:r>
      <w:r>
        <w:rPr>
          <w:lang w:val="en-US"/>
        </w:rPr>
        <w:t>t</w:t>
      </w:r>
      <w:r w:rsidRPr="00E86CB1">
        <w:rPr>
          <w:lang w:val="en-US"/>
        </w:rPr>
        <w:t xml:space="preserve">ax and </w:t>
      </w:r>
      <w:r>
        <w:rPr>
          <w:lang w:val="en-US"/>
        </w:rPr>
        <w:t>a</w:t>
      </w:r>
      <w:r w:rsidRPr="00E86CB1">
        <w:rPr>
          <w:lang w:val="en-US"/>
        </w:rPr>
        <w:t xml:space="preserve">dvisory services. </w:t>
      </w:r>
      <w:r w:rsidRPr="00A41955">
        <w:rPr>
          <w:lang w:val="en-US"/>
        </w:rPr>
        <w:t>We employ more than 1200 people in Warsaw, Kraków, Poznań, Wroc</w:t>
      </w:r>
      <w:r w:rsidR="00005D02">
        <w:rPr>
          <w:lang w:val="en-US"/>
        </w:rPr>
        <w:t>ław, Gdańsk, Katowice and Łódź.</w:t>
      </w:r>
    </w:p>
    <w:p w:rsidR="00293868" w:rsidRDefault="00005D02" w:rsidP="00293868">
      <w:pPr>
        <w:pStyle w:val="Nagwek2"/>
        <w:numPr>
          <w:ilvl w:val="0"/>
          <w:numId w:val="0"/>
        </w:numPr>
        <w:ind w:left="851" w:hanging="851"/>
        <w:rPr>
          <w:lang w:val="en-US"/>
        </w:rPr>
      </w:pPr>
      <w:r>
        <w:rPr>
          <w:lang w:val="en-US"/>
        </w:rPr>
        <w:br w:type="page"/>
      </w:r>
      <w:r w:rsidR="00293868" w:rsidRPr="00293868">
        <w:lastRenderedPageBreak/>
        <w:t>Contact details</w:t>
      </w:r>
    </w:p>
    <w:p w:rsidR="00921A73" w:rsidRDefault="00A41955" w:rsidP="00921A73">
      <w:pPr>
        <w:pStyle w:val="Bodytextnavyhighlight"/>
        <w:rPr>
          <w:lang w:val="en-US"/>
        </w:rPr>
      </w:pPr>
      <w:r>
        <w:rPr>
          <w:lang w:val="en-US"/>
        </w:rPr>
        <w:t>In case of any questions regarding the survey please contact:</w:t>
      </w:r>
    </w:p>
    <w:tbl>
      <w:tblPr>
        <w:tblStyle w:val="Tabela-Siatka"/>
        <w:tblW w:w="0" w:type="auto"/>
        <w:tblLook w:val="04A0" w:firstRow="1" w:lastRow="0" w:firstColumn="1" w:lastColumn="0" w:noHBand="0" w:noVBand="1"/>
      </w:tblPr>
      <w:tblGrid>
        <w:gridCol w:w="4583"/>
        <w:gridCol w:w="4583"/>
      </w:tblGrid>
      <w:tr w:rsidR="00A41955" w:rsidRPr="00B115C4" w:rsidTr="00A41955">
        <w:tc>
          <w:tcPr>
            <w:tcW w:w="4583" w:type="dxa"/>
          </w:tcPr>
          <w:p w:rsidR="00A41955" w:rsidRPr="00E86CB1" w:rsidRDefault="00A41955" w:rsidP="00A41955">
            <w:pPr>
              <w:pStyle w:val="Tekstpodstawowy1"/>
            </w:pPr>
            <w:r>
              <w:rPr>
                <w:b/>
              </w:rPr>
              <w:t>Bogusław Kowal</w:t>
            </w:r>
            <w:r w:rsidRPr="00E86CB1">
              <w:rPr>
                <w:b/>
              </w:rPr>
              <w:br/>
            </w:r>
            <w:r>
              <w:t>Director</w:t>
            </w:r>
            <w:r w:rsidRPr="00E86CB1">
              <w:t xml:space="preserve">, </w:t>
            </w:r>
            <w:r>
              <w:t>Audit</w:t>
            </w:r>
            <w:r w:rsidR="00510766">
              <w:t>, French Desk</w:t>
            </w:r>
            <w:r w:rsidR="00510766">
              <w:br/>
              <w:t>KPMG in Poland</w:t>
            </w:r>
            <w:r w:rsidRPr="00E86CB1">
              <w:br/>
            </w:r>
            <w:r w:rsidRPr="00E86CB1">
              <w:rPr>
                <w:b/>
              </w:rPr>
              <w:t>E</w:t>
            </w:r>
            <w:r>
              <w:rPr>
                <w:b/>
              </w:rPr>
              <w:t xml:space="preserve"> </w:t>
            </w:r>
            <w:hyperlink r:id="rId13" w:history="1">
              <w:r w:rsidR="00510766" w:rsidRPr="00B11D2E">
                <w:rPr>
                  <w:rStyle w:val="Hipercze"/>
                </w:rPr>
                <w:t>bkowal@kpmg.pl</w:t>
              </w:r>
            </w:hyperlink>
            <w:r w:rsidR="00510766">
              <w:t xml:space="preserve"> </w:t>
            </w:r>
            <w:r w:rsidRPr="00E86CB1">
              <w:br/>
            </w:r>
            <w:r w:rsidRPr="00E86CB1">
              <w:rPr>
                <w:b/>
              </w:rPr>
              <w:t>T</w:t>
            </w:r>
            <w:r w:rsidRPr="00E86CB1">
              <w:t xml:space="preserve"> +48 22 </w:t>
            </w:r>
            <w:r w:rsidRPr="00A41955">
              <w:t>528 1048</w:t>
            </w:r>
          </w:p>
          <w:p w:rsidR="00A41955" w:rsidRPr="00E86CB1" w:rsidRDefault="00A41955" w:rsidP="00A41955">
            <w:pPr>
              <w:pStyle w:val="Tekstpodstawowy1"/>
            </w:pPr>
            <w:r>
              <w:rPr>
                <w:b/>
              </w:rPr>
              <w:t>Vanessa Crevola</w:t>
            </w:r>
            <w:r w:rsidRPr="00E86CB1">
              <w:br/>
              <w:t xml:space="preserve">Senior Manager, </w:t>
            </w:r>
            <w:r>
              <w:t>Audit</w:t>
            </w:r>
            <w:r w:rsidR="00510766">
              <w:t>, French Desk</w:t>
            </w:r>
            <w:r>
              <w:br/>
              <w:t>KPMG in Poland</w:t>
            </w:r>
            <w:r w:rsidR="00510766" w:rsidRPr="00E86CB1">
              <w:t xml:space="preserve"> </w:t>
            </w:r>
            <w:r w:rsidRPr="00E86CB1">
              <w:br/>
            </w:r>
            <w:r w:rsidRPr="00E86CB1">
              <w:rPr>
                <w:b/>
              </w:rPr>
              <w:t>E</w:t>
            </w:r>
            <w:r>
              <w:t xml:space="preserve"> </w:t>
            </w:r>
            <w:hyperlink r:id="rId14" w:history="1">
              <w:r w:rsidR="00510766" w:rsidRPr="00B11D2E">
                <w:rPr>
                  <w:rStyle w:val="Hipercze"/>
                </w:rPr>
                <w:t>vanessacrevola@kpmg.pl</w:t>
              </w:r>
            </w:hyperlink>
            <w:r w:rsidR="00510766">
              <w:t xml:space="preserve"> </w:t>
            </w:r>
            <w:r w:rsidRPr="00E86CB1">
              <w:br/>
            </w:r>
            <w:r w:rsidRPr="00E86CB1">
              <w:rPr>
                <w:b/>
              </w:rPr>
              <w:t>T</w:t>
            </w:r>
            <w:r>
              <w:t xml:space="preserve"> +48 22 </w:t>
            </w:r>
            <w:r w:rsidRPr="00A41955">
              <w:t>528 1105</w:t>
            </w:r>
          </w:p>
          <w:p w:rsidR="00A41955" w:rsidRPr="00A41955" w:rsidRDefault="00A41955" w:rsidP="00EB34FA">
            <w:pPr>
              <w:pStyle w:val="Tekstpodstawowy1"/>
            </w:pPr>
            <w:r>
              <w:rPr>
                <w:b/>
              </w:rPr>
              <w:t>Piotr Kuskowski</w:t>
            </w:r>
            <w:r w:rsidRPr="00E86CB1">
              <w:br/>
            </w:r>
            <w:r>
              <w:t>Executive</w:t>
            </w:r>
            <w:r w:rsidR="00510766">
              <w:t xml:space="preserve"> Specialist</w:t>
            </w:r>
            <w:r w:rsidRPr="00E86CB1">
              <w:t xml:space="preserve">, </w:t>
            </w:r>
            <w:r>
              <w:t>Knowledge Management &amp; Research</w:t>
            </w:r>
            <w:r w:rsidR="00510766">
              <w:br/>
              <w:t>KPMG in Poland</w:t>
            </w:r>
            <w:r w:rsidRPr="00E86CB1">
              <w:br/>
            </w:r>
            <w:r w:rsidRPr="00E86CB1">
              <w:rPr>
                <w:b/>
              </w:rPr>
              <w:t>E</w:t>
            </w:r>
            <w:r w:rsidRPr="00E86CB1">
              <w:t xml:space="preserve"> </w:t>
            </w:r>
            <w:hyperlink r:id="rId15" w:history="1">
              <w:r w:rsidR="00EB34FA" w:rsidRPr="00B11D2E">
                <w:rPr>
                  <w:rStyle w:val="Hipercze"/>
                </w:rPr>
                <w:t>pkuskowski@kpmg.pl</w:t>
              </w:r>
            </w:hyperlink>
            <w:r w:rsidR="00EB34FA">
              <w:t xml:space="preserve"> </w:t>
            </w:r>
            <w:r w:rsidRPr="00E86CB1">
              <w:br/>
            </w:r>
            <w:r w:rsidRPr="00E86CB1">
              <w:rPr>
                <w:b/>
              </w:rPr>
              <w:t>T</w:t>
            </w:r>
            <w:r w:rsidRPr="00E86CB1">
              <w:t xml:space="preserve"> +48 22 </w:t>
            </w:r>
            <w:r w:rsidR="00510766" w:rsidRPr="00510766">
              <w:t>528 1352</w:t>
            </w:r>
          </w:p>
        </w:tc>
        <w:tc>
          <w:tcPr>
            <w:tcW w:w="4583" w:type="dxa"/>
          </w:tcPr>
          <w:p w:rsidR="00B162B9" w:rsidRPr="00162FC0" w:rsidRDefault="00B162B9" w:rsidP="00B162B9">
            <w:pPr>
              <w:pStyle w:val="Tekstpodstawowy1"/>
              <w:rPr>
                <w:lang w:val="fr-FR"/>
              </w:rPr>
            </w:pPr>
            <w:r w:rsidRPr="00162FC0">
              <w:rPr>
                <w:b/>
                <w:lang w:val="fr-FR"/>
              </w:rPr>
              <w:t>Mariusz Kielich</w:t>
            </w:r>
            <w:r w:rsidRPr="00162FC0">
              <w:rPr>
                <w:b/>
                <w:i/>
                <w:lang w:val="fr-FR"/>
              </w:rPr>
              <w:br/>
            </w:r>
            <w:r w:rsidR="00B115C4">
              <w:rPr>
                <w:lang w:val="fr-FR"/>
              </w:rPr>
              <w:t>Communication &amp; PR Manager</w:t>
            </w:r>
            <w:r w:rsidRPr="00162FC0">
              <w:rPr>
                <w:lang w:val="fr-FR"/>
              </w:rPr>
              <w:br/>
              <w:t>CCIFP</w:t>
            </w:r>
            <w:r w:rsidRPr="00162FC0">
              <w:rPr>
                <w:lang w:val="fr-FR"/>
              </w:rPr>
              <w:br/>
            </w:r>
            <w:r w:rsidRPr="004B3DEC">
              <w:rPr>
                <w:b/>
                <w:lang w:val="fr-FR"/>
              </w:rPr>
              <w:t>E</w:t>
            </w:r>
            <w:r w:rsidRPr="00162FC0">
              <w:rPr>
                <w:lang w:val="fr-FR"/>
              </w:rPr>
              <w:t xml:space="preserve"> </w:t>
            </w:r>
            <w:r w:rsidR="00AE06A5">
              <w:fldChar w:fldCharType="begin"/>
            </w:r>
            <w:r w:rsidR="00AE06A5" w:rsidRPr="00AE06A5">
              <w:rPr>
                <w:lang w:val="fr-FR"/>
              </w:rPr>
              <w:instrText xml:space="preserve"> HYPERLINK "mailto:mariusz.kielich@ccifp.pl" </w:instrText>
            </w:r>
            <w:r w:rsidR="00AE06A5">
              <w:fldChar w:fldCharType="separate"/>
            </w:r>
            <w:r w:rsidRPr="00CB02B0">
              <w:rPr>
                <w:rStyle w:val="Hipercze"/>
                <w:lang w:val="fr-FR"/>
              </w:rPr>
              <w:t>mariusz.kielich@ccifp.pl</w:t>
            </w:r>
            <w:r w:rsidR="00AE06A5">
              <w:rPr>
                <w:rStyle w:val="Hipercze"/>
                <w:lang w:val="fr-FR"/>
              </w:rPr>
              <w:fldChar w:fldCharType="end"/>
            </w:r>
            <w:r>
              <w:rPr>
                <w:lang w:val="fr-FR"/>
              </w:rPr>
              <w:t xml:space="preserve"> </w:t>
            </w:r>
            <w:r w:rsidRPr="00162FC0">
              <w:rPr>
                <w:lang w:val="fr-FR"/>
              </w:rPr>
              <w:br/>
            </w:r>
            <w:r w:rsidRPr="00162FC0">
              <w:rPr>
                <w:b/>
                <w:lang w:val="fr-FR"/>
              </w:rPr>
              <w:t>T : +48 22 696 75 95</w:t>
            </w:r>
          </w:p>
          <w:p w:rsidR="00B162B9" w:rsidRPr="00162FC0" w:rsidRDefault="00B162B9" w:rsidP="00B162B9">
            <w:pPr>
              <w:pStyle w:val="Tekstpodstawowy1"/>
              <w:rPr>
                <w:lang w:val="fr-FR"/>
              </w:rPr>
            </w:pPr>
            <w:r w:rsidRPr="00162FC0">
              <w:rPr>
                <w:b/>
                <w:lang w:val="fr-FR"/>
              </w:rPr>
              <w:t>Monika Constant</w:t>
            </w:r>
            <w:r w:rsidRPr="00162FC0">
              <w:rPr>
                <w:b/>
                <w:lang w:val="fr-FR"/>
              </w:rPr>
              <w:br/>
            </w:r>
            <w:r w:rsidR="00B115C4">
              <w:rPr>
                <w:lang w:val="fr-FR"/>
              </w:rPr>
              <w:t xml:space="preserve">General </w:t>
            </w:r>
            <w:proofErr w:type="spellStart"/>
            <w:r w:rsidR="00B115C4">
              <w:rPr>
                <w:lang w:val="fr-FR"/>
              </w:rPr>
              <w:t>Director</w:t>
            </w:r>
            <w:proofErr w:type="spellEnd"/>
            <w:r w:rsidRPr="00162FC0">
              <w:rPr>
                <w:lang w:val="fr-FR"/>
              </w:rPr>
              <w:br/>
              <w:t>CCIFP</w:t>
            </w:r>
            <w:r w:rsidRPr="00162FC0">
              <w:rPr>
                <w:lang w:val="fr-FR"/>
              </w:rPr>
              <w:br/>
            </w:r>
            <w:r w:rsidRPr="00162FC0">
              <w:rPr>
                <w:b/>
                <w:lang w:val="fr-FR"/>
              </w:rPr>
              <w:t xml:space="preserve">E </w:t>
            </w:r>
            <w:hyperlink r:id="rId16" w:history="1">
              <w:r w:rsidRPr="00CB02B0">
                <w:rPr>
                  <w:rStyle w:val="Hipercze"/>
                  <w:lang w:val="fr-FR"/>
                </w:rPr>
                <w:t>monika.constant@ccifp.pl</w:t>
              </w:r>
            </w:hyperlink>
            <w:r>
              <w:rPr>
                <w:lang w:val="fr-FR"/>
              </w:rPr>
              <w:t xml:space="preserve"> </w:t>
            </w:r>
            <w:r w:rsidRPr="00162FC0">
              <w:rPr>
                <w:lang w:val="fr-FR"/>
              </w:rPr>
              <w:br/>
            </w:r>
            <w:r w:rsidRPr="00162FC0">
              <w:rPr>
                <w:b/>
                <w:lang w:val="fr-FR"/>
              </w:rPr>
              <w:t>T </w:t>
            </w:r>
            <w:proofErr w:type="gramStart"/>
            <w:r w:rsidRPr="00162FC0">
              <w:rPr>
                <w:b/>
                <w:lang w:val="fr-FR"/>
              </w:rPr>
              <w:t>:+</w:t>
            </w:r>
            <w:proofErr w:type="gramEnd"/>
            <w:r w:rsidRPr="00162FC0">
              <w:rPr>
                <w:b/>
                <w:lang w:val="fr-FR"/>
              </w:rPr>
              <w:t>48 22 696 75 88</w:t>
            </w:r>
          </w:p>
          <w:p w:rsidR="00A41955" w:rsidRPr="00B162B9" w:rsidRDefault="00A41955" w:rsidP="00EB34FA">
            <w:pPr>
              <w:pStyle w:val="Tekstpodstawowy1"/>
              <w:rPr>
                <w:lang w:val="fr-FR"/>
              </w:rPr>
            </w:pPr>
          </w:p>
        </w:tc>
      </w:tr>
    </w:tbl>
    <w:p w:rsidR="00E014BF" w:rsidRPr="00E86CB1" w:rsidRDefault="009D5D2F" w:rsidP="00E014BF">
      <w:pPr>
        <w:pStyle w:val="Nagwek1"/>
        <w:numPr>
          <w:ilvl w:val="0"/>
          <w:numId w:val="0"/>
        </w:numPr>
      </w:pPr>
      <w:r>
        <w:lastRenderedPageBreak/>
        <w:t>Survey Questionnaire</w:t>
      </w:r>
    </w:p>
    <w:p w:rsidR="0025469A" w:rsidRDefault="009D5D2F" w:rsidP="0025469A">
      <w:pPr>
        <w:pStyle w:val="Bulletlast"/>
      </w:pPr>
      <w:r>
        <w:t>If not indicated otherwise, please select only one answer per question</w:t>
      </w:r>
    </w:p>
    <w:p w:rsidR="009D5D2F" w:rsidRPr="009D5D2F" w:rsidRDefault="009D5D2F" w:rsidP="00A63D8E">
      <w:pPr>
        <w:pStyle w:val="Nagwek2"/>
        <w:numPr>
          <w:ilvl w:val="0"/>
          <w:numId w:val="0"/>
        </w:numPr>
        <w:ind w:left="851" w:hanging="851"/>
      </w:pPr>
      <w:r w:rsidRPr="009D5D2F">
        <w:t>Entering the Polish market</w:t>
      </w:r>
    </w:p>
    <w:p w:rsidR="00573498" w:rsidRDefault="002E3210" w:rsidP="00573498">
      <w:pPr>
        <w:pStyle w:val="Bodytextnavyhighlight"/>
      </w:pPr>
      <w:r>
        <w:t>1</w:t>
      </w:r>
      <w:r w:rsidR="00E014BF" w:rsidRPr="00E86CB1">
        <w:t xml:space="preserve">. </w:t>
      </w:r>
      <w:r w:rsidR="009D5D2F" w:rsidRPr="009D5D2F">
        <w:t>What year did your company enter the Polish market</w:t>
      </w:r>
      <w:r w:rsidR="00FE4452">
        <w:t xml:space="preserve"> (incorporation or initial involvement of French equity)</w:t>
      </w:r>
      <w:r w:rsidR="009D5D2F" w:rsidRPr="009D5D2F">
        <w:t>?</w:t>
      </w:r>
    </w:p>
    <w:p w:rsidR="009D5D2F" w:rsidRPr="00573498" w:rsidRDefault="00573498" w:rsidP="00573498">
      <w:pPr>
        <w:pStyle w:val="Tekstpodstawowy1"/>
      </w:pPr>
      <w:r w:rsidRPr="00573498">
        <w:t xml:space="preserve">Year: </w:t>
      </w:r>
      <w:r w:rsidR="00707BF1" w:rsidRPr="00573498">
        <w:fldChar w:fldCharType="begin">
          <w:ffData>
            <w:name w:val="Text14"/>
            <w:enabled/>
            <w:calcOnExit w:val="0"/>
            <w:textInput/>
          </w:ffData>
        </w:fldChar>
      </w:r>
      <w:bookmarkStart w:id="1" w:name="Text14"/>
      <w:r w:rsidR="009D5D2F" w:rsidRPr="00573498">
        <w:instrText xml:space="preserve"> FORMTEXT </w:instrText>
      </w:r>
      <w:r w:rsidR="00707BF1" w:rsidRPr="00573498">
        <w:fldChar w:fldCharType="separate"/>
      </w:r>
      <w:r w:rsidR="009D5D2F" w:rsidRPr="00573498">
        <w:t> </w:t>
      </w:r>
      <w:r w:rsidR="009D5D2F" w:rsidRPr="00573498">
        <w:t> </w:t>
      </w:r>
      <w:r w:rsidR="009D5D2F" w:rsidRPr="00573498">
        <w:t> </w:t>
      </w:r>
      <w:r w:rsidR="009D5D2F" w:rsidRPr="00573498">
        <w:t> </w:t>
      </w:r>
      <w:r w:rsidR="009D5D2F" w:rsidRPr="00573498">
        <w:t> </w:t>
      </w:r>
      <w:r w:rsidR="00707BF1" w:rsidRPr="00573498">
        <w:fldChar w:fldCharType="end"/>
      </w:r>
      <w:bookmarkEnd w:id="1"/>
    </w:p>
    <w:p w:rsidR="00874E85" w:rsidRDefault="002E3210" w:rsidP="00874E85">
      <w:pPr>
        <w:pStyle w:val="Bodytextnavyhighlight"/>
      </w:pPr>
      <w:r>
        <w:t>2</w:t>
      </w:r>
      <w:r w:rsidR="00DA3EC9">
        <w:t>.</w:t>
      </w:r>
      <w:r w:rsidR="00874E85" w:rsidRPr="00E86CB1">
        <w:t xml:space="preserve"> </w:t>
      </w:r>
      <w:r w:rsidR="009D5D2F" w:rsidRPr="009D5D2F">
        <w:t>How did your company enter the Polish market?</w:t>
      </w:r>
    </w:p>
    <w:p w:rsidR="009D5D2F" w:rsidRPr="00E86CB1" w:rsidRDefault="009D5D2F" w:rsidP="00874E85">
      <w:pPr>
        <w:pStyle w:val="Bulletlast"/>
      </w:pPr>
      <w:r>
        <w:t>Please select any number of relevant answers</w:t>
      </w:r>
    </w:p>
    <w:p w:rsidR="009D5D2F" w:rsidRPr="00573498" w:rsidRDefault="00707BF1" w:rsidP="00573498">
      <w:pPr>
        <w:pStyle w:val="Tekstpodstawowy1"/>
      </w:pPr>
      <w:r w:rsidRPr="00573498">
        <w:fldChar w:fldCharType="begin">
          <w:ffData>
            <w:name w:val="Check113"/>
            <w:enabled/>
            <w:calcOnExit w:val="0"/>
            <w:checkBox>
              <w:sizeAuto/>
              <w:default w:val="0"/>
            </w:checkBox>
          </w:ffData>
        </w:fldChar>
      </w:r>
      <w:bookmarkStart w:id="2" w:name="Check113"/>
      <w:r w:rsidR="009D5D2F" w:rsidRPr="00573498">
        <w:instrText xml:space="preserve"> FORMCHECKBOX </w:instrText>
      </w:r>
      <w:r w:rsidRPr="00573498">
        <w:fldChar w:fldCharType="end"/>
      </w:r>
      <w:bookmarkEnd w:id="2"/>
      <w:r w:rsidR="00132F12">
        <w:t xml:space="preserve"> </w:t>
      </w:r>
      <w:r w:rsidR="009D5D2F" w:rsidRPr="00573498">
        <w:t>Greenfield investment (establishing a new manufacturing site or office)</w:t>
      </w:r>
    </w:p>
    <w:p w:rsidR="009D5D2F" w:rsidRPr="00573498" w:rsidRDefault="00707BF1" w:rsidP="00573498">
      <w:pPr>
        <w:pStyle w:val="Tekstpodstawowy1"/>
      </w:pPr>
      <w:r w:rsidRPr="00573498">
        <w:fldChar w:fldCharType="begin">
          <w:ffData>
            <w:name w:val="Check113"/>
            <w:enabled/>
            <w:calcOnExit w:val="0"/>
            <w:checkBox>
              <w:sizeAuto/>
              <w:default w:val="0"/>
            </w:checkBox>
          </w:ffData>
        </w:fldChar>
      </w:r>
      <w:r w:rsidR="009D5D2F" w:rsidRPr="00573498">
        <w:instrText xml:space="preserve"> FORMCHECKBOX </w:instrText>
      </w:r>
      <w:r w:rsidRPr="00573498">
        <w:fldChar w:fldCharType="end"/>
      </w:r>
      <w:r w:rsidR="00132F12">
        <w:t xml:space="preserve"> </w:t>
      </w:r>
      <w:r w:rsidR="009D5D2F" w:rsidRPr="00573498">
        <w:t>Acquisition of a private company</w:t>
      </w:r>
    </w:p>
    <w:p w:rsidR="009D5D2F" w:rsidRPr="00573498" w:rsidRDefault="00707BF1" w:rsidP="00573498">
      <w:pPr>
        <w:pStyle w:val="Tekstpodstawowy1"/>
      </w:pPr>
      <w:r w:rsidRPr="00573498">
        <w:fldChar w:fldCharType="begin">
          <w:ffData>
            <w:name w:val="Check113"/>
            <w:enabled/>
            <w:calcOnExit w:val="0"/>
            <w:checkBox>
              <w:sizeAuto/>
              <w:default w:val="0"/>
            </w:checkBox>
          </w:ffData>
        </w:fldChar>
      </w:r>
      <w:r w:rsidR="009D5D2F" w:rsidRPr="00573498">
        <w:instrText xml:space="preserve"> FORMCHECKBOX </w:instrText>
      </w:r>
      <w:r w:rsidRPr="00573498">
        <w:fldChar w:fldCharType="end"/>
      </w:r>
      <w:r w:rsidR="00132F12">
        <w:t xml:space="preserve"> </w:t>
      </w:r>
      <w:r w:rsidR="009D5D2F" w:rsidRPr="00573498">
        <w:t>Privatization</w:t>
      </w:r>
    </w:p>
    <w:p w:rsidR="009D5D2F" w:rsidRPr="00573498" w:rsidRDefault="00707BF1" w:rsidP="00573498">
      <w:pPr>
        <w:pStyle w:val="Tekstpodstawowy1"/>
      </w:pPr>
      <w:r w:rsidRPr="00573498">
        <w:fldChar w:fldCharType="begin">
          <w:ffData>
            <w:name w:val="Check113"/>
            <w:enabled/>
            <w:calcOnExit w:val="0"/>
            <w:checkBox>
              <w:sizeAuto/>
              <w:default w:val="0"/>
            </w:checkBox>
          </w:ffData>
        </w:fldChar>
      </w:r>
      <w:r w:rsidR="009D5D2F" w:rsidRPr="00573498">
        <w:instrText xml:space="preserve"> FORMCHECKBOX </w:instrText>
      </w:r>
      <w:r w:rsidRPr="00573498">
        <w:fldChar w:fldCharType="end"/>
      </w:r>
      <w:r w:rsidR="00132F12">
        <w:t xml:space="preserve"> </w:t>
      </w:r>
      <w:r w:rsidR="009D5D2F" w:rsidRPr="00573498">
        <w:t>Merger</w:t>
      </w:r>
    </w:p>
    <w:p w:rsidR="009D5D2F" w:rsidRPr="00573498" w:rsidRDefault="00707BF1" w:rsidP="00573498">
      <w:pPr>
        <w:pStyle w:val="Tekstpodstawowy1"/>
      </w:pPr>
      <w:r w:rsidRPr="00573498">
        <w:fldChar w:fldCharType="begin">
          <w:ffData>
            <w:name w:val="Check113"/>
            <w:enabled/>
            <w:calcOnExit w:val="0"/>
            <w:checkBox>
              <w:sizeAuto/>
              <w:default w:val="0"/>
            </w:checkBox>
          </w:ffData>
        </w:fldChar>
      </w:r>
      <w:r w:rsidR="009D5D2F" w:rsidRPr="00573498">
        <w:instrText xml:space="preserve"> FORMCHECKBOX </w:instrText>
      </w:r>
      <w:r w:rsidRPr="00573498">
        <w:fldChar w:fldCharType="end"/>
      </w:r>
      <w:r w:rsidR="00132F12">
        <w:t xml:space="preserve"> </w:t>
      </w:r>
      <w:r w:rsidR="009D5D2F" w:rsidRPr="00573498">
        <w:t>Joint venture</w:t>
      </w:r>
    </w:p>
    <w:p w:rsidR="009D5D2F" w:rsidRPr="00573498" w:rsidRDefault="00707BF1" w:rsidP="00573498">
      <w:pPr>
        <w:pStyle w:val="Tekstpodstawowy1"/>
      </w:pPr>
      <w:r w:rsidRPr="00573498">
        <w:fldChar w:fldCharType="begin">
          <w:ffData>
            <w:name w:val="Check113"/>
            <w:enabled/>
            <w:calcOnExit w:val="0"/>
            <w:checkBox>
              <w:sizeAuto/>
              <w:default w:val="0"/>
            </w:checkBox>
          </w:ffData>
        </w:fldChar>
      </w:r>
      <w:r w:rsidR="009D5D2F" w:rsidRPr="00573498">
        <w:instrText xml:space="preserve"> FORMCHECKBOX </w:instrText>
      </w:r>
      <w:r w:rsidRPr="00573498">
        <w:fldChar w:fldCharType="end"/>
      </w:r>
      <w:r w:rsidR="00132F12">
        <w:t xml:space="preserve"> </w:t>
      </w:r>
      <w:proofErr w:type="gramStart"/>
      <w:r w:rsidR="009D5D2F" w:rsidRPr="00573498">
        <w:t>Other.</w:t>
      </w:r>
      <w:proofErr w:type="gramEnd"/>
      <w:r w:rsidR="009D5D2F" w:rsidRPr="00573498">
        <w:t xml:space="preserve"> Please specify: </w:t>
      </w:r>
      <w:r w:rsidRPr="00573498">
        <w:fldChar w:fldCharType="begin">
          <w:ffData>
            <w:name w:val="Text15"/>
            <w:enabled/>
            <w:calcOnExit w:val="0"/>
            <w:textInput/>
          </w:ffData>
        </w:fldChar>
      </w:r>
      <w:bookmarkStart w:id="3" w:name="Text15"/>
      <w:r w:rsidR="009D5D2F" w:rsidRPr="00573498">
        <w:instrText xml:space="preserve"> FORMTEXT </w:instrText>
      </w:r>
      <w:r w:rsidRPr="00573498">
        <w:fldChar w:fldCharType="separate"/>
      </w:r>
      <w:r w:rsidR="009D5D2F" w:rsidRPr="00573498">
        <w:t> </w:t>
      </w:r>
      <w:r w:rsidR="009D5D2F" w:rsidRPr="00573498">
        <w:t> </w:t>
      </w:r>
      <w:r w:rsidR="009D5D2F" w:rsidRPr="00573498">
        <w:t> </w:t>
      </w:r>
      <w:r w:rsidR="009D5D2F" w:rsidRPr="00573498">
        <w:t> </w:t>
      </w:r>
      <w:r w:rsidR="009D5D2F" w:rsidRPr="00573498">
        <w:t> </w:t>
      </w:r>
      <w:r w:rsidRPr="00573498">
        <w:fldChar w:fldCharType="end"/>
      </w:r>
      <w:bookmarkEnd w:id="3"/>
    </w:p>
    <w:p w:rsidR="00CD3622" w:rsidRDefault="002E3210" w:rsidP="00CD3622">
      <w:pPr>
        <w:pStyle w:val="Bodytextnavyhighlight"/>
      </w:pPr>
      <w:r>
        <w:t>3</w:t>
      </w:r>
      <w:r w:rsidR="00CD3622" w:rsidRPr="00E86CB1">
        <w:t xml:space="preserve">. </w:t>
      </w:r>
      <w:r w:rsidR="00CD3622">
        <w:t>What is the main sector your company operates in?</w:t>
      </w:r>
    </w:p>
    <w:p w:rsidR="0031342A" w:rsidRPr="00573498" w:rsidRDefault="00707BF1" w:rsidP="00573498">
      <w:pPr>
        <w:pStyle w:val="Tekstpodstawowy1"/>
      </w:pPr>
      <w:r w:rsidRPr="00573498">
        <w:fldChar w:fldCharType="begin">
          <w:ffData>
            <w:name w:val="Check35"/>
            <w:enabled/>
            <w:calcOnExit w:val="0"/>
            <w:checkBox>
              <w:sizeAuto/>
              <w:default w:val="0"/>
            </w:checkBox>
          </w:ffData>
        </w:fldChar>
      </w:r>
      <w:r w:rsidR="00CD3622" w:rsidRPr="00573498">
        <w:instrText xml:space="preserve"> FORMCHECKBOX </w:instrText>
      </w:r>
      <w:r w:rsidRPr="00573498">
        <w:fldChar w:fldCharType="end"/>
      </w:r>
      <w:r w:rsidR="00132F12">
        <w:t xml:space="preserve"> </w:t>
      </w:r>
      <w:r w:rsidR="00CD3622" w:rsidRPr="00573498">
        <w:t>Manufacturing</w:t>
      </w:r>
    </w:p>
    <w:p w:rsidR="0031342A" w:rsidRPr="00573498" w:rsidRDefault="0031342A" w:rsidP="00573498">
      <w:pPr>
        <w:pStyle w:val="Tekstpodstawowy1"/>
      </w:pPr>
      <w:r w:rsidRPr="00573498">
        <w:tab/>
      </w:r>
      <w:r w:rsidR="00707BF1" w:rsidRPr="00573498">
        <w:fldChar w:fldCharType="begin">
          <w:ffData>
            <w:name w:val="Check35"/>
            <w:enabled/>
            <w:calcOnExit w:val="0"/>
            <w:checkBox>
              <w:sizeAuto/>
              <w:default w:val="0"/>
            </w:checkBox>
          </w:ffData>
        </w:fldChar>
      </w:r>
      <w:r w:rsidRPr="00573498">
        <w:instrText xml:space="preserve"> FORMCHECKBOX </w:instrText>
      </w:r>
      <w:r w:rsidR="00707BF1" w:rsidRPr="00573498">
        <w:fldChar w:fldCharType="end"/>
      </w:r>
      <w:r w:rsidR="00132F12">
        <w:t xml:space="preserve"> </w:t>
      </w:r>
      <w:r w:rsidRPr="00573498">
        <w:t>Consumer goods</w:t>
      </w:r>
    </w:p>
    <w:p w:rsidR="0031342A" w:rsidRPr="00573498" w:rsidRDefault="00707BF1" w:rsidP="00573498">
      <w:pPr>
        <w:pStyle w:val="Tekstpodstawowy1"/>
        <w:ind w:firstLine="720"/>
      </w:pPr>
      <w:r w:rsidRPr="00573498">
        <w:fldChar w:fldCharType="begin">
          <w:ffData>
            <w:name w:val="Check35"/>
            <w:enabled/>
            <w:calcOnExit w:val="0"/>
            <w:checkBox>
              <w:sizeAuto/>
              <w:default w:val="0"/>
            </w:checkBox>
          </w:ffData>
        </w:fldChar>
      </w:r>
      <w:r w:rsidR="0031342A" w:rsidRPr="00573498">
        <w:instrText xml:space="preserve"> FORMCHECKBOX </w:instrText>
      </w:r>
      <w:r w:rsidRPr="00573498">
        <w:fldChar w:fldCharType="end"/>
      </w:r>
      <w:r w:rsidR="00132F12">
        <w:t xml:space="preserve"> </w:t>
      </w:r>
      <w:r w:rsidR="0031342A" w:rsidRPr="00573498">
        <w:t>Industrial goods</w:t>
      </w:r>
    </w:p>
    <w:p w:rsidR="00CD3622" w:rsidRPr="00573498" w:rsidRDefault="00707BF1" w:rsidP="00573498">
      <w:pPr>
        <w:pStyle w:val="Tekstpodstawowy1"/>
      </w:pPr>
      <w:r w:rsidRPr="00573498">
        <w:fldChar w:fldCharType="begin">
          <w:ffData>
            <w:name w:val="Check35"/>
            <w:enabled/>
            <w:calcOnExit w:val="0"/>
            <w:checkBox>
              <w:sizeAuto/>
              <w:default w:val="0"/>
            </w:checkBox>
          </w:ffData>
        </w:fldChar>
      </w:r>
      <w:r w:rsidR="0031342A" w:rsidRPr="00573498">
        <w:instrText xml:space="preserve"> FORMCHECKBOX </w:instrText>
      </w:r>
      <w:r w:rsidRPr="00573498">
        <w:fldChar w:fldCharType="end"/>
      </w:r>
      <w:r w:rsidR="00132F12">
        <w:t xml:space="preserve"> </w:t>
      </w:r>
      <w:r w:rsidR="0031342A" w:rsidRPr="00573498">
        <w:t>E</w:t>
      </w:r>
      <w:r w:rsidR="00CD3622" w:rsidRPr="00573498">
        <w:t>nergy, utilities</w:t>
      </w:r>
    </w:p>
    <w:p w:rsidR="00CD3622" w:rsidRPr="00573498" w:rsidRDefault="00707BF1" w:rsidP="00573498">
      <w:pPr>
        <w:pStyle w:val="Tekstpodstawowy1"/>
      </w:pPr>
      <w:r w:rsidRPr="00573498">
        <w:fldChar w:fldCharType="begin">
          <w:ffData>
            <w:name w:val="Check35"/>
            <w:enabled/>
            <w:calcOnExit w:val="0"/>
            <w:checkBox>
              <w:sizeAuto/>
              <w:default w:val="0"/>
            </w:checkBox>
          </w:ffData>
        </w:fldChar>
      </w:r>
      <w:r w:rsidR="00CD3622" w:rsidRPr="00573498">
        <w:instrText xml:space="preserve"> FORMCHECKBOX </w:instrText>
      </w:r>
      <w:r w:rsidRPr="00573498">
        <w:fldChar w:fldCharType="end"/>
      </w:r>
      <w:r w:rsidR="00132F12">
        <w:t xml:space="preserve"> </w:t>
      </w:r>
      <w:r w:rsidR="00CD3622" w:rsidRPr="00573498">
        <w:t>Construction &amp; real estate</w:t>
      </w:r>
    </w:p>
    <w:p w:rsidR="00CD3622" w:rsidRPr="00573498" w:rsidRDefault="00707BF1" w:rsidP="00573498">
      <w:pPr>
        <w:pStyle w:val="Tekstpodstawowy1"/>
      </w:pPr>
      <w:r w:rsidRPr="00573498">
        <w:fldChar w:fldCharType="begin">
          <w:ffData>
            <w:name w:val="Check35"/>
            <w:enabled/>
            <w:calcOnExit w:val="0"/>
            <w:checkBox>
              <w:sizeAuto/>
              <w:default w:val="0"/>
            </w:checkBox>
          </w:ffData>
        </w:fldChar>
      </w:r>
      <w:r w:rsidR="00CD3622" w:rsidRPr="00573498">
        <w:instrText xml:space="preserve"> FORMCHECKBOX </w:instrText>
      </w:r>
      <w:r w:rsidRPr="00573498">
        <w:fldChar w:fldCharType="end"/>
      </w:r>
      <w:r w:rsidR="00132F12">
        <w:t xml:space="preserve"> </w:t>
      </w:r>
      <w:r w:rsidR="00CD3622" w:rsidRPr="00573498">
        <w:t>Retail/wholesale trade</w:t>
      </w:r>
    </w:p>
    <w:p w:rsidR="00CD3622" w:rsidRPr="00573498" w:rsidRDefault="00707BF1" w:rsidP="00573498">
      <w:pPr>
        <w:pStyle w:val="Tekstpodstawowy1"/>
      </w:pPr>
      <w:r w:rsidRPr="00573498">
        <w:fldChar w:fldCharType="begin">
          <w:ffData>
            <w:name w:val="Check35"/>
            <w:enabled/>
            <w:calcOnExit w:val="0"/>
            <w:checkBox>
              <w:sizeAuto/>
              <w:default w:val="0"/>
            </w:checkBox>
          </w:ffData>
        </w:fldChar>
      </w:r>
      <w:r w:rsidR="00CD3622" w:rsidRPr="00573498">
        <w:instrText xml:space="preserve"> FORMCHECKBOX </w:instrText>
      </w:r>
      <w:r w:rsidRPr="00573498">
        <w:fldChar w:fldCharType="end"/>
      </w:r>
      <w:r w:rsidR="00132F12">
        <w:t xml:space="preserve"> </w:t>
      </w:r>
      <w:r w:rsidR="00CD3622" w:rsidRPr="00573498">
        <w:t>Transport, spedition and logistics</w:t>
      </w:r>
    </w:p>
    <w:p w:rsidR="00CD3622" w:rsidRPr="00573498" w:rsidRDefault="00707BF1" w:rsidP="00573498">
      <w:pPr>
        <w:pStyle w:val="Tekstpodstawowy1"/>
      </w:pPr>
      <w:r w:rsidRPr="00573498">
        <w:fldChar w:fldCharType="begin">
          <w:ffData>
            <w:name w:val="Check35"/>
            <w:enabled/>
            <w:calcOnExit w:val="0"/>
            <w:checkBox>
              <w:sizeAuto/>
              <w:default w:val="0"/>
            </w:checkBox>
          </w:ffData>
        </w:fldChar>
      </w:r>
      <w:r w:rsidR="00CD3622" w:rsidRPr="00573498">
        <w:instrText xml:space="preserve"> FORMCHECKBOX </w:instrText>
      </w:r>
      <w:r w:rsidRPr="00573498">
        <w:fldChar w:fldCharType="end"/>
      </w:r>
      <w:r w:rsidR="00132F12">
        <w:t xml:space="preserve"> </w:t>
      </w:r>
      <w:r w:rsidR="00CD3622" w:rsidRPr="00573498">
        <w:t>IT, technology, media and telecommunications</w:t>
      </w:r>
    </w:p>
    <w:p w:rsidR="00CD3622" w:rsidRPr="00573498" w:rsidRDefault="00707BF1" w:rsidP="00573498">
      <w:pPr>
        <w:pStyle w:val="Tekstpodstawowy1"/>
      </w:pPr>
      <w:r w:rsidRPr="00573498">
        <w:fldChar w:fldCharType="begin">
          <w:ffData>
            <w:name w:val="Check35"/>
            <w:enabled/>
            <w:calcOnExit w:val="0"/>
            <w:checkBox>
              <w:sizeAuto/>
              <w:default w:val="0"/>
            </w:checkBox>
          </w:ffData>
        </w:fldChar>
      </w:r>
      <w:r w:rsidR="00CD3622" w:rsidRPr="00573498">
        <w:instrText xml:space="preserve"> FORMCHECKBOX </w:instrText>
      </w:r>
      <w:r w:rsidRPr="00573498">
        <w:fldChar w:fldCharType="end"/>
      </w:r>
      <w:r w:rsidR="00132F12">
        <w:t xml:space="preserve"> </w:t>
      </w:r>
      <w:r w:rsidR="00CD3622" w:rsidRPr="00573498">
        <w:t>Banking and finance</w:t>
      </w:r>
    </w:p>
    <w:p w:rsidR="00CD3622" w:rsidRPr="00573498" w:rsidRDefault="00707BF1" w:rsidP="00573498">
      <w:pPr>
        <w:pStyle w:val="Tekstpodstawowy1"/>
      </w:pPr>
      <w:r w:rsidRPr="00573498">
        <w:fldChar w:fldCharType="begin">
          <w:ffData>
            <w:name w:val="Check35"/>
            <w:enabled/>
            <w:calcOnExit w:val="0"/>
            <w:checkBox>
              <w:sizeAuto/>
              <w:default w:val="0"/>
            </w:checkBox>
          </w:ffData>
        </w:fldChar>
      </w:r>
      <w:r w:rsidR="00CD3622" w:rsidRPr="00573498">
        <w:instrText xml:space="preserve"> FORMCHECKBOX </w:instrText>
      </w:r>
      <w:r w:rsidRPr="00573498">
        <w:fldChar w:fldCharType="end"/>
      </w:r>
      <w:r w:rsidR="00132F12">
        <w:t xml:space="preserve"> </w:t>
      </w:r>
      <w:r w:rsidR="00CD3622" w:rsidRPr="00573498">
        <w:t>Professional and B2B services</w:t>
      </w:r>
    </w:p>
    <w:p w:rsidR="006650F8" w:rsidRPr="00573498" w:rsidRDefault="00707BF1" w:rsidP="006650F8">
      <w:pPr>
        <w:pStyle w:val="Tekstpodstawowy1"/>
      </w:pPr>
      <w:r w:rsidRPr="00573498">
        <w:fldChar w:fldCharType="begin">
          <w:ffData>
            <w:name w:val="Check113"/>
            <w:enabled/>
            <w:calcOnExit w:val="0"/>
            <w:checkBox>
              <w:sizeAuto/>
              <w:default w:val="0"/>
            </w:checkBox>
          </w:ffData>
        </w:fldChar>
      </w:r>
      <w:r w:rsidR="006650F8" w:rsidRPr="00573498">
        <w:instrText xml:space="preserve"> FORMCHECKBOX </w:instrText>
      </w:r>
      <w:r w:rsidRPr="00573498">
        <w:fldChar w:fldCharType="end"/>
      </w:r>
      <w:r w:rsidR="00132F12">
        <w:t xml:space="preserve"> </w:t>
      </w:r>
      <w:proofErr w:type="gramStart"/>
      <w:r w:rsidR="006650F8" w:rsidRPr="00573498">
        <w:t>Other.</w:t>
      </w:r>
      <w:proofErr w:type="gramEnd"/>
      <w:r w:rsidR="006650F8" w:rsidRPr="00573498">
        <w:t xml:space="preserve"> Please specify: </w:t>
      </w:r>
      <w:r w:rsidRPr="00573498">
        <w:fldChar w:fldCharType="begin">
          <w:ffData>
            <w:name w:val="Text15"/>
            <w:enabled/>
            <w:calcOnExit w:val="0"/>
            <w:textInput/>
          </w:ffData>
        </w:fldChar>
      </w:r>
      <w:r w:rsidR="006650F8" w:rsidRPr="00573498">
        <w:instrText xml:space="preserve"> FORMTEXT </w:instrText>
      </w:r>
      <w:r w:rsidRPr="00573498">
        <w:fldChar w:fldCharType="separate"/>
      </w:r>
      <w:r w:rsidR="006650F8" w:rsidRPr="00573498">
        <w:t> </w:t>
      </w:r>
      <w:r w:rsidR="006650F8" w:rsidRPr="00573498">
        <w:t> </w:t>
      </w:r>
      <w:r w:rsidR="006650F8" w:rsidRPr="00573498">
        <w:t> </w:t>
      </w:r>
      <w:r w:rsidR="006650F8" w:rsidRPr="00573498">
        <w:t> </w:t>
      </w:r>
      <w:r w:rsidR="006650F8" w:rsidRPr="00573498">
        <w:t> </w:t>
      </w:r>
      <w:r w:rsidRPr="00573498">
        <w:fldChar w:fldCharType="end"/>
      </w:r>
    </w:p>
    <w:p w:rsidR="00573498" w:rsidRDefault="0036331C" w:rsidP="00573498">
      <w:pPr>
        <w:pStyle w:val="Bodytextnavyhighlight"/>
      </w:pPr>
      <w:r>
        <w:br w:type="page"/>
      </w:r>
      <w:r w:rsidR="002E3210">
        <w:lastRenderedPageBreak/>
        <w:t>4</w:t>
      </w:r>
      <w:r w:rsidR="00573498" w:rsidRPr="00E86CB1">
        <w:t xml:space="preserve">. </w:t>
      </w:r>
      <w:r w:rsidR="00573498" w:rsidRPr="00A63D8E">
        <w:t>What type of operations have you opened in Poland?</w:t>
      </w:r>
    </w:p>
    <w:p w:rsidR="00573498" w:rsidRPr="00E86CB1" w:rsidRDefault="00573498" w:rsidP="00573498">
      <w:pPr>
        <w:pStyle w:val="Bulletlast"/>
      </w:pPr>
      <w:r>
        <w:t>Please select any number of relevant answers</w:t>
      </w:r>
    </w:p>
    <w:p w:rsidR="00573498" w:rsidRPr="00573498" w:rsidRDefault="00707BF1" w:rsidP="00573498">
      <w:pPr>
        <w:pStyle w:val="Tekstpodstawowy1"/>
      </w:pPr>
      <w:r w:rsidRPr="00573498">
        <w:fldChar w:fldCharType="begin">
          <w:ffData>
            <w:name w:val="Check113"/>
            <w:enabled/>
            <w:calcOnExit w:val="0"/>
            <w:checkBox>
              <w:sizeAuto/>
              <w:default w:val="0"/>
            </w:checkBox>
          </w:ffData>
        </w:fldChar>
      </w:r>
      <w:r w:rsidR="00573498" w:rsidRPr="00573498">
        <w:instrText xml:space="preserve"> FORMCHECKBOX </w:instrText>
      </w:r>
      <w:r w:rsidRPr="00573498">
        <w:fldChar w:fldCharType="end"/>
      </w:r>
      <w:r w:rsidR="00132F12">
        <w:t xml:space="preserve"> </w:t>
      </w:r>
      <w:r w:rsidR="00573498" w:rsidRPr="00573498">
        <w:t>Manufacturing</w:t>
      </w:r>
    </w:p>
    <w:p w:rsidR="00573498" w:rsidRPr="00573498" w:rsidRDefault="00707BF1" w:rsidP="00573498">
      <w:pPr>
        <w:pStyle w:val="Tekstpodstawowy1"/>
      </w:pPr>
      <w:r w:rsidRPr="00573498">
        <w:fldChar w:fldCharType="begin">
          <w:ffData>
            <w:name w:val="Check113"/>
            <w:enabled/>
            <w:calcOnExit w:val="0"/>
            <w:checkBox>
              <w:sizeAuto/>
              <w:default w:val="0"/>
            </w:checkBox>
          </w:ffData>
        </w:fldChar>
      </w:r>
      <w:r w:rsidR="00573498" w:rsidRPr="00573498">
        <w:instrText xml:space="preserve"> FORMCHECKBOX </w:instrText>
      </w:r>
      <w:r w:rsidRPr="00573498">
        <w:fldChar w:fldCharType="end"/>
      </w:r>
      <w:r w:rsidR="00132F12">
        <w:t xml:space="preserve"> </w:t>
      </w:r>
      <w:r w:rsidR="00573498" w:rsidRPr="00573498">
        <w:t>Distribution/logistics</w:t>
      </w:r>
    </w:p>
    <w:p w:rsidR="00573498" w:rsidRPr="00573498" w:rsidRDefault="00707BF1" w:rsidP="00573498">
      <w:pPr>
        <w:pStyle w:val="Tekstpodstawowy1"/>
      </w:pPr>
      <w:r w:rsidRPr="00573498">
        <w:fldChar w:fldCharType="begin">
          <w:ffData>
            <w:name w:val="Check113"/>
            <w:enabled/>
            <w:calcOnExit w:val="0"/>
            <w:checkBox>
              <w:sizeAuto/>
              <w:default w:val="0"/>
            </w:checkBox>
          </w:ffData>
        </w:fldChar>
      </w:r>
      <w:r w:rsidR="00573498" w:rsidRPr="00573498">
        <w:instrText xml:space="preserve"> FORMCHECKBOX </w:instrText>
      </w:r>
      <w:r w:rsidRPr="00573498">
        <w:fldChar w:fldCharType="end"/>
      </w:r>
      <w:r w:rsidR="00132F12">
        <w:t xml:space="preserve"> </w:t>
      </w:r>
      <w:r w:rsidR="00573498" w:rsidRPr="00573498">
        <w:t>Sales</w:t>
      </w:r>
    </w:p>
    <w:p w:rsidR="00573498" w:rsidRPr="00573498" w:rsidRDefault="00707BF1" w:rsidP="00573498">
      <w:pPr>
        <w:pStyle w:val="Tekstpodstawowy1"/>
      </w:pPr>
      <w:r w:rsidRPr="00573498">
        <w:fldChar w:fldCharType="begin">
          <w:ffData>
            <w:name w:val="Check113"/>
            <w:enabled/>
            <w:calcOnExit w:val="0"/>
            <w:checkBox>
              <w:sizeAuto/>
              <w:default w:val="0"/>
            </w:checkBox>
          </w:ffData>
        </w:fldChar>
      </w:r>
      <w:r w:rsidR="00573498" w:rsidRPr="00573498">
        <w:instrText xml:space="preserve"> FORMCHECKBOX </w:instrText>
      </w:r>
      <w:r w:rsidRPr="00573498">
        <w:fldChar w:fldCharType="end"/>
      </w:r>
      <w:r w:rsidR="00132F12">
        <w:t xml:space="preserve"> </w:t>
      </w:r>
      <w:r w:rsidR="00573498" w:rsidRPr="00573498">
        <w:t>Marketing</w:t>
      </w:r>
    </w:p>
    <w:p w:rsidR="00573498" w:rsidRPr="00573498" w:rsidRDefault="00707BF1" w:rsidP="00573498">
      <w:pPr>
        <w:pStyle w:val="Tekstpodstawowy1"/>
      </w:pPr>
      <w:r w:rsidRPr="00573498">
        <w:fldChar w:fldCharType="begin">
          <w:ffData>
            <w:name w:val="Check113"/>
            <w:enabled/>
            <w:calcOnExit w:val="0"/>
            <w:checkBox>
              <w:sizeAuto/>
              <w:default w:val="0"/>
            </w:checkBox>
          </w:ffData>
        </w:fldChar>
      </w:r>
      <w:r w:rsidR="00573498" w:rsidRPr="00573498">
        <w:instrText xml:space="preserve"> FORMCHECKBOX </w:instrText>
      </w:r>
      <w:r w:rsidRPr="00573498">
        <w:fldChar w:fldCharType="end"/>
      </w:r>
      <w:r w:rsidR="00132F12">
        <w:t xml:space="preserve"> </w:t>
      </w:r>
      <w:r w:rsidR="00573498" w:rsidRPr="00573498">
        <w:t>Public Relations</w:t>
      </w:r>
    </w:p>
    <w:p w:rsidR="00573498" w:rsidRPr="00573498" w:rsidRDefault="00707BF1" w:rsidP="00573498">
      <w:pPr>
        <w:pStyle w:val="Tekstpodstawowy1"/>
      </w:pPr>
      <w:r w:rsidRPr="00573498">
        <w:fldChar w:fldCharType="begin">
          <w:ffData>
            <w:name w:val="Check113"/>
            <w:enabled/>
            <w:calcOnExit w:val="0"/>
            <w:checkBox>
              <w:sizeAuto/>
              <w:default w:val="0"/>
            </w:checkBox>
          </w:ffData>
        </w:fldChar>
      </w:r>
      <w:r w:rsidR="00573498" w:rsidRPr="00573498">
        <w:instrText xml:space="preserve"> FORMCHECKBOX </w:instrText>
      </w:r>
      <w:r w:rsidRPr="00573498">
        <w:fldChar w:fldCharType="end"/>
      </w:r>
      <w:r w:rsidR="00132F12">
        <w:t xml:space="preserve"> </w:t>
      </w:r>
      <w:r w:rsidR="00573498" w:rsidRPr="00573498">
        <w:t>Finance</w:t>
      </w:r>
    </w:p>
    <w:p w:rsidR="00573498" w:rsidRPr="00573498" w:rsidRDefault="00707BF1" w:rsidP="00573498">
      <w:pPr>
        <w:pStyle w:val="Tekstpodstawowy1"/>
      </w:pPr>
      <w:r w:rsidRPr="00573498">
        <w:fldChar w:fldCharType="begin">
          <w:ffData>
            <w:name w:val="Check113"/>
            <w:enabled/>
            <w:calcOnExit w:val="0"/>
            <w:checkBox>
              <w:sizeAuto/>
              <w:default w:val="0"/>
            </w:checkBox>
          </w:ffData>
        </w:fldChar>
      </w:r>
      <w:r w:rsidR="00573498" w:rsidRPr="00573498">
        <w:instrText xml:space="preserve"> FORMCHECKBOX </w:instrText>
      </w:r>
      <w:r w:rsidRPr="00573498">
        <w:fldChar w:fldCharType="end"/>
      </w:r>
      <w:r w:rsidR="00132F12">
        <w:t xml:space="preserve"> </w:t>
      </w:r>
      <w:r w:rsidR="00573498" w:rsidRPr="00573498">
        <w:t>HR</w:t>
      </w:r>
    </w:p>
    <w:p w:rsidR="00573498" w:rsidRPr="00573498" w:rsidRDefault="00707BF1" w:rsidP="00573498">
      <w:pPr>
        <w:pStyle w:val="Tekstpodstawowy1"/>
      </w:pPr>
      <w:r w:rsidRPr="00573498">
        <w:fldChar w:fldCharType="begin">
          <w:ffData>
            <w:name w:val="Check113"/>
            <w:enabled/>
            <w:calcOnExit w:val="0"/>
            <w:checkBox>
              <w:sizeAuto/>
              <w:default w:val="0"/>
            </w:checkBox>
          </w:ffData>
        </w:fldChar>
      </w:r>
      <w:r w:rsidR="00573498" w:rsidRPr="00573498">
        <w:instrText xml:space="preserve"> FORMCHECKBOX </w:instrText>
      </w:r>
      <w:r w:rsidRPr="00573498">
        <w:fldChar w:fldCharType="end"/>
      </w:r>
      <w:r w:rsidR="00132F12">
        <w:t xml:space="preserve"> </w:t>
      </w:r>
      <w:r w:rsidR="00573498" w:rsidRPr="00573498">
        <w:t>Administration</w:t>
      </w:r>
    </w:p>
    <w:p w:rsidR="00573498" w:rsidRPr="00573498" w:rsidRDefault="00707BF1" w:rsidP="00573498">
      <w:pPr>
        <w:pStyle w:val="Tekstpodstawowy1"/>
      </w:pPr>
      <w:r w:rsidRPr="00573498">
        <w:fldChar w:fldCharType="begin">
          <w:ffData>
            <w:name w:val="Check113"/>
            <w:enabled/>
            <w:calcOnExit w:val="0"/>
            <w:checkBox>
              <w:sizeAuto/>
              <w:default w:val="0"/>
            </w:checkBox>
          </w:ffData>
        </w:fldChar>
      </w:r>
      <w:r w:rsidR="00573498" w:rsidRPr="00573498">
        <w:instrText xml:space="preserve"> FORMCHECKBOX </w:instrText>
      </w:r>
      <w:r w:rsidRPr="00573498">
        <w:fldChar w:fldCharType="end"/>
      </w:r>
      <w:r w:rsidR="00132F12">
        <w:t xml:space="preserve"> </w:t>
      </w:r>
      <w:r w:rsidR="00573498" w:rsidRPr="00573498">
        <w:t>Shared Service Centre (providing services to other group members)</w:t>
      </w:r>
    </w:p>
    <w:p w:rsidR="00573498" w:rsidRPr="00573498" w:rsidRDefault="00707BF1" w:rsidP="00573498">
      <w:pPr>
        <w:pStyle w:val="Tekstpodstawowy1"/>
      </w:pPr>
      <w:r w:rsidRPr="00573498">
        <w:fldChar w:fldCharType="begin">
          <w:ffData>
            <w:name w:val="Check113"/>
            <w:enabled/>
            <w:calcOnExit w:val="0"/>
            <w:checkBox>
              <w:sizeAuto/>
              <w:default w:val="0"/>
            </w:checkBox>
          </w:ffData>
        </w:fldChar>
      </w:r>
      <w:r w:rsidR="00573498" w:rsidRPr="00573498">
        <w:instrText xml:space="preserve"> FORMCHECKBOX </w:instrText>
      </w:r>
      <w:r w:rsidRPr="00573498">
        <w:fldChar w:fldCharType="end"/>
      </w:r>
      <w:r w:rsidR="00132F12">
        <w:t xml:space="preserve"> </w:t>
      </w:r>
      <w:r w:rsidR="00573498" w:rsidRPr="00573498">
        <w:t>Research &amp; Development</w:t>
      </w:r>
    </w:p>
    <w:p w:rsidR="00573498" w:rsidRPr="00573498" w:rsidRDefault="00573498" w:rsidP="00573498">
      <w:pPr>
        <w:pStyle w:val="Tekstpodstawowy1"/>
      </w:pPr>
      <w:r w:rsidRPr="00573498">
        <w:tab/>
      </w:r>
      <w:r w:rsidR="00707BF1" w:rsidRPr="00573498">
        <w:fldChar w:fldCharType="begin">
          <w:ffData>
            <w:name w:val="Check113"/>
            <w:enabled/>
            <w:calcOnExit w:val="0"/>
            <w:checkBox>
              <w:sizeAuto/>
              <w:default w:val="0"/>
            </w:checkBox>
          </w:ffData>
        </w:fldChar>
      </w:r>
      <w:r w:rsidRPr="00573498">
        <w:instrText xml:space="preserve"> FORMCHECKBOX </w:instrText>
      </w:r>
      <w:r w:rsidR="00707BF1" w:rsidRPr="00573498">
        <w:fldChar w:fldCharType="end"/>
      </w:r>
      <w:r w:rsidR="00132F12">
        <w:t xml:space="preserve"> </w:t>
      </w:r>
      <w:r w:rsidRPr="00573498">
        <w:t>Research &amp; Development Centre (providing services to other group members)</w:t>
      </w:r>
    </w:p>
    <w:p w:rsidR="00573498" w:rsidRPr="00573498" w:rsidRDefault="00707BF1" w:rsidP="00573498">
      <w:pPr>
        <w:pStyle w:val="Tekstpodstawowy1"/>
      </w:pPr>
      <w:r w:rsidRPr="00573498">
        <w:fldChar w:fldCharType="begin">
          <w:ffData>
            <w:name w:val="Check113"/>
            <w:enabled/>
            <w:calcOnExit w:val="0"/>
            <w:checkBox>
              <w:sizeAuto/>
              <w:default w:val="0"/>
            </w:checkBox>
          </w:ffData>
        </w:fldChar>
      </w:r>
      <w:r w:rsidR="00573498" w:rsidRPr="00573498">
        <w:instrText xml:space="preserve"> FORMCHECKBOX </w:instrText>
      </w:r>
      <w:r w:rsidRPr="00573498">
        <w:fldChar w:fldCharType="end"/>
      </w:r>
      <w:r w:rsidR="00132F12">
        <w:t xml:space="preserve"> </w:t>
      </w:r>
      <w:proofErr w:type="gramStart"/>
      <w:r w:rsidR="00573498" w:rsidRPr="00573498">
        <w:t>Other.</w:t>
      </w:r>
      <w:proofErr w:type="gramEnd"/>
      <w:r w:rsidR="00573498" w:rsidRPr="00573498">
        <w:t xml:space="preserve"> Please specify: </w:t>
      </w:r>
      <w:r w:rsidRPr="00573498">
        <w:fldChar w:fldCharType="begin">
          <w:ffData>
            <w:name w:val="Text15"/>
            <w:enabled/>
            <w:calcOnExit w:val="0"/>
            <w:textInput/>
          </w:ffData>
        </w:fldChar>
      </w:r>
      <w:r w:rsidR="00573498" w:rsidRPr="00573498">
        <w:instrText xml:space="preserve"> FORMTEXT </w:instrText>
      </w:r>
      <w:r w:rsidRPr="00573498">
        <w:fldChar w:fldCharType="separate"/>
      </w:r>
      <w:r w:rsidR="00573498" w:rsidRPr="00573498">
        <w:t> </w:t>
      </w:r>
      <w:r w:rsidR="00573498" w:rsidRPr="00573498">
        <w:t> </w:t>
      </w:r>
      <w:r w:rsidR="00573498" w:rsidRPr="00573498">
        <w:t> </w:t>
      </w:r>
      <w:r w:rsidR="00573498" w:rsidRPr="00573498">
        <w:t> </w:t>
      </w:r>
      <w:r w:rsidR="00573498" w:rsidRPr="00573498">
        <w:t> </w:t>
      </w:r>
      <w:r w:rsidRPr="00573498">
        <w:fldChar w:fldCharType="end"/>
      </w:r>
    </w:p>
    <w:p w:rsidR="00DA3EC9" w:rsidRDefault="009A2C4C" w:rsidP="00DA3EC9">
      <w:pPr>
        <w:pStyle w:val="Nagwek2"/>
        <w:numPr>
          <w:ilvl w:val="0"/>
          <w:numId w:val="0"/>
        </w:numPr>
        <w:ind w:left="851" w:hanging="851"/>
      </w:pPr>
      <w:r>
        <w:t>Poland as an investment destination</w:t>
      </w:r>
    </w:p>
    <w:p w:rsidR="009630CC" w:rsidRPr="00E86CB1" w:rsidRDefault="002E3210" w:rsidP="009630CC">
      <w:pPr>
        <w:pStyle w:val="Bodytextnavyhighlight"/>
      </w:pPr>
      <w:r>
        <w:t>5</w:t>
      </w:r>
      <w:r w:rsidR="009630CC" w:rsidRPr="00E86CB1">
        <w:t xml:space="preserve">. </w:t>
      </w:r>
      <w:r w:rsidR="009630CC" w:rsidRPr="00DA3EC9">
        <w:t xml:space="preserve">How do you perceive the </w:t>
      </w:r>
      <w:r w:rsidR="009630CC">
        <w:t xml:space="preserve">overall investment attractiveness of </w:t>
      </w:r>
      <w:r w:rsidR="009630CC" w:rsidRPr="00DA3EC9">
        <w:t>Poland?</w:t>
      </w:r>
    </w:p>
    <w:p w:rsidR="009630CC" w:rsidRPr="00573498" w:rsidRDefault="00707BF1" w:rsidP="00573498">
      <w:pPr>
        <w:pStyle w:val="Tekstpodstawowy1"/>
      </w:pPr>
      <w:r w:rsidRPr="00573498">
        <w:fldChar w:fldCharType="begin">
          <w:ffData>
            <w:name w:val="Check35"/>
            <w:enabled/>
            <w:calcOnExit w:val="0"/>
            <w:checkBox>
              <w:sizeAuto/>
              <w:default w:val="0"/>
            </w:checkBox>
          </w:ffData>
        </w:fldChar>
      </w:r>
      <w:r w:rsidR="009630CC" w:rsidRPr="00573498">
        <w:instrText xml:space="preserve"> FORMCHECKBOX </w:instrText>
      </w:r>
      <w:r w:rsidRPr="00573498">
        <w:fldChar w:fldCharType="end"/>
      </w:r>
      <w:r w:rsidR="00132F12">
        <w:t xml:space="preserve"> </w:t>
      </w:r>
      <w:r w:rsidR="009630CC" w:rsidRPr="00573498">
        <w:t>Very positive</w:t>
      </w:r>
    </w:p>
    <w:p w:rsidR="009630CC" w:rsidRPr="00573498" w:rsidRDefault="00707BF1" w:rsidP="00573498">
      <w:pPr>
        <w:pStyle w:val="Tekstpodstawowy1"/>
      </w:pPr>
      <w:r w:rsidRPr="00573498">
        <w:fldChar w:fldCharType="begin">
          <w:ffData>
            <w:name w:val="Check35"/>
            <w:enabled/>
            <w:calcOnExit w:val="0"/>
            <w:checkBox>
              <w:sizeAuto/>
              <w:default w:val="0"/>
            </w:checkBox>
          </w:ffData>
        </w:fldChar>
      </w:r>
      <w:r w:rsidR="009630CC" w:rsidRPr="00573498">
        <w:instrText xml:space="preserve"> FORMCHECKBOX </w:instrText>
      </w:r>
      <w:r w:rsidRPr="00573498">
        <w:fldChar w:fldCharType="end"/>
      </w:r>
      <w:r w:rsidR="00132F12">
        <w:t xml:space="preserve"> </w:t>
      </w:r>
      <w:r w:rsidR="009630CC" w:rsidRPr="00573498">
        <w:t>Positive</w:t>
      </w:r>
    </w:p>
    <w:p w:rsidR="009630CC" w:rsidRPr="00573498" w:rsidRDefault="00707BF1" w:rsidP="00573498">
      <w:pPr>
        <w:pStyle w:val="Tekstpodstawowy1"/>
      </w:pPr>
      <w:r w:rsidRPr="00573498">
        <w:fldChar w:fldCharType="begin">
          <w:ffData>
            <w:name w:val="Check35"/>
            <w:enabled/>
            <w:calcOnExit w:val="0"/>
            <w:checkBox>
              <w:sizeAuto/>
              <w:default w:val="0"/>
            </w:checkBox>
          </w:ffData>
        </w:fldChar>
      </w:r>
      <w:r w:rsidR="009630CC" w:rsidRPr="00573498">
        <w:instrText xml:space="preserve"> FORMCHECKBOX </w:instrText>
      </w:r>
      <w:r w:rsidRPr="00573498">
        <w:fldChar w:fldCharType="end"/>
      </w:r>
      <w:r w:rsidR="00132F12">
        <w:t xml:space="preserve"> </w:t>
      </w:r>
      <w:r w:rsidR="009630CC" w:rsidRPr="00573498">
        <w:t>Moderate</w:t>
      </w:r>
    </w:p>
    <w:p w:rsidR="009630CC" w:rsidRPr="00573498" w:rsidRDefault="00707BF1" w:rsidP="00573498">
      <w:pPr>
        <w:pStyle w:val="Tekstpodstawowy1"/>
      </w:pPr>
      <w:r w:rsidRPr="00573498">
        <w:fldChar w:fldCharType="begin">
          <w:ffData>
            <w:name w:val="Check35"/>
            <w:enabled/>
            <w:calcOnExit w:val="0"/>
            <w:checkBox>
              <w:sizeAuto/>
              <w:default w:val="0"/>
            </w:checkBox>
          </w:ffData>
        </w:fldChar>
      </w:r>
      <w:r w:rsidR="009630CC" w:rsidRPr="00573498">
        <w:instrText xml:space="preserve"> FORMCHECKBOX </w:instrText>
      </w:r>
      <w:r w:rsidRPr="00573498">
        <w:fldChar w:fldCharType="end"/>
      </w:r>
      <w:r w:rsidR="00132F12">
        <w:t xml:space="preserve"> </w:t>
      </w:r>
      <w:r w:rsidR="009630CC" w:rsidRPr="00573498">
        <w:t>Negative</w:t>
      </w:r>
    </w:p>
    <w:p w:rsidR="009630CC" w:rsidRPr="00573498" w:rsidRDefault="00707BF1" w:rsidP="00573498">
      <w:pPr>
        <w:pStyle w:val="Tekstpodstawowy1"/>
      </w:pPr>
      <w:r w:rsidRPr="00573498">
        <w:fldChar w:fldCharType="begin">
          <w:ffData>
            <w:name w:val="Check35"/>
            <w:enabled/>
            <w:calcOnExit w:val="0"/>
            <w:checkBox>
              <w:sizeAuto/>
              <w:default w:val="0"/>
            </w:checkBox>
          </w:ffData>
        </w:fldChar>
      </w:r>
      <w:r w:rsidR="009630CC" w:rsidRPr="00573498">
        <w:instrText xml:space="preserve"> FORMCHECKBOX </w:instrText>
      </w:r>
      <w:r w:rsidRPr="00573498">
        <w:fldChar w:fldCharType="end"/>
      </w:r>
      <w:r w:rsidR="00132F12">
        <w:t xml:space="preserve"> </w:t>
      </w:r>
      <w:r w:rsidR="009630CC" w:rsidRPr="00573498">
        <w:t>Very negative</w:t>
      </w:r>
    </w:p>
    <w:p w:rsidR="00A751F4" w:rsidRPr="00E86CB1" w:rsidRDefault="002E3210" w:rsidP="00A751F4">
      <w:pPr>
        <w:pStyle w:val="Bodytextnavyhighlight"/>
      </w:pPr>
      <w:r>
        <w:t>6</w:t>
      </w:r>
      <w:r w:rsidR="00A751F4" w:rsidRPr="00E86CB1">
        <w:t xml:space="preserve">. </w:t>
      </w:r>
      <w:r w:rsidR="00F40605">
        <w:t>Relative</w:t>
      </w:r>
      <w:r w:rsidR="00A751F4">
        <w:t xml:space="preserve"> to other European markets, how did the Poland’s investment attractiveness changed during the 2008-present economic slowdown?</w:t>
      </w:r>
    </w:p>
    <w:p w:rsidR="00A751F4" w:rsidRPr="00CD3622" w:rsidRDefault="00707BF1" w:rsidP="00A751F4">
      <w:pPr>
        <w:pStyle w:val="Tekstpodstawowy1"/>
      </w:pPr>
      <w:r w:rsidRPr="00CD3622">
        <w:fldChar w:fldCharType="begin">
          <w:ffData>
            <w:name w:val="Check35"/>
            <w:enabled/>
            <w:calcOnExit w:val="0"/>
            <w:checkBox>
              <w:sizeAuto/>
              <w:default w:val="0"/>
            </w:checkBox>
          </w:ffData>
        </w:fldChar>
      </w:r>
      <w:r w:rsidR="00A751F4" w:rsidRPr="00CD3622">
        <w:instrText xml:space="preserve"> FORMCHECKBOX </w:instrText>
      </w:r>
      <w:r w:rsidRPr="00CD3622">
        <w:fldChar w:fldCharType="end"/>
      </w:r>
      <w:r w:rsidR="00132F12">
        <w:t xml:space="preserve"> </w:t>
      </w:r>
      <w:r w:rsidR="00A751F4">
        <w:t>Strongly i</w:t>
      </w:r>
      <w:r w:rsidR="00F40605">
        <w:t>mproved</w:t>
      </w:r>
    </w:p>
    <w:p w:rsidR="00A751F4" w:rsidRPr="00CD3622" w:rsidRDefault="00707BF1" w:rsidP="00A751F4">
      <w:pPr>
        <w:pStyle w:val="Tekstpodstawowy1"/>
      </w:pPr>
      <w:r w:rsidRPr="00CD3622">
        <w:fldChar w:fldCharType="begin">
          <w:ffData>
            <w:name w:val="Check35"/>
            <w:enabled/>
            <w:calcOnExit w:val="0"/>
            <w:checkBox>
              <w:sizeAuto/>
              <w:default w:val="0"/>
            </w:checkBox>
          </w:ffData>
        </w:fldChar>
      </w:r>
      <w:r w:rsidR="00A751F4" w:rsidRPr="00CD3622">
        <w:instrText xml:space="preserve"> FORMCHECKBOX </w:instrText>
      </w:r>
      <w:r w:rsidRPr="00CD3622">
        <w:fldChar w:fldCharType="end"/>
      </w:r>
      <w:r w:rsidR="00132F12">
        <w:t xml:space="preserve"> </w:t>
      </w:r>
      <w:r w:rsidR="00A751F4">
        <w:t>Rather i</w:t>
      </w:r>
      <w:r w:rsidR="00F40605">
        <w:t>mproved</w:t>
      </w:r>
    </w:p>
    <w:p w:rsidR="00A751F4" w:rsidRPr="00CD3622" w:rsidRDefault="00707BF1" w:rsidP="00A751F4">
      <w:pPr>
        <w:pStyle w:val="Tekstpodstawowy1"/>
      </w:pPr>
      <w:r w:rsidRPr="00CD3622">
        <w:fldChar w:fldCharType="begin">
          <w:ffData>
            <w:name w:val="Check35"/>
            <w:enabled/>
            <w:calcOnExit w:val="0"/>
            <w:checkBox>
              <w:sizeAuto/>
              <w:default w:val="0"/>
            </w:checkBox>
          </w:ffData>
        </w:fldChar>
      </w:r>
      <w:r w:rsidR="00A751F4" w:rsidRPr="00CD3622">
        <w:instrText xml:space="preserve"> FORMCHECKBOX </w:instrText>
      </w:r>
      <w:r w:rsidRPr="00CD3622">
        <w:fldChar w:fldCharType="end"/>
      </w:r>
      <w:r w:rsidR="00132F12">
        <w:t xml:space="preserve"> </w:t>
      </w:r>
      <w:r w:rsidR="00A751F4">
        <w:t>No change</w:t>
      </w:r>
    </w:p>
    <w:p w:rsidR="00A751F4" w:rsidRPr="00CD3622" w:rsidRDefault="00707BF1" w:rsidP="00A751F4">
      <w:pPr>
        <w:pStyle w:val="Tekstpodstawowy1"/>
      </w:pPr>
      <w:r w:rsidRPr="00CD3622">
        <w:fldChar w:fldCharType="begin">
          <w:ffData>
            <w:name w:val="Check35"/>
            <w:enabled/>
            <w:calcOnExit w:val="0"/>
            <w:checkBox>
              <w:sizeAuto/>
              <w:default w:val="0"/>
            </w:checkBox>
          </w:ffData>
        </w:fldChar>
      </w:r>
      <w:r w:rsidR="00A751F4" w:rsidRPr="00CD3622">
        <w:instrText xml:space="preserve"> FORMCHECKBOX </w:instrText>
      </w:r>
      <w:r w:rsidRPr="00CD3622">
        <w:fldChar w:fldCharType="end"/>
      </w:r>
      <w:r w:rsidR="00132F12">
        <w:t xml:space="preserve"> </w:t>
      </w:r>
      <w:r w:rsidR="00A751F4">
        <w:t>Rather deteriorated</w:t>
      </w:r>
    </w:p>
    <w:p w:rsidR="00A751F4" w:rsidRPr="00CD3622" w:rsidRDefault="00707BF1" w:rsidP="00CD3622">
      <w:pPr>
        <w:pStyle w:val="Tekstpodstawowy1"/>
      </w:pPr>
      <w:r w:rsidRPr="00CD3622">
        <w:fldChar w:fldCharType="begin">
          <w:ffData>
            <w:name w:val="Check35"/>
            <w:enabled/>
            <w:calcOnExit w:val="0"/>
            <w:checkBox>
              <w:sizeAuto/>
              <w:default w:val="0"/>
            </w:checkBox>
          </w:ffData>
        </w:fldChar>
      </w:r>
      <w:r w:rsidR="00A751F4" w:rsidRPr="00CD3622">
        <w:instrText xml:space="preserve"> FORMCHECKBOX </w:instrText>
      </w:r>
      <w:r w:rsidRPr="00CD3622">
        <w:fldChar w:fldCharType="end"/>
      </w:r>
      <w:r w:rsidR="00132F12">
        <w:t xml:space="preserve"> </w:t>
      </w:r>
      <w:r w:rsidR="00A751F4">
        <w:t>Strongly deteriorated</w:t>
      </w:r>
    </w:p>
    <w:p w:rsidR="00C635D6" w:rsidRPr="00E86CB1" w:rsidRDefault="002E3210" w:rsidP="00C635D6">
      <w:pPr>
        <w:pStyle w:val="Bodytextnavyhighlight"/>
      </w:pPr>
      <w:r>
        <w:lastRenderedPageBreak/>
        <w:t>7</w:t>
      </w:r>
      <w:r w:rsidR="00C635D6" w:rsidRPr="00E86CB1">
        <w:t xml:space="preserve">. </w:t>
      </w:r>
      <w:r w:rsidR="00C635D6" w:rsidRPr="00DA3EC9">
        <w:t xml:space="preserve">How do you perceive the </w:t>
      </w:r>
      <w:r w:rsidR="00C635D6">
        <w:t xml:space="preserve">overall ease of doing business </w:t>
      </w:r>
      <w:r w:rsidR="00C635D6" w:rsidRPr="00DA3EC9">
        <w:t>in Poland?</w:t>
      </w:r>
    </w:p>
    <w:p w:rsidR="00C635D6" w:rsidRPr="00573498" w:rsidRDefault="00707BF1" w:rsidP="00573498">
      <w:pPr>
        <w:pStyle w:val="Tekstpodstawowy1"/>
      </w:pPr>
      <w:r w:rsidRPr="00573498">
        <w:fldChar w:fldCharType="begin">
          <w:ffData>
            <w:name w:val="Check35"/>
            <w:enabled/>
            <w:calcOnExit w:val="0"/>
            <w:checkBox>
              <w:sizeAuto/>
              <w:default w:val="0"/>
            </w:checkBox>
          </w:ffData>
        </w:fldChar>
      </w:r>
      <w:r w:rsidR="00C635D6" w:rsidRPr="00573498">
        <w:instrText xml:space="preserve"> FORMCHECKBOX </w:instrText>
      </w:r>
      <w:r w:rsidRPr="00573498">
        <w:fldChar w:fldCharType="end"/>
      </w:r>
      <w:r w:rsidR="00132F12">
        <w:t xml:space="preserve"> </w:t>
      </w:r>
      <w:r w:rsidR="00C635D6" w:rsidRPr="00573498">
        <w:t>Very positive</w:t>
      </w:r>
    </w:p>
    <w:p w:rsidR="00C635D6" w:rsidRPr="00573498" w:rsidRDefault="00707BF1" w:rsidP="00573498">
      <w:pPr>
        <w:pStyle w:val="Tekstpodstawowy1"/>
      </w:pPr>
      <w:r w:rsidRPr="00573498">
        <w:fldChar w:fldCharType="begin">
          <w:ffData>
            <w:name w:val="Check35"/>
            <w:enabled/>
            <w:calcOnExit w:val="0"/>
            <w:checkBox>
              <w:sizeAuto/>
              <w:default w:val="0"/>
            </w:checkBox>
          </w:ffData>
        </w:fldChar>
      </w:r>
      <w:r w:rsidR="00C635D6" w:rsidRPr="00573498">
        <w:instrText xml:space="preserve"> FORMCHECKBOX </w:instrText>
      </w:r>
      <w:r w:rsidRPr="00573498">
        <w:fldChar w:fldCharType="end"/>
      </w:r>
      <w:r w:rsidR="00132F12">
        <w:t xml:space="preserve"> </w:t>
      </w:r>
      <w:r w:rsidR="00C635D6" w:rsidRPr="00573498">
        <w:t>Positive</w:t>
      </w:r>
    </w:p>
    <w:p w:rsidR="00C635D6" w:rsidRPr="00573498" w:rsidRDefault="00707BF1" w:rsidP="00573498">
      <w:pPr>
        <w:pStyle w:val="Tekstpodstawowy1"/>
      </w:pPr>
      <w:r w:rsidRPr="00573498">
        <w:fldChar w:fldCharType="begin">
          <w:ffData>
            <w:name w:val="Check35"/>
            <w:enabled/>
            <w:calcOnExit w:val="0"/>
            <w:checkBox>
              <w:sizeAuto/>
              <w:default w:val="0"/>
            </w:checkBox>
          </w:ffData>
        </w:fldChar>
      </w:r>
      <w:r w:rsidR="00C635D6" w:rsidRPr="00573498">
        <w:instrText xml:space="preserve"> FORMCHECKBOX </w:instrText>
      </w:r>
      <w:r w:rsidRPr="00573498">
        <w:fldChar w:fldCharType="end"/>
      </w:r>
      <w:r w:rsidR="00132F12">
        <w:t xml:space="preserve"> </w:t>
      </w:r>
      <w:r w:rsidR="00C635D6" w:rsidRPr="00573498">
        <w:t>Moderate</w:t>
      </w:r>
    </w:p>
    <w:p w:rsidR="00C635D6" w:rsidRPr="00573498" w:rsidRDefault="00707BF1" w:rsidP="00573498">
      <w:pPr>
        <w:pStyle w:val="Tekstpodstawowy1"/>
      </w:pPr>
      <w:r w:rsidRPr="00573498">
        <w:fldChar w:fldCharType="begin">
          <w:ffData>
            <w:name w:val="Check35"/>
            <w:enabled/>
            <w:calcOnExit w:val="0"/>
            <w:checkBox>
              <w:sizeAuto/>
              <w:default w:val="0"/>
            </w:checkBox>
          </w:ffData>
        </w:fldChar>
      </w:r>
      <w:r w:rsidR="00C635D6" w:rsidRPr="00573498">
        <w:instrText xml:space="preserve"> FORMCHECKBOX </w:instrText>
      </w:r>
      <w:r w:rsidRPr="00573498">
        <w:fldChar w:fldCharType="end"/>
      </w:r>
      <w:r w:rsidR="00132F12">
        <w:t xml:space="preserve"> </w:t>
      </w:r>
      <w:r w:rsidR="00C635D6" w:rsidRPr="00573498">
        <w:t>Negative</w:t>
      </w:r>
    </w:p>
    <w:p w:rsidR="00C635D6" w:rsidRPr="00573498" w:rsidRDefault="00707BF1" w:rsidP="00573498">
      <w:pPr>
        <w:pStyle w:val="Tekstpodstawowy1"/>
      </w:pPr>
      <w:r w:rsidRPr="00573498">
        <w:fldChar w:fldCharType="begin">
          <w:ffData>
            <w:name w:val="Check35"/>
            <w:enabled/>
            <w:calcOnExit w:val="0"/>
            <w:checkBox>
              <w:sizeAuto/>
              <w:default w:val="0"/>
            </w:checkBox>
          </w:ffData>
        </w:fldChar>
      </w:r>
      <w:r w:rsidR="00C635D6" w:rsidRPr="00573498">
        <w:instrText xml:space="preserve"> FORMCHECKBOX </w:instrText>
      </w:r>
      <w:r w:rsidRPr="00573498">
        <w:fldChar w:fldCharType="end"/>
      </w:r>
      <w:r w:rsidR="00132F12">
        <w:t xml:space="preserve"> </w:t>
      </w:r>
      <w:r w:rsidR="00C635D6" w:rsidRPr="00573498">
        <w:t>Very negative</w:t>
      </w:r>
    </w:p>
    <w:p w:rsidR="00C635D6" w:rsidRPr="00E86CB1" w:rsidRDefault="002E3210" w:rsidP="00C635D6">
      <w:pPr>
        <w:pStyle w:val="Bodytextnavyhighlight"/>
      </w:pPr>
      <w:r>
        <w:t>8</w:t>
      </w:r>
      <w:r w:rsidR="00C635D6" w:rsidRPr="00E86CB1">
        <w:t xml:space="preserve">. </w:t>
      </w:r>
      <w:r w:rsidR="002450CA">
        <w:t>Was it worth to invest in Poland? How do you perceive the outcomes</w:t>
      </w:r>
      <w:r w:rsidR="006812E6">
        <w:t xml:space="preserve"> </w:t>
      </w:r>
      <w:r w:rsidR="002450CA">
        <w:t>/</w:t>
      </w:r>
      <w:r w:rsidR="006812E6">
        <w:t xml:space="preserve"> </w:t>
      </w:r>
      <w:r w:rsidR="002450CA">
        <w:t xml:space="preserve">effects of </w:t>
      </w:r>
      <w:r w:rsidR="00E979E1">
        <w:t>your company</w:t>
      </w:r>
      <w:r w:rsidR="002450CA">
        <w:t>’s</w:t>
      </w:r>
      <w:r w:rsidR="00E979E1">
        <w:t xml:space="preserve"> invest</w:t>
      </w:r>
      <w:r w:rsidR="002450CA">
        <w:t>ment</w:t>
      </w:r>
      <w:r w:rsidR="00C635D6" w:rsidRPr="00DA3EC9">
        <w:t xml:space="preserve"> in Poland so far?</w:t>
      </w:r>
    </w:p>
    <w:p w:rsidR="00C635D6" w:rsidRPr="00573498" w:rsidRDefault="00707BF1" w:rsidP="00573498">
      <w:pPr>
        <w:pStyle w:val="Tekstpodstawowy1"/>
      </w:pPr>
      <w:r w:rsidRPr="00573498">
        <w:fldChar w:fldCharType="begin">
          <w:ffData>
            <w:name w:val="Check35"/>
            <w:enabled/>
            <w:calcOnExit w:val="0"/>
            <w:checkBox>
              <w:sizeAuto/>
              <w:default w:val="0"/>
            </w:checkBox>
          </w:ffData>
        </w:fldChar>
      </w:r>
      <w:r w:rsidR="00C635D6" w:rsidRPr="00573498">
        <w:instrText xml:space="preserve"> FORMCHECKBOX </w:instrText>
      </w:r>
      <w:r w:rsidRPr="00573498">
        <w:fldChar w:fldCharType="end"/>
      </w:r>
      <w:r w:rsidR="00132F12">
        <w:t xml:space="preserve"> </w:t>
      </w:r>
      <w:r w:rsidR="00C635D6" w:rsidRPr="00573498">
        <w:t>Very positive</w:t>
      </w:r>
    </w:p>
    <w:p w:rsidR="00C635D6" w:rsidRPr="00573498" w:rsidRDefault="00707BF1" w:rsidP="00573498">
      <w:pPr>
        <w:pStyle w:val="Tekstpodstawowy1"/>
      </w:pPr>
      <w:r w:rsidRPr="00573498">
        <w:fldChar w:fldCharType="begin">
          <w:ffData>
            <w:name w:val="Check35"/>
            <w:enabled/>
            <w:calcOnExit w:val="0"/>
            <w:checkBox>
              <w:sizeAuto/>
              <w:default w:val="0"/>
            </w:checkBox>
          </w:ffData>
        </w:fldChar>
      </w:r>
      <w:r w:rsidR="00C635D6" w:rsidRPr="00573498">
        <w:instrText xml:space="preserve"> FORMCHECKBOX </w:instrText>
      </w:r>
      <w:r w:rsidRPr="00573498">
        <w:fldChar w:fldCharType="end"/>
      </w:r>
      <w:r w:rsidR="00132F12">
        <w:t xml:space="preserve"> </w:t>
      </w:r>
      <w:r w:rsidR="00C635D6" w:rsidRPr="00573498">
        <w:t>Positive</w:t>
      </w:r>
    </w:p>
    <w:p w:rsidR="00C635D6" w:rsidRPr="00573498" w:rsidRDefault="00707BF1" w:rsidP="00573498">
      <w:pPr>
        <w:pStyle w:val="Tekstpodstawowy1"/>
      </w:pPr>
      <w:r w:rsidRPr="00573498">
        <w:fldChar w:fldCharType="begin">
          <w:ffData>
            <w:name w:val="Check35"/>
            <w:enabled/>
            <w:calcOnExit w:val="0"/>
            <w:checkBox>
              <w:sizeAuto/>
              <w:default w:val="0"/>
            </w:checkBox>
          </w:ffData>
        </w:fldChar>
      </w:r>
      <w:r w:rsidR="00C635D6" w:rsidRPr="00573498">
        <w:instrText xml:space="preserve"> FORMCHECKBOX </w:instrText>
      </w:r>
      <w:r w:rsidRPr="00573498">
        <w:fldChar w:fldCharType="end"/>
      </w:r>
      <w:r w:rsidR="00132F12">
        <w:t xml:space="preserve"> </w:t>
      </w:r>
      <w:r w:rsidR="00C635D6" w:rsidRPr="00573498">
        <w:t>Moderate</w:t>
      </w:r>
    </w:p>
    <w:p w:rsidR="00C635D6" w:rsidRPr="00573498" w:rsidRDefault="00707BF1" w:rsidP="00573498">
      <w:pPr>
        <w:pStyle w:val="Tekstpodstawowy1"/>
      </w:pPr>
      <w:r w:rsidRPr="00573498">
        <w:fldChar w:fldCharType="begin">
          <w:ffData>
            <w:name w:val="Check35"/>
            <w:enabled/>
            <w:calcOnExit w:val="0"/>
            <w:checkBox>
              <w:sizeAuto/>
              <w:default w:val="0"/>
            </w:checkBox>
          </w:ffData>
        </w:fldChar>
      </w:r>
      <w:r w:rsidR="00C635D6" w:rsidRPr="00573498">
        <w:instrText xml:space="preserve"> FORMCHECKBOX </w:instrText>
      </w:r>
      <w:r w:rsidRPr="00573498">
        <w:fldChar w:fldCharType="end"/>
      </w:r>
      <w:r w:rsidR="00132F12">
        <w:t xml:space="preserve"> </w:t>
      </w:r>
      <w:r w:rsidR="00C635D6" w:rsidRPr="00573498">
        <w:t>Negative</w:t>
      </w:r>
    </w:p>
    <w:p w:rsidR="00C635D6" w:rsidRPr="00573498" w:rsidRDefault="00707BF1" w:rsidP="00573498">
      <w:pPr>
        <w:pStyle w:val="Tekstpodstawowy1"/>
      </w:pPr>
      <w:r w:rsidRPr="00573498">
        <w:fldChar w:fldCharType="begin">
          <w:ffData>
            <w:name w:val="Check35"/>
            <w:enabled/>
            <w:calcOnExit w:val="0"/>
            <w:checkBox>
              <w:sizeAuto/>
              <w:default w:val="0"/>
            </w:checkBox>
          </w:ffData>
        </w:fldChar>
      </w:r>
      <w:r w:rsidR="00C635D6" w:rsidRPr="00573498">
        <w:instrText xml:space="preserve"> FORMCHECKBOX </w:instrText>
      </w:r>
      <w:r w:rsidRPr="00573498">
        <w:fldChar w:fldCharType="end"/>
      </w:r>
      <w:r w:rsidR="00132F12">
        <w:t xml:space="preserve"> </w:t>
      </w:r>
      <w:r w:rsidR="00C635D6" w:rsidRPr="00573498">
        <w:t>Very negative</w:t>
      </w:r>
    </w:p>
    <w:p w:rsidR="00DA4919" w:rsidRDefault="00132F12" w:rsidP="00DA4919">
      <w:pPr>
        <w:pStyle w:val="Bodytextnavyhighlight"/>
      </w:pPr>
      <w:r>
        <w:br w:type="page"/>
      </w:r>
      <w:r w:rsidR="002E3210">
        <w:lastRenderedPageBreak/>
        <w:t>9</w:t>
      </w:r>
      <w:r w:rsidR="00DA4919">
        <w:t>. Can you describe the investment project in Poland your company is especially proud of?</w:t>
      </w:r>
    </w:p>
    <w:p w:rsidR="00DA4919" w:rsidRDefault="00707BF1" w:rsidP="00DA4919">
      <w:pPr>
        <w:pStyle w:val="Tekstpodstawowy1"/>
      </w:pPr>
      <w:r>
        <w:fldChar w:fldCharType="begin">
          <w:ffData>
            <w:name w:val="Text16"/>
            <w:enabled/>
            <w:calcOnExit w:val="0"/>
            <w:textInput/>
          </w:ffData>
        </w:fldChar>
      </w:r>
      <w:r w:rsidR="00DA4919">
        <w:instrText xml:space="preserve"> FORMTEXT </w:instrText>
      </w:r>
      <w:r>
        <w:fldChar w:fldCharType="separate"/>
      </w:r>
      <w:r w:rsidR="00DA4919">
        <w:rPr>
          <w:noProof/>
        </w:rPr>
        <w:t> </w:t>
      </w:r>
      <w:r w:rsidR="00DA4919">
        <w:rPr>
          <w:noProof/>
        </w:rPr>
        <w:t> </w:t>
      </w:r>
      <w:r w:rsidR="00DA4919">
        <w:rPr>
          <w:noProof/>
        </w:rPr>
        <w:t> </w:t>
      </w:r>
      <w:r w:rsidR="00DA4919">
        <w:rPr>
          <w:noProof/>
        </w:rPr>
        <w:t> </w:t>
      </w:r>
      <w:r w:rsidR="00DA4919">
        <w:rPr>
          <w:noProof/>
        </w:rPr>
        <w:t> </w:t>
      </w:r>
      <w:r>
        <w:fldChar w:fldCharType="end"/>
      </w:r>
    </w:p>
    <w:p w:rsidR="0036331C" w:rsidRDefault="00132F12" w:rsidP="0036331C">
      <w:pPr>
        <w:pStyle w:val="Bodytextnavyhighlight"/>
      </w:pPr>
      <w:r>
        <w:br w:type="page"/>
      </w:r>
      <w:r w:rsidR="002E3210">
        <w:lastRenderedPageBreak/>
        <w:t>10</w:t>
      </w:r>
      <w:r w:rsidR="0036331C">
        <w:t xml:space="preserve">. Would you recommend Poland as an attractive destination to other </w:t>
      </w:r>
      <w:r w:rsidR="006650F8">
        <w:t>foreign</w:t>
      </w:r>
      <w:r w:rsidR="0036331C">
        <w:t xml:space="preserve"> companies that are not present here?</w:t>
      </w:r>
    </w:p>
    <w:p w:rsidR="0036331C" w:rsidRPr="00573498" w:rsidRDefault="00707BF1" w:rsidP="00573498">
      <w:pPr>
        <w:pStyle w:val="Tekstpodstawowy1"/>
      </w:pPr>
      <w:r w:rsidRPr="00573498">
        <w:fldChar w:fldCharType="begin">
          <w:ffData>
            <w:name w:val="Check35"/>
            <w:enabled/>
            <w:calcOnExit w:val="0"/>
            <w:checkBox>
              <w:sizeAuto/>
              <w:default w:val="0"/>
            </w:checkBox>
          </w:ffData>
        </w:fldChar>
      </w:r>
      <w:r w:rsidR="0036331C" w:rsidRPr="00573498">
        <w:instrText xml:space="preserve"> FORMCHECKBOX </w:instrText>
      </w:r>
      <w:r w:rsidRPr="00573498">
        <w:fldChar w:fldCharType="end"/>
      </w:r>
      <w:r w:rsidR="00132F12">
        <w:t xml:space="preserve"> </w:t>
      </w:r>
      <w:r w:rsidR="0036331C" w:rsidRPr="00573498">
        <w:t>Yes</w:t>
      </w:r>
    </w:p>
    <w:p w:rsidR="0036331C" w:rsidRPr="00573498" w:rsidRDefault="00707BF1" w:rsidP="00573498">
      <w:pPr>
        <w:pStyle w:val="Tekstpodstawowy1"/>
      </w:pPr>
      <w:r w:rsidRPr="00573498">
        <w:fldChar w:fldCharType="begin">
          <w:ffData>
            <w:name w:val="Check35"/>
            <w:enabled/>
            <w:calcOnExit w:val="0"/>
            <w:checkBox>
              <w:sizeAuto/>
              <w:default w:val="0"/>
            </w:checkBox>
          </w:ffData>
        </w:fldChar>
      </w:r>
      <w:r w:rsidR="0036331C" w:rsidRPr="00573498">
        <w:instrText xml:space="preserve"> FORMCHECKBOX </w:instrText>
      </w:r>
      <w:r w:rsidRPr="00573498">
        <w:fldChar w:fldCharType="end"/>
      </w:r>
      <w:r w:rsidR="00132F12">
        <w:t xml:space="preserve"> </w:t>
      </w:r>
      <w:r w:rsidR="0036331C" w:rsidRPr="00573498">
        <w:t>No</w:t>
      </w:r>
    </w:p>
    <w:p w:rsidR="003C0D5C" w:rsidRDefault="002E3210" w:rsidP="00DA3EC9">
      <w:pPr>
        <w:pStyle w:val="Bodytextnavyhighlight"/>
      </w:pPr>
      <w:r>
        <w:t>11</w:t>
      </w:r>
      <w:r w:rsidR="00E014BF" w:rsidRPr="00E86CB1">
        <w:t xml:space="preserve">. </w:t>
      </w:r>
      <w:r w:rsidR="009A2C4C">
        <w:t>Please assess Poland’s attractiveness as an investment destination</w:t>
      </w:r>
    </w:p>
    <w:p w:rsidR="0037517B" w:rsidRDefault="0037517B" w:rsidP="00DA3EC9">
      <w:pPr>
        <w:pStyle w:val="Bulletlast"/>
      </w:pPr>
      <w:r>
        <w:t>Please rate each of the listed dimensions</w:t>
      </w:r>
    </w:p>
    <w:p w:rsidR="0037517B" w:rsidRPr="009630CC" w:rsidRDefault="0037517B" w:rsidP="0037517B">
      <w:pPr>
        <w:pStyle w:val="Bodytextnavyhighlight"/>
      </w:pPr>
      <w:r w:rsidRPr="009630CC">
        <w:t xml:space="preserve">Public </w:t>
      </w:r>
      <w:r>
        <w:t>sector</w:t>
      </w:r>
    </w:p>
    <w:tbl>
      <w:tblPr>
        <w:tblStyle w:val="Tabela-Siatka"/>
        <w:tblW w:w="9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91"/>
        <w:gridCol w:w="1191"/>
        <w:gridCol w:w="1191"/>
        <w:gridCol w:w="1191"/>
        <w:gridCol w:w="1191"/>
        <w:gridCol w:w="1109"/>
      </w:tblGrid>
      <w:tr w:rsidR="0037517B" w:rsidRPr="001707DA" w:rsidTr="008D1F14">
        <w:trPr>
          <w:trHeight w:val="692"/>
        </w:trPr>
        <w:tc>
          <w:tcPr>
            <w:tcW w:w="2268" w:type="dxa"/>
          </w:tcPr>
          <w:p w:rsidR="0037517B" w:rsidRPr="00CD3622" w:rsidRDefault="0037517B" w:rsidP="009553C7">
            <w:pPr>
              <w:pStyle w:val="Tekstpodstawowy1"/>
              <w:spacing w:after="240"/>
              <w:rPr>
                <w:sz w:val="18"/>
              </w:rPr>
            </w:pPr>
          </w:p>
        </w:tc>
        <w:tc>
          <w:tcPr>
            <w:tcW w:w="1191" w:type="dxa"/>
            <w:vAlign w:val="center"/>
          </w:tcPr>
          <w:p w:rsidR="0037517B" w:rsidRPr="00CD3622" w:rsidRDefault="0037517B" w:rsidP="009553C7">
            <w:pPr>
              <w:pStyle w:val="Tekstpodstawowy1"/>
              <w:spacing w:after="240"/>
              <w:rPr>
                <w:sz w:val="18"/>
              </w:rPr>
            </w:pPr>
            <w:r w:rsidRPr="00CD3622">
              <w:rPr>
                <w:sz w:val="18"/>
              </w:rPr>
              <w:t>Very positive</w:t>
            </w:r>
          </w:p>
        </w:tc>
        <w:tc>
          <w:tcPr>
            <w:tcW w:w="1191" w:type="dxa"/>
            <w:vAlign w:val="center"/>
          </w:tcPr>
          <w:p w:rsidR="0037517B" w:rsidRPr="00CD3622" w:rsidRDefault="0037517B" w:rsidP="009553C7">
            <w:pPr>
              <w:pStyle w:val="Tekstpodstawowy1"/>
              <w:spacing w:after="240"/>
              <w:rPr>
                <w:sz w:val="18"/>
              </w:rPr>
            </w:pPr>
            <w:r w:rsidRPr="00CD3622">
              <w:rPr>
                <w:sz w:val="18"/>
              </w:rPr>
              <w:t>Positive</w:t>
            </w:r>
          </w:p>
        </w:tc>
        <w:tc>
          <w:tcPr>
            <w:tcW w:w="1191" w:type="dxa"/>
            <w:vAlign w:val="center"/>
          </w:tcPr>
          <w:p w:rsidR="0037517B" w:rsidRPr="00CD3622" w:rsidRDefault="0037517B" w:rsidP="009553C7">
            <w:pPr>
              <w:pStyle w:val="Tekstpodstawowy1"/>
              <w:spacing w:after="240"/>
              <w:rPr>
                <w:sz w:val="18"/>
              </w:rPr>
            </w:pPr>
            <w:r w:rsidRPr="00CD3622">
              <w:rPr>
                <w:sz w:val="18"/>
              </w:rPr>
              <w:t>Moderate</w:t>
            </w:r>
          </w:p>
        </w:tc>
        <w:tc>
          <w:tcPr>
            <w:tcW w:w="1191" w:type="dxa"/>
            <w:vAlign w:val="center"/>
          </w:tcPr>
          <w:p w:rsidR="0037517B" w:rsidRPr="00CD3622" w:rsidRDefault="0037517B" w:rsidP="009553C7">
            <w:pPr>
              <w:pStyle w:val="Tekstpodstawowy1"/>
              <w:spacing w:after="240"/>
              <w:rPr>
                <w:sz w:val="18"/>
              </w:rPr>
            </w:pPr>
            <w:r w:rsidRPr="00CD3622">
              <w:rPr>
                <w:sz w:val="18"/>
              </w:rPr>
              <w:t>Negative</w:t>
            </w:r>
          </w:p>
        </w:tc>
        <w:tc>
          <w:tcPr>
            <w:tcW w:w="1191" w:type="dxa"/>
            <w:vAlign w:val="center"/>
          </w:tcPr>
          <w:p w:rsidR="0037517B" w:rsidRPr="00CD3622" w:rsidRDefault="0037517B" w:rsidP="009553C7">
            <w:pPr>
              <w:pStyle w:val="Tekstpodstawowy1"/>
              <w:spacing w:after="240"/>
              <w:rPr>
                <w:sz w:val="18"/>
              </w:rPr>
            </w:pPr>
            <w:r w:rsidRPr="00CD3622">
              <w:rPr>
                <w:sz w:val="18"/>
              </w:rPr>
              <w:t>Very negative</w:t>
            </w:r>
          </w:p>
        </w:tc>
        <w:tc>
          <w:tcPr>
            <w:tcW w:w="1109" w:type="dxa"/>
            <w:vAlign w:val="center"/>
          </w:tcPr>
          <w:p w:rsidR="0037517B" w:rsidRPr="00CD3622" w:rsidRDefault="00695DEA" w:rsidP="009553C7">
            <w:pPr>
              <w:pStyle w:val="Tekstpodstawowy1"/>
              <w:spacing w:after="240"/>
              <w:rPr>
                <w:sz w:val="18"/>
              </w:rPr>
            </w:pPr>
            <w:r w:rsidRPr="00CD3622">
              <w:rPr>
                <w:sz w:val="18"/>
              </w:rPr>
              <w:t>Can’t assess</w:t>
            </w:r>
          </w:p>
        </w:tc>
      </w:tr>
      <w:tr w:rsidR="0037517B" w:rsidRPr="001707DA" w:rsidTr="00CD3622">
        <w:tc>
          <w:tcPr>
            <w:tcW w:w="2268" w:type="dxa"/>
          </w:tcPr>
          <w:p w:rsidR="0037517B" w:rsidRPr="00CD3622" w:rsidRDefault="0037517B" w:rsidP="009553C7">
            <w:pPr>
              <w:pStyle w:val="Tekstpodstawowy1"/>
              <w:spacing w:after="240"/>
              <w:rPr>
                <w:sz w:val="18"/>
              </w:rPr>
            </w:pPr>
            <w:r w:rsidRPr="00CD3622">
              <w:rPr>
                <w:sz w:val="18"/>
              </w:rPr>
              <w:t>Political risk</w:t>
            </w:r>
          </w:p>
        </w:tc>
        <w:tc>
          <w:tcPr>
            <w:tcW w:w="1191" w:type="dxa"/>
            <w:vAlign w:val="center"/>
          </w:tcPr>
          <w:p w:rsidR="0037517B"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37517B"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37517B"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37517B"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37517B"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37517B"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37517B"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37517B"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37517B"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37517B" w:rsidRPr="00CD3622">
              <w:rPr>
                <w:sz w:val="18"/>
              </w:rPr>
              <w:instrText xml:space="preserve"> FORMCHECKBOX </w:instrText>
            </w:r>
            <w:r w:rsidRPr="00CD3622">
              <w:rPr>
                <w:sz w:val="18"/>
              </w:rPr>
            </w:r>
            <w:r w:rsidRPr="00CD3622">
              <w:rPr>
                <w:sz w:val="18"/>
              </w:rPr>
              <w:fldChar w:fldCharType="end"/>
            </w:r>
          </w:p>
        </w:tc>
        <w:tc>
          <w:tcPr>
            <w:tcW w:w="1109" w:type="dxa"/>
            <w:vAlign w:val="center"/>
          </w:tcPr>
          <w:p w:rsidR="0037517B"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37517B" w:rsidRPr="00CD3622">
              <w:rPr>
                <w:sz w:val="18"/>
              </w:rPr>
              <w:instrText xml:space="preserve"> FORMCHECKBOX </w:instrText>
            </w:r>
            <w:r w:rsidRPr="00CD3622">
              <w:rPr>
                <w:sz w:val="18"/>
              </w:rPr>
            </w:r>
            <w:r w:rsidRPr="00CD3622">
              <w:rPr>
                <w:sz w:val="18"/>
              </w:rPr>
              <w:fldChar w:fldCharType="end"/>
            </w:r>
          </w:p>
        </w:tc>
      </w:tr>
      <w:tr w:rsidR="0037517B" w:rsidRPr="001707DA" w:rsidTr="00CD3622">
        <w:tc>
          <w:tcPr>
            <w:tcW w:w="2268" w:type="dxa"/>
          </w:tcPr>
          <w:p w:rsidR="0037517B" w:rsidRPr="00CD3622" w:rsidRDefault="0037517B" w:rsidP="009553C7">
            <w:pPr>
              <w:pStyle w:val="Tekstpodstawowy1"/>
              <w:spacing w:after="240"/>
              <w:rPr>
                <w:sz w:val="18"/>
              </w:rPr>
            </w:pPr>
            <w:r w:rsidRPr="00CD3622">
              <w:rPr>
                <w:sz w:val="18"/>
              </w:rPr>
              <w:t xml:space="preserve">Red tape / </w:t>
            </w:r>
            <w:r w:rsidR="00965EA1">
              <w:rPr>
                <w:sz w:val="18"/>
              </w:rPr>
              <w:t>b</w:t>
            </w:r>
            <w:r w:rsidRPr="00CD3622">
              <w:rPr>
                <w:sz w:val="18"/>
              </w:rPr>
              <w:t>ureaucracy</w:t>
            </w:r>
          </w:p>
        </w:tc>
        <w:tc>
          <w:tcPr>
            <w:tcW w:w="1191" w:type="dxa"/>
            <w:vAlign w:val="center"/>
          </w:tcPr>
          <w:p w:rsidR="0037517B"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37517B"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37517B"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37517B"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37517B"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37517B"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37517B"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37517B"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37517B"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37517B" w:rsidRPr="00CD3622">
              <w:rPr>
                <w:sz w:val="18"/>
              </w:rPr>
              <w:instrText xml:space="preserve"> FORMCHECKBOX </w:instrText>
            </w:r>
            <w:r w:rsidRPr="00CD3622">
              <w:rPr>
                <w:sz w:val="18"/>
              </w:rPr>
            </w:r>
            <w:r w:rsidRPr="00CD3622">
              <w:rPr>
                <w:sz w:val="18"/>
              </w:rPr>
              <w:fldChar w:fldCharType="end"/>
            </w:r>
          </w:p>
        </w:tc>
        <w:tc>
          <w:tcPr>
            <w:tcW w:w="1109" w:type="dxa"/>
            <w:vAlign w:val="center"/>
          </w:tcPr>
          <w:p w:rsidR="0037517B"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37517B" w:rsidRPr="00CD3622">
              <w:rPr>
                <w:sz w:val="18"/>
              </w:rPr>
              <w:instrText xml:space="preserve"> FORMCHECKBOX </w:instrText>
            </w:r>
            <w:r w:rsidRPr="00CD3622">
              <w:rPr>
                <w:sz w:val="18"/>
              </w:rPr>
            </w:r>
            <w:r w:rsidRPr="00CD3622">
              <w:rPr>
                <w:sz w:val="18"/>
              </w:rPr>
              <w:fldChar w:fldCharType="end"/>
            </w:r>
          </w:p>
        </w:tc>
      </w:tr>
      <w:tr w:rsidR="0037517B" w:rsidRPr="001707DA" w:rsidTr="00CD3622">
        <w:tc>
          <w:tcPr>
            <w:tcW w:w="2268" w:type="dxa"/>
          </w:tcPr>
          <w:p w:rsidR="0037517B" w:rsidRPr="00CD3622" w:rsidRDefault="0037517B" w:rsidP="009553C7">
            <w:pPr>
              <w:pStyle w:val="Tekstpodstawowy1"/>
              <w:spacing w:after="240"/>
              <w:rPr>
                <w:sz w:val="18"/>
              </w:rPr>
            </w:pPr>
            <w:r w:rsidRPr="00CD3622">
              <w:rPr>
                <w:sz w:val="18"/>
              </w:rPr>
              <w:t>Corruption</w:t>
            </w:r>
          </w:p>
        </w:tc>
        <w:tc>
          <w:tcPr>
            <w:tcW w:w="1191" w:type="dxa"/>
            <w:vAlign w:val="center"/>
          </w:tcPr>
          <w:p w:rsidR="0037517B"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37517B"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37517B"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37517B"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37517B"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37517B"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37517B"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37517B"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37517B"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37517B" w:rsidRPr="00CD3622">
              <w:rPr>
                <w:sz w:val="18"/>
              </w:rPr>
              <w:instrText xml:space="preserve"> FORMCHECKBOX </w:instrText>
            </w:r>
            <w:r w:rsidRPr="00CD3622">
              <w:rPr>
                <w:sz w:val="18"/>
              </w:rPr>
            </w:r>
            <w:r w:rsidRPr="00CD3622">
              <w:rPr>
                <w:sz w:val="18"/>
              </w:rPr>
              <w:fldChar w:fldCharType="end"/>
            </w:r>
          </w:p>
        </w:tc>
        <w:tc>
          <w:tcPr>
            <w:tcW w:w="1109" w:type="dxa"/>
            <w:vAlign w:val="center"/>
          </w:tcPr>
          <w:p w:rsidR="0037517B"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37517B" w:rsidRPr="00CD3622">
              <w:rPr>
                <w:sz w:val="18"/>
              </w:rPr>
              <w:instrText xml:space="preserve"> FORMCHECKBOX </w:instrText>
            </w:r>
            <w:r w:rsidRPr="00CD3622">
              <w:rPr>
                <w:sz w:val="18"/>
              </w:rPr>
            </w:r>
            <w:r w:rsidRPr="00CD3622">
              <w:rPr>
                <w:sz w:val="18"/>
              </w:rPr>
              <w:fldChar w:fldCharType="end"/>
            </w:r>
          </w:p>
        </w:tc>
      </w:tr>
      <w:tr w:rsidR="00695DEA" w:rsidRPr="001707DA" w:rsidTr="00CD3622">
        <w:tc>
          <w:tcPr>
            <w:tcW w:w="2268" w:type="dxa"/>
          </w:tcPr>
          <w:p w:rsidR="00695DEA" w:rsidRPr="00CD3622" w:rsidRDefault="00695DEA" w:rsidP="009553C7">
            <w:pPr>
              <w:pStyle w:val="Tekstpodstawowy1"/>
              <w:spacing w:after="240"/>
              <w:rPr>
                <w:sz w:val="18"/>
              </w:rPr>
            </w:pPr>
            <w:r w:rsidRPr="00CD3622">
              <w:rPr>
                <w:sz w:val="18"/>
              </w:rPr>
              <w:t>Level of taxation</w:t>
            </w:r>
          </w:p>
        </w:tc>
        <w:tc>
          <w:tcPr>
            <w:tcW w:w="1191" w:type="dxa"/>
            <w:vAlign w:val="center"/>
          </w:tcPr>
          <w:p w:rsidR="00695DEA"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695DEA"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695DEA"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695DEA"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695DEA"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695DEA"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695DEA"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695DEA"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695DEA"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695DEA" w:rsidRPr="00CD3622">
              <w:rPr>
                <w:sz w:val="18"/>
              </w:rPr>
              <w:instrText xml:space="preserve"> FORMCHECKBOX </w:instrText>
            </w:r>
            <w:r w:rsidRPr="00CD3622">
              <w:rPr>
                <w:sz w:val="18"/>
              </w:rPr>
            </w:r>
            <w:r w:rsidRPr="00CD3622">
              <w:rPr>
                <w:sz w:val="18"/>
              </w:rPr>
              <w:fldChar w:fldCharType="end"/>
            </w:r>
          </w:p>
        </w:tc>
        <w:tc>
          <w:tcPr>
            <w:tcW w:w="1109" w:type="dxa"/>
            <w:vAlign w:val="center"/>
          </w:tcPr>
          <w:p w:rsidR="00695DEA"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695DEA" w:rsidRPr="00CD3622">
              <w:rPr>
                <w:sz w:val="18"/>
              </w:rPr>
              <w:instrText xml:space="preserve"> FORMCHECKBOX </w:instrText>
            </w:r>
            <w:r w:rsidRPr="00CD3622">
              <w:rPr>
                <w:sz w:val="18"/>
              </w:rPr>
            </w:r>
            <w:r w:rsidRPr="00CD3622">
              <w:rPr>
                <w:sz w:val="18"/>
              </w:rPr>
              <w:fldChar w:fldCharType="end"/>
            </w:r>
          </w:p>
        </w:tc>
      </w:tr>
      <w:tr w:rsidR="00695DEA" w:rsidRPr="001707DA" w:rsidTr="00CD3622">
        <w:tc>
          <w:tcPr>
            <w:tcW w:w="2268" w:type="dxa"/>
          </w:tcPr>
          <w:p w:rsidR="00695DEA" w:rsidRPr="00CD3622" w:rsidRDefault="00695DEA" w:rsidP="009553C7">
            <w:pPr>
              <w:pStyle w:val="Tekstpodstawowy1"/>
              <w:spacing w:after="240"/>
              <w:rPr>
                <w:sz w:val="18"/>
              </w:rPr>
            </w:pPr>
            <w:r w:rsidRPr="00CD3622">
              <w:rPr>
                <w:sz w:val="18"/>
              </w:rPr>
              <w:t>Transparency</w:t>
            </w:r>
            <w:r w:rsidR="00573498">
              <w:rPr>
                <w:sz w:val="18"/>
              </w:rPr>
              <w:t xml:space="preserve"> / </w:t>
            </w:r>
            <w:r w:rsidR="009407C2" w:rsidRPr="00CD3622">
              <w:rPr>
                <w:sz w:val="18"/>
              </w:rPr>
              <w:t>simplicity</w:t>
            </w:r>
            <w:r w:rsidR="00573498">
              <w:rPr>
                <w:sz w:val="18"/>
              </w:rPr>
              <w:t xml:space="preserve"> </w:t>
            </w:r>
            <w:r w:rsidRPr="00CD3622">
              <w:rPr>
                <w:sz w:val="18"/>
              </w:rPr>
              <w:t>of tax</w:t>
            </w:r>
            <w:r w:rsidR="00573498">
              <w:rPr>
                <w:sz w:val="18"/>
              </w:rPr>
              <w:t xml:space="preserve"> </w:t>
            </w:r>
            <w:r w:rsidR="00DA4919">
              <w:rPr>
                <w:sz w:val="18"/>
              </w:rPr>
              <w:t xml:space="preserve">/ </w:t>
            </w:r>
            <w:r w:rsidR="008D1F14">
              <w:rPr>
                <w:sz w:val="18"/>
              </w:rPr>
              <w:t>legal</w:t>
            </w:r>
            <w:r w:rsidRPr="00CD3622">
              <w:rPr>
                <w:sz w:val="18"/>
              </w:rPr>
              <w:t xml:space="preserve"> system</w:t>
            </w:r>
          </w:p>
        </w:tc>
        <w:tc>
          <w:tcPr>
            <w:tcW w:w="1191" w:type="dxa"/>
            <w:vAlign w:val="center"/>
          </w:tcPr>
          <w:p w:rsidR="00695DEA"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695DEA"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695DEA"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695DEA"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695DEA"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695DEA"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695DEA"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695DEA"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695DEA"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695DEA" w:rsidRPr="00CD3622">
              <w:rPr>
                <w:sz w:val="18"/>
              </w:rPr>
              <w:instrText xml:space="preserve"> FORMCHECKBOX </w:instrText>
            </w:r>
            <w:r w:rsidRPr="00CD3622">
              <w:rPr>
                <w:sz w:val="18"/>
              </w:rPr>
            </w:r>
            <w:r w:rsidRPr="00CD3622">
              <w:rPr>
                <w:sz w:val="18"/>
              </w:rPr>
              <w:fldChar w:fldCharType="end"/>
            </w:r>
          </w:p>
        </w:tc>
        <w:tc>
          <w:tcPr>
            <w:tcW w:w="1109" w:type="dxa"/>
            <w:vAlign w:val="center"/>
          </w:tcPr>
          <w:p w:rsidR="00695DEA"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695DEA" w:rsidRPr="00CD3622">
              <w:rPr>
                <w:sz w:val="18"/>
              </w:rPr>
              <w:instrText xml:space="preserve"> FORMCHECKBOX </w:instrText>
            </w:r>
            <w:r w:rsidRPr="00CD3622">
              <w:rPr>
                <w:sz w:val="18"/>
              </w:rPr>
            </w:r>
            <w:r w:rsidRPr="00CD3622">
              <w:rPr>
                <w:sz w:val="18"/>
              </w:rPr>
              <w:fldChar w:fldCharType="end"/>
            </w:r>
          </w:p>
        </w:tc>
      </w:tr>
      <w:tr w:rsidR="008D1F14" w:rsidRPr="001707DA" w:rsidTr="008D1F14">
        <w:trPr>
          <w:trHeight w:val="271"/>
        </w:trPr>
        <w:tc>
          <w:tcPr>
            <w:tcW w:w="2268" w:type="dxa"/>
          </w:tcPr>
          <w:p w:rsidR="008D1F14" w:rsidRPr="00CD3622" w:rsidRDefault="00DA4919" w:rsidP="009553C7">
            <w:pPr>
              <w:pStyle w:val="Tekstpodstawowy1"/>
              <w:spacing w:after="240"/>
              <w:rPr>
                <w:sz w:val="18"/>
              </w:rPr>
            </w:pPr>
            <w:r w:rsidRPr="00DA4919">
              <w:rPr>
                <w:sz w:val="18"/>
              </w:rPr>
              <w:t>Stability of tax / legal environment</w:t>
            </w:r>
          </w:p>
        </w:tc>
        <w:tc>
          <w:tcPr>
            <w:tcW w:w="1191" w:type="dxa"/>
            <w:vAlign w:val="center"/>
          </w:tcPr>
          <w:p w:rsidR="008D1F14"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8D1F14"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8D1F14"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8D1F14"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8D1F14"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1109" w:type="dxa"/>
            <w:vAlign w:val="center"/>
          </w:tcPr>
          <w:p w:rsidR="008D1F14"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r>
      <w:tr w:rsidR="008D1F14" w:rsidRPr="001707DA" w:rsidTr="00CD3622">
        <w:tc>
          <w:tcPr>
            <w:tcW w:w="2268" w:type="dxa"/>
          </w:tcPr>
          <w:p w:rsidR="008D1F14" w:rsidRPr="00CD3622" w:rsidRDefault="008D1F14" w:rsidP="009553C7">
            <w:pPr>
              <w:pStyle w:val="Tekstpodstawowy1"/>
              <w:spacing w:after="240"/>
              <w:rPr>
                <w:sz w:val="18"/>
              </w:rPr>
            </w:pPr>
            <w:r w:rsidRPr="00CD3622">
              <w:rPr>
                <w:sz w:val="18"/>
              </w:rPr>
              <w:t>Availability and level of public support</w:t>
            </w:r>
            <w:r>
              <w:rPr>
                <w:sz w:val="18"/>
              </w:rPr>
              <w:t xml:space="preserve"> (grants, incentives, special economic zones etc.)</w:t>
            </w:r>
          </w:p>
        </w:tc>
        <w:tc>
          <w:tcPr>
            <w:tcW w:w="1191" w:type="dxa"/>
            <w:vAlign w:val="center"/>
          </w:tcPr>
          <w:p w:rsidR="008D1F14"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8D1F14"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8D1F14"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8D1F14"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8D1F14"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1109" w:type="dxa"/>
            <w:vAlign w:val="center"/>
          </w:tcPr>
          <w:p w:rsidR="008D1F14"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r>
      <w:tr w:rsidR="008D1F14" w:rsidRPr="001707DA" w:rsidTr="00CD3622">
        <w:tc>
          <w:tcPr>
            <w:tcW w:w="2268" w:type="dxa"/>
          </w:tcPr>
          <w:p w:rsidR="008D1F14" w:rsidRPr="00CD3622" w:rsidRDefault="008D1F14" w:rsidP="009553C7">
            <w:pPr>
              <w:pStyle w:val="Tekstpodstawowy1"/>
              <w:spacing w:after="240"/>
              <w:rPr>
                <w:sz w:val="18"/>
              </w:rPr>
            </w:pPr>
            <w:r w:rsidRPr="00CD3622">
              <w:rPr>
                <w:sz w:val="18"/>
              </w:rPr>
              <w:t>Overall assessment</w:t>
            </w:r>
          </w:p>
        </w:tc>
        <w:tc>
          <w:tcPr>
            <w:tcW w:w="1191" w:type="dxa"/>
            <w:vAlign w:val="center"/>
          </w:tcPr>
          <w:p w:rsidR="008D1F14"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8D1F14"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8D1F14"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8D1F14"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8D1F14"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1109" w:type="dxa"/>
            <w:vAlign w:val="center"/>
          </w:tcPr>
          <w:p w:rsidR="008D1F14" w:rsidRPr="00CD3622" w:rsidRDefault="00707BF1" w:rsidP="009553C7">
            <w:pPr>
              <w:pStyle w:val="Tekstpodstawowy1"/>
              <w:spacing w:after="240"/>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r>
    </w:tbl>
    <w:p w:rsidR="00573498" w:rsidRDefault="00573498" w:rsidP="00573498">
      <w:pPr>
        <w:pStyle w:val="Bodytextnavyhighlight"/>
      </w:pPr>
    </w:p>
    <w:p w:rsidR="00573498" w:rsidRPr="009630CC" w:rsidRDefault="00573498" w:rsidP="00573498">
      <w:pPr>
        <w:pStyle w:val="Bodytextnavyhighlight"/>
      </w:pPr>
      <w:r>
        <w:br w:type="page"/>
      </w:r>
      <w:r w:rsidRPr="009630CC">
        <w:lastRenderedPageBreak/>
        <w:t>Economy</w:t>
      </w:r>
    </w:p>
    <w:tbl>
      <w:tblPr>
        <w:tblStyle w:val="Tabela-Siatka"/>
        <w:tblW w:w="9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224"/>
        <w:gridCol w:w="1191"/>
        <w:gridCol w:w="1191"/>
        <w:gridCol w:w="1191"/>
        <w:gridCol w:w="1191"/>
        <w:gridCol w:w="1109"/>
      </w:tblGrid>
      <w:tr w:rsidR="00573498" w:rsidRPr="001707DA" w:rsidTr="00546F50">
        <w:trPr>
          <w:trHeight w:val="551"/>
        </w:trPr>
        <w:tc>
          <w:tcPr>
            <w:tcW w:w="2235" w:type="dxa"/>
          </w:tcPr>
          <w:p w:rsidR="00573498" w:rsidRPr="00CD3622" w:rsidRDefault="00573498" w:rsidP="009553C7">
            <w:pPr>
              <w:pStyle w:val="Tekstpodstawowy1"/>
              <w:spacing w:after="240"/>
              <w:rPr>
                <w:sz w:val="18"/>
              </w:rPr>
            </w:pPr>
          </w:p>
        </w:tc>
        <w:tc>
          <w:tcPr>
            <w:tcW w:w="1224" w:type="dxa"/>
            <w:vAlign w:val="center"/>
          </w:tcPr>
          <w:p w:rsidR="00573498" w:rsidRPr="00CD3622" w:rsidRDefault="00573498" w:rsidP="00546F50">
            <w:pPr>
              <w:pStyle w:val="Tekstpodstawowy1"/>
              <w:spacing w:after="240"/>
              <w:jc w:val="center"/>
              <w:rPr>
                <w:sz w:val="18"/>
              </w:rPr>
            </w:pPr>
            <w:r w:rsidRPr="00CD3622">
              <w:rPr>
                <w:sz w:val="18"/>
              </w:rPr>
              <w:t>Very positive</w:t>
            </w:r>
          </w:p>
        </w:tc>
        <w:tc>
          <w:tcPr>
            <w:tcW w:w="1191" w:type="dxa"/>
            <w:vAlign w:val="center"/>
          </w:tcPr>
          <w:p w:rsidR="00573498" w:rsidRPr="00CD3622" w:rsidRDefault="00573498" w:rsidP="00546F50">
            <w:pPr>
              <w:pStyle w:val="Tekstpodstawowy1"/>
              <w:spacing w:after="240"/>
              <w:jc w:val="center"/>
              <w:rPr>
                <w:sz w:val="18"/>
              </w:rPr>
            </w:pPr>
            <w:r w:rsidRPr="00CD3622">
              <w:rPr>
                <w:sz w:val="18"/>
              </w:rPr>
              <w:t>Positive</w:t>
            </w:r>
          </w:p>
        </w:tc>
        <w:tc>
          <w:tcPr>
            <w:tcW w:w="1191" w:type="dxa"/>
            <w:vAlign w:val="center"/>
          </w:tcPr>
          <w:p w:rsidR="00573498" w:rsidRPr="00CD3622" w:rsidRDefault="00573498" w:rsidP="00546F50">
            <w:pPr>
              <w:pStyle w:val="Tekstpodstawowy1"/>
              <w:spacing w:after="240"/>
              <w:jc w:val="center"/>
              <w:rPr>
                <w:sz w:val="18"/>
              </w:rPr>
            </w:pPr>
            <w:r w:rsidRPr="00CD3622">
              <w:rPr>
                <w:sz w:val="18"/>
              </w:rPr>
              <w:t>Moderate</w:t>
            </w:r>
          </w:p>
        </w:tc>
        <w:tc>
          <w:tcPr>
            <w:tcW w:w="1191" w:type="dxa"/>
            <w:vAlign w:val="center"/>
          </w:tcPr>
          <w:p w:rsidR="00573498" w:rsidRPr="00CD3622" w:rsidRDefault="00573498" w:rsidP="00546F50">
            <w:pPr>
              <w:pStyle w:val="Tekstpodstawowy1"/>
              <w:spacing w:after="240"/>
              <w:jc w:val="center"/>
              <w:rPr>
                <w:sz w:val="18"/>
              </w:rPr>
            </w:pPr>
            <w:r w:rsidRPr="00CD3622">
              <w:rPr>
                <w:sz w:val="18"/>
              </w:rPr>
              <w:t>Negative</w:t>
            </w:r>
          </w:p>
        </w:tc>
        <w:tc>
          <w:tcPr>
            <w:tcW w:w="1191" w:type="dxa"/>
            <w:vAlign w:val="center"/>
          </w:tcPr>
          <w:p w:rsidR="00573498" w:rsidRPr="00CD3622" w:rsidRDefault="00573498" w:rsidP="00546F50">
            <w:pPr>
              <w:pStyle w:val="Tekstpodstawowy1"/>
              <w:spacing w:after="240"/>
              <w:jc w:val="center"/>
              <w:rPr>
                <w:sz w:val="18"/>
              </w:rPr>
            </w:pPr>
            <w:r w:rsidRPr="00CD3622">
              <w:rPr>
                <w:sz w:val="18"/>
              </w:rPr>
              <w:t>Very negative</w:t>
            </w:r>
          </w:p>
        </w:tc>
        <w:tc>
          <w:tcPr>
            <w:tcW w:w="1109" w:type="dxa"/>
            <w:vAlign w:val="center"/>
          </w:tcPr>
          <w:p w:rsidR="00573498" w:rsidRPr="00CD3622" w:rsidRDefault="00573498" w:rsidP="00546F50">
            <w:pPr>
              <w:pStyle w:val="Tekstpodstawowy1"/>
              <w:spacing w:after="240"/>
              <w:jc w:val="center"/>
              <w:rPr>
                <w:sz w:val="18"/>
              </w:rPr>
            </w:pPr>
            <w:r w:rsidRPr="00CD3622">
              <w:rPr>
                <w:sz w:val="18"/>
              </w:rPr>
              <w:t>Can’t assess</w:t>
            </w:r>
          </w:p>
        </w:tc>
      </w:tr>
      <w:tr w:rsidR="009553C7" w:rsidRPr="001707DA" w:rsidTr="00546F50">
        <w:tc>
          <w:tcPr>
            <w:tcW w:w="2235" w:type="dxa"/>
          </w:tcPr>
          <w:p w:rsidR="009553C7" w:rsidRPr="00CD3622" w:rsidRDefault="009553C7" w:rsidP="009553C7">
            <w:pPr>
              <w:pStyle w:val="Tekstpodstawowy1"/>
              <w:spacing w:after="240"/>
              <w:rPr>
                <w:sz w:val="18"/>
              </w:rPr>
            </w:pPr>
            <w:r>
              <w:rPr>
                <w:sz w:val="18"/>
              </w:rPr>
              <w:t>Geographic location</w:t>
            </w:r>
          </w:p>
        </w:tc>
        <w:tc>
          <w:tcPr>
            <w:tcW w:w="1224"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c>
          <w:tcPr>
            <w:tcW w:w="1109"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r>
      <w:tr w:rsidR="009553C7" w:rsidRPr="001707DA" w:rsidTr="00546F50">
        <w:tc>
          <w:tcPr>
            <w:tcW w:w="2235" w:type="dxa"/>
          </w:tcPr>
          <w:p w:rsidR="009553C7" w:rsidRPr="00CD3622" w:rsidRDefault="009553C7" w:rsidP="009553C7">
            <w:pPr>
              <w:pStyle w:val="Tekstpodstawowy1"/>
              <w:spacing w:after="240"/>
              <w:rPr>
                <w:sz w:val="18"/>
              </w:rPr>
            </w:pPr>
            <w:r w:rsidRPr="00CD3622">
              <w:rPr>
                <w:sz w:val="18"/>
              </w:rPr>
              <w:t>Growth perspectives</w:t>
            </w:r>
          </w:p>
        </w:tc>
        <w:tc>
          <w:tcPr>
            <w:tcW w:w="1224"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c>
          <w:tcPr>
            <w:tcW w:w="1109"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r>
      <w:tr w:rsidR="009553C7" w:rsidRPr="001707DA" w:rsidTr="00546F50">
        <w:tc>
          <w:tcPr>
            <w:tcW w:w="2235" w:type="dxa"/>
          </w:tcPr>
          <w:p w:rsidR="009553C7" w:rsidRPr="00CD3622" w:rsidRDefault="009553C7" w:rsidP="009553C7">
            <w:pPr>
              <w:pStyle w:val="Tekstpodstawowy1"/>
              <w:spacing w:after="240"/>
              <w:rPr>
                <w:sz w:val="18"/>
              </w:rPr>
            </w:pPr>
            <w:r w:rsidRPr="00CD3622">
              <w:rPr>
                <w:sz w:val="18"/>
              </w:rPr>
              <w:t>Stability of the economy</w:t>
            </w:r>
          </w:p>
        </w:tc>
        <w:tc>
          <w:tcPr>
            <w:tcW w:w="1224"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c>
          <w:tcPr>
            <w:tcW w:w="1109"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r>
      <w:tr w:rsidR="009553C7" w:rsidRPr="001707DA" w:rsidTr="00546F50">
        <w:tc>
          <w:tcPr>
            <w:tcW w:w="2235" w:type="dxa"/>
          </w:tcPr>
          <w:p w:rsidR="009553C7" w:rsidRPr="00CD3622" w:rsidRDefault="009553C7" w:rsidP="009553C7">
            <w:pPr>
              <w:pStyle w:val="Tekstpodstawowy1"/>
              <w:spacing w:after="240"/>
              <w:rPr>
                <w:sz w:val="18"/>
              </w:rPr>
            </w:pPr>
            <w:r w:rsidRPr="00CD3622">
              <w:rPr>
                <w:sz w:val="18"/>
              </w:rPr>
              <w:t>Size of the local market</w:t>
            </w:r>
          </w:p>
        </w:tc>
        <w:tc>
          <w:tcPr>
            <w:tcW w:w="1224"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c>
          <w:tcPr>
            <w:tcW w:w="1109"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r>
      <w:tr w:rsidR="009553C7" w:rsidRPr="001707DA" w:rsidTr="00546F50">
        <w:tc>
          <w:tcPr>
            <w:tcW w:w="2235" w:type="dxa"/>
          </w:tcPr>
          <w:p w:rsidR="009553C7" w:rsidRPr="00CD3622" w:rsidRDefault="009553C7" w:rsidP="009553C7">
            <w:pPr>
              <w:pStyle w:val="Tekstpodstawowy1"/>
              <w:spacing w:after="240"/>
              <w:rPr>
                <w:sz w:val="18"/>
              </w:rPr>
            </w:pPr>
            <w:r w:rsidRPr="00CD3622">
              <w:rPr>
                <w:sz w:val="18"/>
              </w:rPr>
              <w:t>Innovativeness</w:t>
            </w:r>
          </w:p>
        </w:tc>
        <w:tc>
          <w:tcPr>
            <w:tcW w:w="1224"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c>
          <w:tcPr>
            <w:tcW w:w="1109"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r>
      <w:tr w:rsidR="009553C7" w:rsidRPr="001707DA" w:rsidTr="00546F50">
        <w:tc>
          <w:tcPr>
            <w:tcW w:w="2235" w:type="dxa"/>
          </w:tcPr>
          <w:p w:rsidR="009553C7" w:rsidRPr="00CD3622" w:rsidRDefault="009553C7" w:rsidP="009553C7">
            <w:pPr>
              <w:pStyle w:val="Tekstpodstawowy1"/>
              <w:spacing w:after="240"/>
              <w:rPr>
                <w:sz w:val="18"/>
              </w:rPr>
            </w:pPr>
            <w:r w:rsidRPr="00CD3622">
              <w:rPr>
                <w:sz w:val="18"/>
              </w:rPr>
              <w:t>Currency risk</w:t>
            </w:r>
          </w:p>
        </w:tc>
        <w:tc>
          <w:tcPr>
            <w:tcW w:w="1224"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c>
          <w:tcPr>
            <w:tcW w:w="1109"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r>
      <w:tr w:rsidR="009553C7" w:rsidRPr="001707DA" w:rsidTr="00546F50">
        <w:tc>
          <w:tcPr>
            <w:tcW w:w="2235" w:type="dxa"/>
          </w:tcPr>
          <w:p w:rsidR="009553C7" w:rsidRPr="00CD3622" w:rsidRDefault="009553C7" w:rsidP="009553C7">
            <w:pPr>
              <w:pStyle w:val="Tekstpodstawowy1"/>
              <w:spacing w:after="240"/>
              <w:rPr>
                <w:sz w:val="18"/>
              </w:rPr>
            </w:pPr>
            <w:r>
              <w:rPr>
                <w:sz w:val="18"/>
              </w:rPr>
              <w:t>Quality of life</w:t>
            </w:r>
          </w:p>
        </w:tc>
        <w:tc>
          <w:tcPr>
            <w:tcW w:w="1224"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c>
          <w:tcPr>
            <w:tcW w:w="1109"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r>
      <w:tr w:rsidR="009553C7" w:rsidRPr="001707DA" w:rsidTr="00546F50">
        <w:tc>
          <w:tcPr>
            <w:tcW w:w="2235" w:type="dxa"/>
          </w:tcPr>
          <w:p w:rsidR="009553C7" w:rsidRPr="00CD3622" w:rsidRDefault="009553C7" w:rsidP="009553C7">
            <w:pPr>
              <w:pStyle w:val="Tekstpodstawowy1"/>
              <w:spacing w:after="240"/>
              <w:rPr>
                <w:sz w:val="18"/>
              </w:rPr>
            </w:pPr>
            <w:r w:rsidRPr="00CD3622">
              <w:rPr>
                <w:sz w:val="18"/>
              </w:rPr>
              <w:t>Overall assessment</w:t>
            </w:r>
          </w:p>
        </w:tc>
        <w:tc>
          <w:tcPr>
            <w:tcW w:w="1224"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c>
          <w:tcPr>
            <w:tcW w:w="1109" w:type="dxa"/>
            <w:vAlign w:val="center"/>
          </w:tcPr>
          <w:p w:rsidR="009553C7"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553C7" w:rsidRPr="00CD3622">
              <w:rPr>
                <w:sz w:val="18"/>
              </w:rPr>
              <w:instrText xml:space="preserve"> FORMCHECKBOX </w:instrText>
            </w:r>
            <w:r w:rsidRPr="00CD3622">
              <w:rPr>
                <w:sz w:val="18"/>
              </w:rPr>
            </w:r>
            <w:r w:rsidRPr="00CD3622">
              <w:rPr>
                <w:sz w:val="18"/>
              </w:rPr>
              <w:fldChar w:fldCharType="end"/>
            </w:r>
          </w:p>
        </w:tc>
      </w:tr>
    </w:tbl>
    <w:p w:rsidR="00573498" w:rsidRDefault="00573498" w:rsidP="009407C2">
      <w:pPr>
        <w:pStyle w:val="Bodytextnavyhighlight"/>
      </w:pPr>
    </w:p>
    <w:p w:rsidR="009407C2" w:rsidRPr="009630CC" w:rsidRDefault="009407C2" w:rsidP="009407C2">
      <w:pPr>
        <w:pStyle w:val="Bodytextnavyhighlight"/>
      </w:pPr>
      <w:r>
        <w:t>Business environment</w:t>
      </w:r>
    </w:p>
    <w:tbl>
      <w:tblPr>
        <w:tblStyle w:val="Tabela-Siatka"/>
        <w:tblW w:w="9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91"/>
        <w:gridCol w:w="1191"/>
        <w:gridCol w:w="1191"/>
        <w:gridCol w:w="1191"/>
        <w:gridCol w:w="1191"/>
        <w:gridCol w:w="1109"/>
      </w:tblGrid>
      <w:tr w:rsidR="009407C2" w:rsidRPr="001707DA" w:rsidTr="00546F50">
        <w:tc>
          <w:tcPr>
            <w:tcW w:w="2268" w:type="dxa"/>
          </w:tcPr>
          <w:p w:rsidR="009407C2" w:rsidRPr="00CD3622" w:rsidRDefault="009407C2" w:rsidP="009553C7">
            <w:pPr>
              <w:pStyle w:val="Tekstpodstawowy1"/>
              <w:spacing w:after="240"/>
              <w:rPr>
                <w:sz w:val="18"/>
              </w:rPr>
            </w:pPr>
          </w:p>
        </w:tc>
        <w:tc>
          <w:tcPr>
            <w:tcW w:w="1191" w:type="dxa"/>
            <w:vAlign w:val="center"/>
          </w:tcPr>
          <w:p w:rsidR="009407C2" w:rsidRPr="00CD3622" w:rsidRDefault="009407C2" w:rsidP="00546F50">
            <w:pPr>
              <w:pStyle w:val="Tekstpodstawowy1"/>
              <w:spacing w:after="240"/>
              <w:jc w:val="center"/>
              <w:rPr>
                <w:sz w:val="18"/>
              </w:rPr>
            </w:pPr>
            <w:r w:rsidRPr="00CD3622">
              <w:rPr>
                <w:sz w:val="18"/>
              </w:rPr>
              <w:t>Very positive</w:t>
            </w:r>
          </w:p>
        </w:tc>
        <w:tc>
          <w:tcPr>
            <w:tcW w:w="1191" w:type="dxa"/>
            <w:vAlign w:val="center"/>
          </w:tcPr>
          <w:p w:rsidR="009407C2" w:rsidRPr="00CD3622" w:rsidRDefault="009407C2" w:rsidP="00546F50">
            <w:pPr>
              <w:pStyle w:val="Tekstpodstawowy1"/>
              <w:spacing w:after="240"/>
              <w:jc w:val="center"/>
              <w:rPr>
                <w:sz w:val="18"/>
              </w:rPr>
            </w:pPr>
            <w:r w:rsidRPr="00CD3622">
              <w:rPr>
                <w:sz w:val="18"/>
              </w:rPr>
              <w:t>Positive</w:t>
            </w:r>
          </w:p>
        </w:tc>
        <w:tc>
          <w:tcPr>
            <w:tcW w:w="1191" w:type="dxa"/>
            <w:vAlign w:val="center"/>
          </w:tcPr>
          <w:p w:rsidR="009407C2" w:rsidRPr="00CD3622" w:rsidRDefault="009407C2" w:rsidP="00546F50">
            <w:pPr>
              <w:pStyle w:val="Tekstpodstawowy1"/>
              <w:spacing w:after="240"/>
              <w:jc w:val="center"/>
              <w:rPr>
                <w:sz w:val="18"/>
              </w:rPr>
            </w:pPr>
            <w:r w:rsidRPr="00CD3622">
              <w:rPr>
                <w:sz w:val="18"/>
              </w:rPr>
              <w:t>Moderate</w:t>
            </w:r>
          </w:p>
        </w:tc>
        <w:tc>
          <w:tcPr>
            <w:tcW w:w="1191" w:type="dxa"/>
            <w:vAlign w:val="center"/>
          </w:tcPr>
          <w:p w:rsidR="009407C2" w:rsidRPr="00CD3622" w:rsidRDefault="009407C2" w:rsidP="00546F50">
            <w:pPr>
              <w:pStyle w:val="Tekstpodstawowy1"/>
              <w:spacing w:after="240"/>
              <w:jc w:val="center"/>
              <w:rPr>
                <w:sz w:val="18"/>
              </w:rPr>
            </w:pPr>
            <w:r w:rsidRPr="00CD3622">
              <w:rPr>
                <w:sz w:val="18"/>
              </w:rPr>
              <w:t>Negative</w:t>
            </w:r>
          </w:p>
        </w:tc>
        <w:tc>
          <w:tcPr>
            <w:tcW w:w="1191" w:type="dxa"/>
            <w:vAlign w:val="center"/>
          </w:tcPr>
          <w:p w:rsidR="009407C2" w:rsidRPr="00CD3622" w:rsidRDefault="009407C2" w:rsidP="00546F50">
            <w:pPr>
              <w:pStyle w:val="Tekstpodstawowy1"/>
              <w:spacing w:after="240"/>
              <w:jc w:val="center"/>
              <w:rPr>
                <w:sz w:val="18"/>
              </w:rPr>
            </w:pPr>
            <w:r w:rsidRPr="00CD3622">
              <w:rPr>
                <w:sz w:val="18"/>
              </w:rPr>
              <w:t>Very negative</w:t>
            </w:r>
          </w:p>
        </w:tc>
        <w:tc>
          <w:tcPr>
            <w:tcW w:w="1109" w:type="dxa"/>
            <w:vAlign w:val="center"/>
          </w:tcPr>
          <w:p w:rsidR="009407C2" w:rsidRPr="00CD3622" w:rsidRDefault="009407C2" w:rsidP="00546F50">
            <w:pPr>
              <w:pStyle w:val="Tekstpodstawowy1"/>
              <w:spacing w:after="240"/>
              <w:jc w:val="center"/>
              <w:rPr>
                <w:sz w:val="18"/>
              </w:rPr>
            </w:pPr>
            <w:r w:rsidRPr="00CD3622">
              <w:rPr>
                <w:sz w:val="18"/>
              </w:rPr>
              <w:t>Can’t assess</w:t>
            </w:r>
          </w:p>
        </w:tc>
      </w:tr>
      <w:tr w:rsidR="009407C2" w:rsidRPr="001707DA" w:rsidTr="00546F50">
        <w:tc>
          <w:tcPr>
            <w:tcW w:w="2268" w:type="dxa"/>
          </w:tcPr>
          <w:p w:rsidR="009407C2" w:rsidRPr="00CD3622" w:rsidRDefault="009407C2" w:rsidP="009553C7">
            <w:pPr>
              <w:pStyle w:val="Tekstpodstawowy1"/>
              <w:spacing w:after="240"/>
              <w:rPr>
                <w:sz w:val="18"/>
              </w:rPr>
            </w:pPr>
            <w:r w:rsidRPr="00CD3622">
              <w:rPr>
                <w:sz w:val="18"/>
              </w:rPr>
              <w:t>Availability of local suppliers</w:t>
            </w:r>
          </w:p>
        </w:tc>
        <w:tc>
          <w:tcPr>
            <w:tcW w:w="1191" w:type="dxa"/>
            <w:vAlign w:val="center"/>
          </w:tcPr>
          <w:p w:rsidR="009407C2"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407C2"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9407C2"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407C2"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9407C2"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407C2"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9407C2"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407C2"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9407C2"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407C2" w:rsidRPr="00CD3622">
              <w:rPr>
                <w:sz w:val="18"/>
              </w:rPr>
              <w:instrText xml:space="preserve"> FORMCHECKBOX </w:instrText>
            </w:r>
            <w:r w:rsidRPr="00CD3622">
              <w:rPr>
                <w:sz w:val="18"/>
              </w:rPr>
            </w:r>
            <w:r w:rsidRPr="00CD3622">
              <w:rPr>
                <w:sz w:val="18"/>
              </w:rPr>
              <w:fldChar w:fldCharType="end"/>
            </w:r>
          </w:p>
        </w:tc>
        <w:tc>
          <w:tcPr>
            <w:tcW w:w="1109" w:type="dxa"/>
            <w:vAlign w:val="center"/>
          </w:tcPr>
          <w:p w:rsidR="009407C2"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407C2" w:rsidRPr="00CD3622">
              <w:rPr>
                <w:sz w:val="18"/>
              </w:rPr>
              <w:instrText xml:space="preserve"> FORMCHECKBOX </w:instrText>
            </w:r>
            <w:r w:rsidRPr="00CD3622">
              <w:rPr>
                <w:sz w:val="18"/>
              </w:rPr>
            </w:r>
            <w:r w:rsidRPr="00CD3622">
              <w:rPr>
                <w:sz w:val="18"/>
              </w:rPr>
              <w:fldChar w:fldCharType="end"/>
            </w:r>
          </w:p>
        </w:tc>
      </w:tr>
      <w:tr w:rsidR="009407C2" w:rsidRPr="001707DA" w:rsidTr="00546F50">
        <w:tc>
          <w:tcPr>
            <w:tcW w:w="2268" w:type="dxa"/>
          </w:tcPr>
          <w:p w:rsidR="009407C2" w:rsidRPr="00CD3622" w:rsidRDefault="009407C2" w:rsidP="009553C7">
            <w:pPr>
              <w:pStyle w:val="Tekstpodstawowy1"/>
              <w:spacing w:after="240"/>
              <w:rPr>
                <w:sz w:val="18"/>
              </w:rPr>
            </w:pPr>
            <w:r w:rsidRPr="00CD3622">
              <w:rPr>
                <w:sz w:val="18"/>
              </w:rPr>
              <w:t>Quality of local suppliers</w:t>
            </w:r>
          </w:p>
        </w:tc>
        <w:tc>
          <w:tcPr>
            <w:tcW w:w="1191" w:type="dxa"/>
            <w:vAlign w:val="center"/>
          </w:tcPr>
          <w:p w:rsidR="009407C2"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407C2"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9407C2"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407C2"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9407C2"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407C2"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9407C2"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407C2"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9407C2"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407C2" w:rsidRPr="00CD3622">
              <w:rPr>
                <w:sz w:val="18"/>
              </w:rPr>
              <w:instrText xml:space="preserve"> FORMCHECKBOX </w:instrText>
            </w:r>
            <w:r w:rsidRPr="00CD3622">
              <w:rPr>
                <w:sz w:val="18"/>
              </w:rPr>
            </w:r>
            <w:r w:rsidRPr="00CD3622">
              <w:rPr>
                <w:sz w:val="18"/>
              </w:rPr>
              <w:fldChar w:fldCharType="end"/>
            </w:r>
          </w:p>
        </w:tc>
        <w:tc>
          <w:tcPr>
            <w:tcW w:w="1109" w:type="dxa"/>
            <w:vAlign w:val="center"/>
          </w:tcPr>
          <w:p w:rsidR="009407C2"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9407C2" w:rsidRPr="00CD3622">
              <w:rPr>
                <w:sz w:val="18"/>
              </w:rPr>
              <w:instrText xml:space="preserve"> FORMCHECKBOX </w:instrText>
            </w:r>
            <w:r w:rsidRPr="00CD3622">
              <w:rPr>
                <w:sz w:val="18"/>
              </w:rPr>
            </w:r>
            <w:r w:rsidRPr="00CD3622">
              <w:rPr>
                <w:sz w:val="18"/>
              </w:rPr>
              <w:fldChar w:fldCharType="end"/>
            </w:r>
          </w:p>
        </w:tc>
      </w:tr>
      <w:tr w:rsidR="006B7A95" w:rsidRPr="001707DA" w:rsidTr="00546F50">
        <w:tc>
          <w:tcPr>
            <w:tcW w:w="2268" w:type="dxa"/>
          </w:tcPr>
          <w:p w:rsidR="006B7A95" w:rsidRPr="00CD3622" w:rsidRDefault="006B7A95" w:rsidP="009553C7">
            <w:pPr>
              <w:pStyle w:val="Tekstpodstawowy1"/>
              <w:spacing w:after="240"/>
              <w:rPr>
                <w:sz w:val="18"/>
              </w:rPr>
            </w:pPr>
            <w:r w:rsidRPr="00CD3622">
              <w:rPr>
                <w:sz w:val="18"/>
              </w:rPr>
              <w:t>Payment morality (timeliness of settling accounts by buyers)</w:t>
            </w:r>
          </w:p>
        </w:tc>
        <w:tc>
          <w:tcPr>
            <w:tcW w:w="1191" w:type="dxa"/>
            <w:vAlign w:val="center"/>
          </w:tcPr>
          <w:p w:rsidR="006B7A95"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6B7A95"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6B7A95"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6B7A95"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6B7A95"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6B7A95"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6B7A95"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6B7A95"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6B7A95"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6B7A95" w:rsidRPr="00CD3622">
              <w:rPr>
                <w:sz w:val="18"/>
              </w:rPr>
              <w:instrText xml:space="preserve"> FORMCHECKBOX </w:instrText>
            </w:r>
            <w:r w:rsidRPr="00CD3622">
              <w:rPr>
                <w:sz w:val="18"/>
              </w:rPr>
            </w:r>
            <w:r w:rsidRPr="00CD3622">
              <w:rPr>
                <w:sz w:val="18"/>
              </w:rPr>
              <w:fldChar w:fldCharType="end"/>
            </w:r>
          </w:p>
        </w:tc>
        <w:tc>
          <w:tcPr>
            <w:tcW w:w="1109" w:type="dxa"/>
            <w:vAlign w:val="center"/>
          </w:tcPr>
          <w:p w:rsidR="006B7A95"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6B7A95" w:rsidRPr="00CD3622">
              <w:rPr>
                <w:sz w:val="18"/>
              </w:rPr>
              <w:instrText xml:space="preserve"> FORMCHECKBOX </w:instrText>
            </w:r>
            <w:r w:rsidRPr="00CD3622">
              <w:rPr>
                <w:sz w:val="18"/>
              </w:rPr>
            </w:r>
            <w:r w:rsidRPr="00CD3622">
              <w:rPr>
                <w:sz w:val="18"/>
              </w:rPr>
              <w:fldChar w:fldCharType="end"/>
            </w:r>
          </w:p>
        </w:tc>
      </w:tr>
      <w:tr w:rsidR="006B7A95" w:rsidRPr="001707DA" w:rsidTr="00546F50">
        <w:tc>
          <w:tcPr>
            <w:tcW w:w="2268" w:type="dxa"/>
          </w:tcPr>
          <w:p w:rsidR="006B7A95" w:rsidRPr="00CD3622" w:rsidRDefault="006B7A95" w:rsidP="009553C7">
            <w:pPr>
              <w:pStyle w:val="Tekstpodstawowy1"/>
              <w:spacing w:after="240"/>
              <w:rPr>
                <w:sz w:val="18"/>
              </w:rPr>
            </w:pPr>
            <w:r w:rsidRPr="00CD3622">
              <w:rPr>
                <w:sz w:val="18"/>
              </w:rPr>
              <w:t>Level of competition</w:t>
            </w:r>
          </w:p>
        </w:tc>
        <w:tc>
          <w:tcPr>
            <w:tcW w:w="1191" w:type="dxa"/>
            <w:vAlign w:val="center"/>
          </w:tcPr>
          <w:p w:rsidR="006B7A95"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6B7A95"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6B7A95"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6B7A95"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6B7A95"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6B7A95"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6B7A95"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6B7A95"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6B7A95"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6B7A95" w:rsidRPr="00CD3622">
              <w:rPr>
                <w:sz w:val="18"/>
              </w:rPr>
              <w:instrText xml:space="preserve"> FORMCHECKBOX </w:instrText>
            </w:r>
            <w:r w:rsidRPr="00CD3622">
              <w:rPr>
                <w:sz w:val="18"/>
              </w:rPr>
            </w:r>
            <w:r w:rsidRPr="00CD3622">
              <w:rPr>
                <w:sz w:val="18"/>
              </w:rPr>
              <w:fldChar w:fldCharType="end"/>
            </w:r>
          </w:p>
        </w:tc>
        <w:tc>
          <w:tcPr>
            <w:tcW w:w="1109" w:type="dxa"/>
            <w:vAlign w:val="center"/>
          </w:tcPr>
          <w:p w:rsidR="006B7A95"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6B7A95" w:rsidRPr="00CD3622">
              <w:rPr>
                <w:sz w:val="18"/>
              </w:rPr>
              <w:instrText xml:space="preserve"> FORMCHECKBOX </w:instrText>
            </w:r>
            <w:r w:rsidRPr="00CD3622">
              <w:rPr>
                <w:sz w:val="18"/>
              </w:rPr>
            </w:r>
            <w:r w:rsidRPr="00CD3622">
              <w:rPr>
                <w:sz w:val="18"/>
              </w:rPr>
              <w:fldChar w:fldCharType="end"/>
            </w:r>
          </w:p>
        </w:tc>
      </w:tr>
      <w:tr w:rsidR="00851DCD" w:rsidRPr="001707DA" w:rsidTr="00546F50">
        <w:tc>
          <w:tcPr>
            <w:tcW w:w="2268" w:type="dxa"/>
          </w:tcPr>
          <w:p w:rsidR="00851DCD" w:rsidRPr="00CD3622" w:rsidRDefault="00851DCD" w:rsidP="009553C7">
            <w:pPr>
              <w:pStyle w:val="Tekstpodstawowy1"/>
              <w:spacing w:after="240"/>
              <w:rPr>
                <w:sz w:val="18"/>
              </w:rPr>
            </w:pPr>
            <w:r w:rsidRPr="00CD3622">
              <w:rPr>
                <w:sz w:val="18"/>
              </w:rPr>
              <w:t>Level of market regulation</w:t>
            </w:r>
          </w:p>
        </w:tc>
        <w:tc>
          <w:tcPr>
            <w:tcW w:w="1191"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c>
          <w:tcPr>
            <w:tcW w:w="1109"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r>
      <w:tr w:rsidR="00851DCD" w:rsidRPr="001707DA" w:rsidTr="00546F50">
        <w:tc>
          <w:tcPr>
            <w:tcW w:w="2268" w:type="dxa"/>
          </w:tcPr>
          <w:p w:rsidR="00851DCD" w:rsidRPr="00CD3622" w:rsidRDefault="00851DCD" w:rsidP="009553C7">
            <w:pPr>
              <w:pStyle w:val="Tekstpodstawowy1"/>
              <w:spacing w:after="240"/>
              <w:rPr>
                <w:sz w:val="18"/>
              </w:rPr>
            </w:pPr>
            <w:r w:rsidRPr="00CD3622">
              <w:rPr>
                <w:sz w:val="18"/>
              </w:rPr>
              <w:t>Availability of external financing</w:t>
            </w:r>
          </w:p>
        </w:tc>
        <w:tc>
          <w:tcPr>
            <w:tcW w:w="1191"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c>
          <w:tcPr>
            <w:tcW w:w="1109"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r>
      <w:tr w:rsidR="00851DCD" w:rsidRPr="001707DA" w:rsidTr="00546F50">
        <w:tc>
          <w:tcPr>
            <w:tcW w:w="2268" w:type="dxa"/>
          </w:tcPr>
          <w:p w:rsidR="00851DCD" w:rsidRPr="00CD3622" w:rsidRDefault="00851DCD" w:rsidP="009553C7">
            <w:pPr>
              <w:pStyle w:val="Tekstpodstawowy1"/>
              <w:spacing w:after="240"/>
              <w:rPr>
                <w:sz w:val="18"/>
              </w:rPr>
            </w:pPr>
            <w:r w:rsidRPr="00CD3622">
              <w:rPr>
                <w:sz w:val="18"/>
              </w:rPr>
              <w:t>Overall assessment</w:t>
            </w:r>
          </w:p>
        </w:tc>
        <w:tc>
          <w:tcPr>
            <w:tcW w:w="1191"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c>
          <w:tcPr>
            <w:tcW w:w="1109"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r>
    </w:tbl>
    <w:p w:rsidR="00A80259" w:rsidRDefault="00A80259" w:rsidP="00851DCD">
      <w:pPr>
        <w:pStyle w:val="Bodytextnavyhighlight"/>
      </w:pPr>
    </w:p>
    <w:p w:rsidR="00851DCD" w:rsidRPr="009630CC" w:rsidRDefault="00A80259" w:rsidP="00851DCD">
      <w:pPr>
        <w:pStyle w:val="Bodytextnavyhighlight"/>
      </w:pPr>
      <w:r>
        <w:br w:type="page"/>
      </w:r>
      <w:r w:rsidR="00851DCD">
        <w:lastRenderedPageBreak/>
        <w:t>Infrastructure</w:t>
      </w:r>
    </w:p>
    <w:tbl>
      <w:tblPr>
        <w:tblStyle w:val="Tabela-Siatka"/>
        <w:tblW w:w="9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91"/>
        <w:gridCol w:w="1191"/>
        <w:gridCol w:w="1191"/>
        <w:gridCol w:w="1191"/>
        <w:gridCol w:w="1191"/>
        <w:gridCol w:w="1109"/>
      </w:tblGrid>
      <w:tr w:rsidR="00851DCD" w:rsidRPr="001707DA" w:rsidTr="00546F50">
        <w:tc>
          <w:tcPr>
            <w:tcW w:w="2268" w:type="dxa"/>
          </w:tcPr>
          <w:p w:rsidR="00851DCD" w:rsidRPr="00CD3622" w:rsidRDefault="00851DCD" w:rsidP="009553C7">
            <w:pPr>
              <w:pStyle w:val="Tekstpodstawowy1"/>
              <w:spacing w:after="240"/>
              <w:rPr>
                <w:sz w:val="18"/>
              </w:rPr>
            </w:pPr>
          </w:p>
        </w:tc>
        <w:tc>
          <w:tcPr>
            <w:tcW w:w="1191" w:type="dxa"/>
            <w:vAlign w:val="center"/>
          </w:tcPr>
          <w:p w:rsidR="00851DCD" w:rsidRPr="00CD3622" w:rsidRDefault="00851DCD" w:rsidP="00546F50">
            <w:pPr>
              <w:pStyle w:val="Tekstpodstawowy1"/>
              <w:spacing w:after="240"/>
              <w:jc w:val="center"/>
              <w:rPr>
                <w:sz w:val="18"/>
              </w:rPr>
            </w:pPr>
            <w:r w:rsidRPr="00CD3622">
              <w:rPr>
                <w:sz w:val="18"/>
              </w:rPr>
              <w:t>Very positive</w:t>
            </w:r>
          </w:p>
        </w:tc>
        <w:tc>
          <w:tcPr>
            <w:tcW w:w="1191" w:type="dxa"/>
            <w:vAlign w:val="center"/>
          </w:tcPr>
          <w:p w:rsidR="00851DCD" w:rsidRPr="00CD3622" w:rsidRDefault="00851DCD" w:rsidP="00546F50">
            <w:pPr>
              <w:pStyle w:val="Tekstpodstawowy1"/>
              <w:spacing w:after="240"/>
              <w:jc w:val="center"/>
              <w:rPr>
                <w:sz w:val="18"/>
              </w:rPr>
            </w:pPr>
            <w:r w:rsidRPr="00CD3622">
              <w:rPr>
                <w:sz w:val="18"/>
              </w:rPr>
              <w:t>Positive</w:t>
            </w:r>
          </w:p>
        </w:tc>
        <w:tc>
          <w:tcPr>
            <w:tcW w:w="1191" w:type="dxa"/>
            <w:vAlign w:val="center"/>
          </w:tcPr>
          <w:p w:rsidR="00851DCD" w:rsidRPr="00CD3622" w:rsidRDefault="00851DCD" w:rsidP="00546F50">
            <w:pPr>
              <w:pStyle w:val="Tekstpodstawowy1"/>
              <w:spacing w:after="240"/>
              <w:jc w:val="center"/>
              <w:rPr>
                <w:sz w:val="18"/>
              </w:rPr>
            </w:pPr>
            <w:r w:rsidRPr="00CD3622">
              <w:rPr>
                <w:sz w:val="18"/>
              </w:rPr>
              <w:t>Moderate</w:t>
            </w:r>
          </w:p>
        </w:tc>
        <w:tc>
          <w:tcPr>
            <w:tcW w:w="1191" w:type="dxa"/>
            <w:vAlign w:val="center"/>
          </w:tcPr>
          <w:p w:rsidR="00851DCD" w:rsidRPr="00CD3622" w:rsidRDefault="00851DCD" w:rsidP="00546F50">
            <w:pPr>
              <w:pStyle w:val="Tekstpodstawowy1"/>
              <w:spacing w:after="240"/>
              <w:jc w:val="center"/>
              <w:rPr>
                <w:sz w:val="18"/>
              </w:rPr>
            </w:pPr>
            <w:r w:rsidRPr="00CD3622">
              <w:rPr>
                <w:sz w:val="18"/>
              </w:rPr>
              <w:t>Negative</w:t>
            </w:r>
          </w:p>
        </w:tc>
        <w:tc>
          <w:tcPr>
            <w:tcW w:w="1191" w:type="dxa"/>
            <w:vAlign w:val="center"/>
          </w:tcPr>
          <w:p w:rsidR="00851DCD" w:rsidRPr="00CD3622" w:rsidRDefault="00851DCD" w:rsidP="00546F50">
            <w:pPr>
              <w:pStyle w:val="Tekstpodstawowy1"/>
              <w:spacing w:after="240"/>
              <w:jc w:val="center"/>
              <w:rPr>
                <w:sz w:val="18"/>
              </w:rPr>
            </w:pPr>
            <w:r w:rsidRPr="00CD3622">
              <w:rPr>
                <w:sz w:val="18"/>
              </w:rPr>
              <w:t>Very negative</w:t>
            </w:r>
          </w:p>
        </w:tc>
        <w:tc>
          <w:tcPr>
            <w:tcW w:w="1109" w:type="dxa"/>
            <w:vAlign w:val="center"/>
          </w:tcPr>
          <w:p w:rsidR="00851DCD" w:rsidRPr="00CD3622" w:rsidRDefault="00851DCD" w:rsidP="00546F50">
            <w:pPr>
              <w:pStyle w:val="Tekstpodstawowy1"/>
              <w:spacing w:after="240"/>
              <w:jc w:val="center"/>
              <w:rPr>
                <w:sz w:val="18"/>
              </w:rPr>
            </w:pPr>
            <w:r w:rsidRPr="00CD3622">
              <w:rPr>
                <w:sz w:val="18"/>
              </w:rPr>
              <w:t>Can’t assess</w:t>
            </w:r>
          </w:p>
        </w:tc>
      </w:tr>
      <w:tr w:rsidR="00851DCD" w:rsidRPr="001707DA" w:rsidTr="00546F50">
        <w:tc>
          <w:tcPr>
            <w:tcW w:w="2268" w:type="dxa"/>
          </w:tcPr>
          <w:p w:rsidR="00851DCD" w:rsidRPr="00CD3622" w:rsidRDefault="00851DCD" w:rsidP="009553C7">
            <w:pPr>
              <w:pStyle w:val="Tekstpodstawowy1"/>
              <w:spacing w:after="240"/>
              <w:rPr>
                <w:sz w:val="18"/>
              </w:rPr>
            </w:pPr>
            <w:r w:rsidRPr="00CD3622">
              <w:rPr>
                <w:sz w:val="18"/>
              </w:rPr>
              <w:t>Quality of transport infrastructure</w:t>
            </w:r>
          </w:p>
        </w:tc>
        <w:tc>
          <w:tcPr>
            <w:tcW w:w="1191"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c>
          <w:tcPr>
            <w:tcW w:w="1109"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r>
      <w:tr w:rsidR="00851DCD" w:rsidRPr="001707DA" w:rsidTr="00546F50">
        <w:tc>
          <w:tcPr>
            <w:tcW w:w="2268" w:type="dxa"/>
          </w:tcPr>
          <w:p w:rsidR="00851DCD" w:rsidRPr="00CD3622" w:rsidRDefault="00851DCD" w:rsidP="009553C7">
            <w:pPr>
              <w:pStyle w:val="Tekstpodstawowy1"/>
              <w:spacing w:after="240"/>
              <w:rPr>
                <w:sz w:val="18"/>
              </w:rPr>
            </w:pPr>
            <w:r w:rsidRPr="00CD3622">
              <w:rPr>
                <w:sz w:val="18"/>
              </w:rPr>
              <w:t>Availability of office / commercial / industrial space</w:t>
            </w:r>
          </w:p>
        </w:tc>
        <w:tc>
          <w:tcPr>
            <w:tcW w:w="1191"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c>
          <w:tcPr>
            <w:tcW w:w="1109"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r>
      <w:tr w:rsidR="00851DCD" w:rsidRPr="001707DA" w:rsidTr="00546F50">
        <w:tc>
          <w:tcPr>
            <w:tcW w:w="2268" w:type="dxa"/>
          </w:tcPr>
          <w:p w:rsidR="00851DCD" w:rsidRPr="00CD3622" w:rsidRDefault="00851DCD" w:rsidP="009553C7">
            <w:pPr>
              <w:pStyle w:val="Tekstpodstawowy1"/>
              <w:spacing w:after="240"/>
              <w:rPr>
                <w:sz w:val="18"/>
              </w:rPr>
            </w:pPr>
            <w:r w:rsidRPr="00CD3622">
              <w:rPr>
                <w:sz w:val="18"/>
              </w:rPr>
              <w:t>Quality of office / commercial / industrial space</w:t>
            </w:r>
          </w:p>
        </w:tc>
        <w:tc>
          <w:tcPr>
            <w:tcW w:w="1191"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c>
          <w:tcPr>
            <w:tcW w:w="1109"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r>
      <w:tr w:rsidR="00851DCD" w:rsidRPr="001707DA" w:rsidTr="00546F50">
        <w:tc>
          <w:tcPr>
            <w:tcW w:w="2268" w:type="dxa"/>
          </w:tcPr>
          <w:p w:rsidR="00851DCD" w:rsidRPr="00CD3622" w:rsidRDefault="00851DCD" w:rsidP="009553C7">
            <w:pPr>
              <w:pStyle w:val="Tekstpodstawowy1"/>
              <w:spacing w:after="240"/>
              <w:rPr>
                <w:sz w:val="18"/>
              </w:rPr>
            </w:pPr>
            <w:r w:rsidRPr="00CD3622">
              <w:rPr>
                <w:sz w:val="18"/>
              </w:rPr>
              <w:t>Cost of office / commercial / industrial space</w:t>
            </w:r>
          </w:p>
        </w:tc>
        <w:tc>
          <w:tcPr>
            <w:tcW w:w="1191"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c>
          <w:tcPr>
            <w:tcW w:w="1109"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r>
      <w:tr w:rsidR="00851DCD" w:rsidRPr="001707DA" w:rsidTr="00546F50">
        <w:tc>
          <w:tcPr>
            <w:tcW w:w="2268" w:type="dxa"/>
          </w:tcPr>
          <w:p w:rsidR="00851DCD" w:rsidRPr="00CD3622" w:rsidRDefault="00851DCD" w:rsidP="009553C7">
            <w:pPr>
              <w:pStyle w:val="Tekstpodstawowy1"/>
              <w:spacing w:after="240"/>
              <w:rPr>
                <w:sz w:val="18"/>
              </w:rPr>
            </w:pPr>
            <w:r w:rsidRPr="00CD3622">
              <w:rPr>
                <w:sz w:val="18"/>
              </w:rPr>
              <w:t>Overall assessment</w:t>
            </w:r>
          </w:p>
        </w:tc>
        <w:tc>
          <w:tcPr>
            <w:tcW w:w="1191"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c>
          <w:tcPr>
            <w:tcW w:w="1191"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c>
          <w:tcPr>
            <w:tcW w:w="1109" w:type="dxa"/>
            <w:vAlign w:val="center"/>
          </w:tcPr>
          <w:p w:rsidR="00851DCD"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51DCD" w:rsidRPr="00CD3622">
              <w:rPr>
                <w:sz w:val="18"/>
              </w:rPr>
              <w:instrText xml:space="preserve"> FORMCHECKBOX </w:instrText>
            </w:r>
            <w:r w:rsidRPr="00CD3622">
              <w:rPr>
                <w:sz w:val="18"/>
              </w:rPr>
            </w:r>
            <w:r w:rsidRPr="00CD3622">
              <w:rPr>
                <w:sz w:val="18"/>
              </w:rPr>
              <w:fldChar w:fldCharType="end"/>
            </w:r>
          </w:p>
        </w:tc>
      </w:tr>
    </w:tbl>
    <w:p w:rsidR="00851DCD" w:rsidRPr="009630CC" w:rsidRDefault="00851DCD" w:rsidP="00851DCD">
      <w:pPr>
        <w:pStyle w:val="Bodytextnavyhighlight"/>
      </w:pPr>
      <w:r>
        <w:br w:type="page"/>
      </w:r>
      <w:r>
        <w:lastRenderedPageBreak/>
        <w:t>Workforce</w:t>
      </w:r>
    </w:p>
    <w:tbl>
      <w:tblPr>
        <w:tblStyle w:val="Tabela-Siatk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804"/>
        <w:gridCol w:w="945"/>
        <w:gridCol w:w="945"/>
        <w:gridCol w:w="978"/>
        <w:gridCol w:w="945"/>
        <w:gridCol w:w="945"/>
        <w:gridCol w:w="878"/>
      </w:tblGrid>
      <w:tr w:rsidR="008D1F14" w:rsidRPr="001707DA" w:rsidTr="00546F50">
        <w:tc>
          <w:tcPr>
            <w:tcW w:w="975" w:type="pct"/>
          </w:tcPr>
          <w:p w:rsidR="008D1F14" w:rsidRPr="00CD3622" w:rsidRDefault="008D1F14" w:rsidP="009553C7">
            <w:pPr>
              <w:pStyle w:val="Tekstpodstawowy1"/>
              <w:spacing w:after="240"/>
              <w:rPr>
                <w:sz w:val="18"/>
              </w:rPr>
            </w:pPr>
          </w:p>
        </w:tc>
        <w:tc>
          <w:tcPr>
            <w:tcW w:w="976" w:type="pct"/>
          </w:tcPr>
          <w:p w:rsidR="008D1F14" w:rsidRPr="00CD3622" w:rsidRDefault="008D1F14" w:rsidP="009553C7">
            <w:pPr>
              <w:pStyle w:val="Tekstpodstawowy1"/>
              <w:spacing w:after="240"/>
              <w:rPr>
                <w:sz w:val="18"/>
              </w:rPr>
            </w:pPr>
          </w:p>
        </w:tc>
        <w:tc>
          <w:tcPr>
            <w:tcW w:w="511" w:type="pct"/>
            <w:vAlign w:val="center"/>
          </w:tcPr>
          <w:p w:rsidR="008D1F14" w:rsidRPr="00CD3622" w:rsidRDefault="008D1F14" w:rsidP="00546F50">
            <w:pPr>
              <w:pStyle w:val="Tekstpodstawowy1"/>
              <w:spacing w:after="240"/>
              <w:jc w:val="center"/>
              <w:rPr>
                <w:sz w:val="18"/>
              </w:rPr>
            </w:pPr>
            <w:r w:rsidRPr="00CD3622">
              <w:rPr>
                <w:sz w:val="18"/>
              </w:rPr>
              <w:t>Very positive</w:t>
            </w:r>
          </w:p>
        </w:tc>
        <w:tc>
          <w:tcPr>
            <w:tcW w:w="511" w:type="pct"/>
            <w:vAlign w:val="center"/>
          </w:tcPr>
          <w:p w:rsidR="008D1F14" w:rsidRPr="00CD3622" w:rsidRDefault="008D1F14" w:rsidP="00546F50">
            <w:pPr>
              <w:pStyle w:val="Tekstpodstawowy1"/>
              <w:spacing w:after="240"/>
              <w:jc w:val="center"/>
              <w:rPr>
                <w:sz w:val="18"/>
              </w:rPr>
            </w:pPr>
            <w:r w:rsidRPr="00CD3622">
              <w:rPr>
                <w:sz w:val="18"/>
              </w:rPr>
              <w:t>Positive</w:t>
            </w:r>
          </w:p>
        </w:tc>
        <w:tc>
          <w:tcPr>
            <w:tcW w:w="529" w:type="pct"/>
            <w:vAlign w:val="center"/>
          </w:tcPr>
          <w:p w:rsidR="008D1F14" w:rsidRPr="00CD3622" w:rsidRDefault="008D1F14" w:rsidP="00546F50">
            <w:pPr>
              <w:pStyle w:val="Tekstpodstawowy1"/>
              <w:spacing w:after="240"/>
              <w:jc w:val="center"/>
              <w:rPr>
                <w:sz w:val="18"/>
              </w:rPr>
            </w:pPr>
            <w:r w:rsidRPr="00CD3622">
              <w:rPr>
                <w:sz w:val="18"/>
              </w:rPr>
              <w:t>Moderate</w:t>
            </w:r>
          </w:p>
        </w:tc>
        <w:tc>
          <w:tcPr>
            <w:tcW w:w="511" w:type="pct"/>
            <w:vAlign w:val="center"/>
          </w:tcPr>
          <w:p w:rsidR="008D1F14" w:rsidRPr="00CD3622" w:rsidRDefault="008D1F14" w:rsidP="00546F50">
            <w:pPr>
              <w:pStyle w:val="Tekstpodstawowy1"/>
              <w:spacing w:after="240"/>
              <w:jc w:val="center"/>
              <w:rPr>
                <w:sz w:val="18"/>
              </w:rPr>
            </w:pPr>
            <w:r w:rsidRPr="00CD3622">
              <w:rPr>
                <w:sz w:val="18"/>
              </w:rPr>
              <w:t>Negative</w:t>
            </w:r>
          </w:p>
        </w:tc>
        <w:tc>
          <w:tcPr>
            <w:tcW w:w="511" w:type="pct"/>
            <w:vAlign w:val="center"/>
          </w:tcPr>
          <w:p w:rsidR="008D1F14" w:rsidRPr="00CD3622" w:rsidRDefault="008D1F14" w:rsidP="00546F50">
            <w:pPr>
              <w:pStyle w:val="Tekstpodstawowy1"/>
              <w:spacing w:after="240"/>
              <w:jc w:val="center"/>
              <w:rPr>
                <w:sz w:val="18"/>
              </w:rPr>
            </w:pPr>
            <w:r w:rsidRPr="00CD3622">
              <w:rPr>
                <w:sz w:val="18"/>
              </w:rPr>
              <w:t>Very negative</w:t>
            </w:r>
          </w:p>
        </w:tc>
        <w:tc>
          <w:tcPr>
            <w:tcW w:w="475" w:type="pct"/>
            <w:vAlign w:val="center"/>
          </w:tcPr>
          <w:p w:rsidR="008D1F14" w:rsidRPr="00CD3622" w:rsidRDefault="008D1F14" w:rsidP="00546F50">
            <w:pPr>
              <w:pStyle w:val="Tekstpodstawowy1"/>
              <w:spacing w:after="240"/>
              <w:jc w:val="center"/>
              <w:rPr>
                <w:sz w:val="18"/>
              </w:rPr>
            </w:pPr>
            <w:r w:rsidRPr="00CD3622">
              <w:rPr>
                <w:sz w:val="18"/>
              </w:rPr>
              <w:t>Can’t assess</w:t>
            </w:r>
          </w:p>
        </w:tc>
      </w:tr>
      <w:tr w:rsidR="008D1F14" w:rsidRPr="001707DA" w:rsidTr="00546F50">
        <w:tc>
          <w:tcPr>
            <w:tcW w:w="975" w:type="pct"/>
            <w:vMerge w:val="restart"/>
          </w:tcPr>
          <w:p w:rsidR="008D1F14" w:rsidRPr="00CD3622" w:rsidRDefault="008D1F14" w:rsidP="009553C7">
            <w:pPr>
              <w:pStyle w:val="Tekstpodstawowy1"/>
              <w:spacing w:after="240"/>
              <w:rPr>
                <w:sz w:val="18"/>
              </w:rPr>
            </w:pPr>
            <w:r>
              <w:rPr>
                <w:sz w:val="18"/>
              </w:rPr>
              <w:t>Workforce: managerial level</w:t>
            </w:r>
          </w:p>
        </w:tc>
        <w:tc>
          <w:tcPr>
            <w:tcW w:w="976" w:type="pct"/>
          </w:tcPr>
          <w:p w:rsidR="008D1F14" w:rsidRPr="00CD3622" w:rsidRDefault="008D1F14" w:rsidP="009553C7">
            <w:pPr>
              <w:pStyle w:val="Tekstpodstawowy1"/>
              <w:spacing w:after="240"/>
              <w:rPr>
                <w:sz w:val="18"/>
              </w:rPr>
            </w:pPr>
            <w:r w:rsidRPr="00CD3622">
              <w:rPr>
                <w:sz w:val="18"/>
              </w:rPr>
              <w:t>Quality</w:t>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29"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475"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r>
      <w:tr w:rsidR="008D1F14" w:rsidRPr="001707DA" w:rsidTr="00546F50">
        <w:tc>
          <w:tcPr>
            <w:tcW w:w="975" w:type="pct"/>
            <w:vMerge/>
          </w:tcPr>
          <w:p w:rsidR="008D1F14" w:rsidRPr="00CD3622" w:rsidRDefault="008D1F14" w:rsidP="009553C7">
            <w:pPr>
              <w:pStyle w:val="Tekstpodstawowy1"/>
              <w:spacing w:after="240"/>
              <w:rPr>
                <w:sz w:val="18"/>
              </w:rPr>
            </w:pPr>
          </w:p>
        </w:tc>
        <w:tc>
          <w:tcPr>
            <w:tcW w:w="976" w:type="pct"/>
          </w:tcPr>
          <w:p w:rsidR="008D1F14" w:rsidRPr="00CD3622" w:rsidRDefault="008D1F14" w:rsidP="009553C7">
            <w:pPr>
              <w:pStyle w:val="Tekstpodstawowy1"/>
              <w:spacing w:after="240"/>
              <w:rPr>
                <w:sz w:val="18"/>
              </w:rPr>
            </w:pPr>
            <w:r w:rsidRPr="00CD3622">
              <w:rPr>
                <w:sz w:val="18"/>
              </w:rPr>
              <w:t>Availability</w:t>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29"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475"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r>
      <w:tr w:rsidR="008D1F14" w:rsidRPr="001707DA" w:rsidTr="00546F50">
        <w:tc>
          <w:tcPr>
            <w:tcW w:w="975" w:type="pct"/>
            <w:vMerge w:val="restart"/>
          </w:tcPr>
          <w:p w:rsidR="008D1F14" w:rsidRPr="00CD3622" w:rsidRDefault="008D1F14" w:rsidP="009553C7">
            <w:pPr>
              <w:pStyle w:val="Tekstpodstawowy1"/>
              <w:spacing w:after="240"/>
              <w:rPr>
                <w:sz w:val="18"/>
              </w:rPr>
            </w:pPr>
            <w:r>
              <w:rPr>
                <w:sz w:val="18"/>
              </w:rPr>
              <w:t>Workforce: w</w:t>
            </w:r>
            <w:r w:rsidRPr="00CD3622">
              <w:rPr>
                <w:sz w:val="18"/>
              </w:rPr>
              <w:t>hite-collars / experienced hires</w:t>
            </w:r>
          </w:p>
        </w:tc>
        <w:tc>
          <w:tcPr>
            <w:tcW w:w="976" w:type="pct"/>
          </w:tcPr>
          <w:p w:rsidR="008D1F14" w:rsidRPr="00CD3622" w:rsidRDefault="008D1F14" w:rsidP="009553C7">
            <w:pPr>
              <w:pStyle w:val="Tekstpodstawowy1"/>
              <w:spacing w:after="240"/>
              <w:rPr>
                <w:sz w:val="18"/>
              </w:rPr>
            </w:pPr>
            <w:r w:rsidRPr="00CD3622">
              <w:rPr>
                <w:sz w:val="18"/>
              </w:rPr>
              <w:t>Quality</w:t>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29"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475"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r>
      <w:tr w:rsidR="008D1F14" w:rsidRPr="001707DA" w:rsidTr="00546F50">
        <w:tc>
          <w:tcPr>
            <w:tcW w:w="975" w:type="pct"/>
            <w:vMerge/>
          </w:tcPr>
          <w:p w:rsidR="008D1F14" w:rsidRPr="00CD3622" w:rsidRDefault="008D1F14" w:rsidP="009553C7">
            <w:pPr>
              <w:pStyle w:val="Tekstpodstawowy1"/>
              <w:spacing w:after="240"/>
              <w:rPr>
                <w:sz w:val="18"/>
              </w:rPr>
            </w:pPr>
          </w:p>
        </w:tc>
        <w:tc>
          <w:tcPr>
            <w:tcW w:w="976" w:type="pct"/>
          </w:tcPr>
          <w:p w:rsidR="008D1F14" w:rsidRPr="00CD3622" w:rsidRDefault="008D1F14" w:rsidP="009553C7">
            <w:pPr>
              <w:pStyle w:val="Tekstpodstawowy1"/>
              <w:spacing w:after="240"/>
              <w:rPr>
                <w:sz w:val="18"/>
              </w:rPr>
            </w:pPr>
            <w:r w:rsidRPr="00CD3622">
              <w:rPr>
                <w:sz w:val="18"/>
              </w:rPr>
              <w:t>Availability</w:t>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29"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475"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r>
      <w:tr w:rsidR="008D1F14" w:rsidRPr="001707DA" w:rsidTr="00546F50">
        <w:tc>
          <w:tcPr>
            <w:tcW w:w="975" w:type="pct"/>
            <w:vMerge w:val="restart"/>
          </w:tcPr>
          <w:p w:rsidR="008D1F14" w:rsidRPr="00CD3622" w:rsidRDefault="008D1F14" w:rsidP="009553C7">
            <w:pPr>
              <w:pStyle w:val="Tekstpodstawowy1"/>
              <w:spacing w:after="240"/>
              <w:rPr>
                <w:sz w:val="18"/>
              </w:rPr>
            </w:pPr>
            <w:r>
              <w:rPr>
                <w:sz w:val="18"/>
              </w:rPr>
              <w:t>Workforce: w</w:t>
            </w:r>
            <w:r w:rsidRPr="00CD3622">
              <w:rPr>
                <w:sz w:val="18"/>
              </w:rPr>
              <w:t>hite-collars / graduates</w:t>
            </w:r>
          </w:p>
        </w:tc>
        <w:tc>
          <w:tcPr>
            <w:tcW w:w="976" w:type="pct"/>
          </w:tcPr>
          <w:p w:rsidR="008D1F14" w:rsidRPr="00CD3622" w:rsidRDefault="008D1F14" w:rsidP="009553C7">
            <w:pPr>
              <w:pStyle w:val="Tekstpodstawowy1"/>
              <w:spacing w:after="240"/>
              <w:rPr>
                <w:sz w:val="18"/>
              </w:rPr>
            </w:pPr>
            <w:r w:rsidRPr="00CD3622">
              <w:rPr>
                <w:sz w:val="18"/>
              </w:rPr>
              <w:t>Quality</w:t>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29"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475"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r>
      <w:tr w:rsidR="008D1F14" w:rsidRPr="001707DA" w:rsidTr="00546F50">
        <w:tc>
          <w:tcPr>
            <w:tcW w:w="975" w:type="pct"/>
            <w:vMerge/>
          </w:tcPr>
          <w:p w:rsidR="008D1F14" w:rsidRPr="00CD3622" w:rsidRDefault="008D1F14" w:rsidP="009553C7">
            <w:pPr>
              <w:pStyle w:val="Tekstpodstawowy1"/>
              <w:spacing w:after="240"/>
              <w:rPr>
                <w:sz w:val="18"/>
              </w:rPr>
            </w:pPr>
          </w:p>
        </w:tc>
        <w:tc>
          <w:tcPr>
            <w:tcW w:w="976" w:type="pct"/>
          </w:tcPr>
          <w:p w:rsidR="008D1F14" w:rsidRPr="00CD3622" w:rsidRDefault="008D1F14" w:rsidP="009553C7">
            <w:pPr>
              <w:pStyle w:val="Tekstpodstawowy1"/>
              <w:spacing w:after="240"/>
              <w:rPr>
                <w:sz w:val="18"/>
              </w:rPr>
            </w:pPr>
            <w:r w:rsidRPr="00CD3622">
              <w:rPr>
                <w:sz w:val="18"/>
              </w:rPr>
              <w:t>Availability</w:t>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29"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475"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r>
      <w:tr w:rsidR="008D1F14" w:rsidRPr="001707DA" w:rsidTr="00546F50">
        <w:tc>
          <w:tcPr>
            <w:tcW w:w="975" w:type="pct"/>
            <w:vMerge w:val="restart"/>
          </w:tcPr>
          <w:p w:rsidR="008D1F14" w:rsidRPr="00CD3622" w:rsidRDefault="008D1F14" w:rsidP="009553C7">
            <w:pPr>
              <w:pStyle w:val="Tekstpodstawowy1"/>
              <w:spacing w:after="240"/>
              <w:rPr>
                <w:sz w:val="18"/>
              </w:rPr>
            </w:pPr>
            <w:r>
              <w:rPr>
                <w:sz w:val="18"/>
              </w:rPr>
              <w:t>Workforce: b</w:t>
            </w:r>
            <w:r w:rsidRPr="00CD3622">
              <w:rPr>
                <w:sz w:val="18"/>
              </w:rPr>
              <w:t>lue-collars (physical workers)</w:t>
            </w:r>
          </w:p>
        </w:tc>
        <w:tc>
          <w:tcPr>
            <w:tcW w:w="976" w:type="pct"/>
          </w:tcPr>
          <w:p w:rsidR="008D1F14" w:rsidRPr="00CD3622" w:rsidRDefault="008D1F14" w:rsidP="009553C7">
            <w:pPr>
              <w:pStyle w:val="Tekstpodstawowy1"/>
              <w:spacing w:after="240"/>
              <w:rPr>
                <w:sz w:val="18"/>
              </w:rPr>
            </w:pPr>
            <w:r w:rsidRPr="00CD3622">
              <w:rPr>
                <w:sz w:val="18"/>
              </w:rPr>
              <w:t>Quality</w:t>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29"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475"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r>
      <w:tr w:rsidR="008D1F14" w:rsidRPr="001707DA" w:rsidTr="00546F50">
        <w:tc>
          <w:tcPr>
            <w:tcW w:w="975" w:type="pct"/>
            <w:vMerge/>
          </w:tcPr>
          <w:p w:rsidR="008D1F14" w:rsidRPr="00CD3622" w:rsidRDefault="008D1F14" w:rsidP="009553C7">
            <w:pPr>
              <w:pStyle w:val="Tekstpodstawowy1"/>
              <w:spacing w:after="240"/>
              <w:rPr>
                <w:sz w:val="18"/>
              </w:rPr>
            </w:pPr>
          </w:p>
        </w:tc>
        <w:tc>
          <w:tcPr>
            <w:tcW w:w="976" w:type="pct"/>
          </w:tcPr>
          <w:p w:rsidR="008D1F14" w:rsidRPr="00CD3622" w:rsidRDefault="008D1F14" w:rsidP="009553C7">
            <w:pPr>
              <w:pStyle w:val="Tekstpodstawowy1"/>
              <w:spacing w:after="240"/>
              <w:rPr>
                <w:sz w:val="18"/>
              </w:rPr>
            </w:pPr>
            <w:r w:rsidRPr="00CD3622">
              <w:rPr>
                <w:sz w:val="18"/>
              </w:rPr>
              <w:t>Availability</w:t>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29"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475"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r>
      <w:tr w:rsidR="008D1F14" w:rsidRPr="001707DA" w:rsidTr="00546F50">
        <w:tc>
          <w:tcPr>
            <w:tcW w:w="975" w:type="pct"/>
            <w:vMerge w:val="restart"/>
          </w:tcPr>
          <w:p w:rsidR="008D1F14" w:rsidRPr="00CD3622" w:rsidRDefault="008D1F14" w:rsidP="009553C7">
            <w:pPr>
              <w:pStyle w:val="Tekstpodstawowy1"/>
              <w:spacing w:after="240"/>
              <w:rPr>
                <w:sz w:val="18"/>
              </w:rPr>
            </w:pPr>
            <w:r w:rsidRPr="00CD3622">
              <w:rPr>
                <w:sz w:val="18"/>
              </w:rPr>
              <w:t>Labour regulations</w:t>
            </w:r>
          </w:p>
        </w:tc>
        <w:tc>
          <w:tcPr>
            <w:tcW w:w="976" w:type="pct"/>
          </w:tcPr>
          <w:p w:rsidR="008D1F14" w:rsidRPr="00CD3622" w:rsidRDefault="008D1F14" w:rsidP="009553C7">
            <w:pPr>
              <w:pStyle w:val="Tekstpodstawowy1"/>
              <w:spacing w:after="240"/>
              <w:rPr>
                <w:sz w:val="18"/>
              </w:rPr>
            </w:pPr>
            <w:r>
              <w:rPr>
                <w:sz w:val="18"/>
              </w:rPr>
              <w:t>F</w:t>
            </w:r>
            <w:r w:rsidRPr="00CD3622">
              <w:rPr>
                <w:sz w:val="18"/>
              </w:rPr>
              <w:t>lexibility of employment</w:t>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29"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475"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r>
      <w:tr w:rsidR="008D1F14" w:rsidRPr="001707DA" w:rsidTr="00546F50">
        <w:tc>
          <w:tcPr>
            <w:tcW w:w="975" w:type="pct"/>
            <w:vMerge/>
          </w:tcPr>
          <w:p w:rsidR="008D1F14" w:rsidRPr="00CD3622" w:rsidRDefault="008D1F14" w:rsidP="009553C7">
            <w:pPr>
              <w:pStyle w:val="Tekstpodstawowy1"/>
              <w:spacing w:after="240"/>
              <w:rPr>
                <w:sz w:val="18"/>
              </w:rPr>
            </w:pPr>
          </w:p>
        </w:tc>
        <w:tc>
          <w:tcPr>
            <w:tcW w:w="976" w:type="pct"/>
          </w:tcPr>
          <w:p w:rsidR="008D1F14" w:rsidRPr="00CD3622" w:rsidRDefault="008D1F14" w:rsidP="009553C7">
            <w:pPr>
              <w:pStyle w:val="Tekstpodstawowy1"/>
              <w:spacing w:after="240"/>
              <w:rPr>
                <w:sz w:val="18"/>
              </w:rPr>
            </w:pPr>
            <w:r>
              <w:rPr>
                <w:sz w:val="18"/>
              </w:rPr>
              <w:t>S</w:t>
            </w:r>
            <w:r w:rsidRPr="00CD3622">
              <w:rPr>
                <w:sz w:val="18"/>
              </w:rPr>
              <w:t>ocial security and taxation costs</w:t>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29"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475"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r>
      <w:tr w:rsidR="008D1F14" w:rsidRPr="001707DA" w:rsidTr="00546F50">
        <w:tc>
          <w:tcPr>
            <w:tcW w:w="1951" w:type="pct"/>
            <w:gridSpan w:val="2"/>
          </w:tcPr>
          <w:p w:rsidR="008D1F14" w:rsidRPr="00CD3622" w:rsidRDefault="008D1F14" w:rsidP="009553C7">
            <w:pPr>
              <w:pStyle w:val="Tekstpodstawowy1"/>
              <w:spacing w:after="240"/>
              <w:rPr>
                <w:sz w:val="18"/>
              </w:rPr>
            </w:pPr>
            <w:r w:rsidRPr="00CD3622">
              <w:rPr>
                <w:sz w:val="18"/>
              </w:rPr>
              <w:t>Labour costs (employee expectations)</w:t>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29"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475"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r>
      <w:tr w:rsidR="008D1F14" w:rsidRPr="001707DA" w:rsidTr="00546F50">
        <w:tc>
          <w:tcPr>
            <w:tcW w:w="1951" w:type="pct"/>
            <w:gridSpan w:val="2"/>
          </w:tcPr>
          <w:p w:rsidR="008D1F14" w:rsidRPr="00CD3622" w:rsidRDefault="008D1F14" w:rsidP="009553C7">
            <w:pPr>
              <w:pStyle w:val="Tekstpodstawowy1"/>
              <w:spacing w:after="240"/>
              <w:rPr>
                <w:sz w:val="18"/>
              </w:rPr>
            </w:pPr>
            <w:r w:rsidRPr="00CD3622">
              <w:rPr>
                <w:sz w:val="18"/>
              </w:rPr>
              <w:t>Education level</w:t>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29"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475"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r>
      <w:tr w:rsidR="008D1F14" w:rsidRPr="001707DA" w:rsidTr="00546F50">
        <w:tc>
          <w:tcPr>
            <w:tcW w:w="1951" w:type="pct"/>
            <w:gridSpan w:val="2"/>
          </w:tcPr>
          <w:p w:rsidR="008D1F14" w:rsidRPr="00CD3622" w:rsidRDefault="008D1F14" w:rsidP="009553C7">
            <w:pPr>
              <w:pStyle w:val="Tekstpodstawowy1"/>
              <w:spacing w:after="240"/>
              <w:rPr>
                <w:sz w:val="18"/>
              </w:rPr>
            </w:pPr>
            <w:r w:rsidRPr="00CD3622">
              <w:rPr>
                <w:sz w:val="18"/>
              </w:rPr>
              <w:t>Overall assessment</w:t>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29"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511"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c>
          <w:tcPr>
            <w:tcW w:w="475" w:type="pct"/>
            <w:vAlign w:val="center"/>
          </w:tcPr>
          <w:p w:rsidR="008D1F14" w:rsidRPr="00CD3622" w:rsidRDefault="00707BF1" w:rsidP="00546F50">
            <w:pPr>
              <w:pStyle w:val="Tekstpodstawowy1"/>
              <w:spacing w:after="240"/>
              <w:jc w:val="center"/>
              <w:rPr>
                <w:sz w:val="18"/>
              </w:rPr>
            </w:pPr>
            <w:r w:rsidRPr="00CD3622">
              <w:rPr>
                <w:sz w:val="18"/>
              </w:rPr>
              <w:fldChar w:fldCharType="begin">
                <w:ffData>
                  <w:name w:val="Check35"/>
                  <w:enabled/>
                  <w:calcOnExit w:val="0"/>
                  <w:checkBox>
                    <w:sizeAuto/>
                    <w:default w:val="0"/>
                  </w:checkBox>
                </w:ffData>
              </w:fldChar>
            </w:r>
            <w:r w:rsidR="008D1F14" w:rsidRPr="00CD3622">
              <w:rPr>
                <w:sz w:val="18"/>
              </w:rPr>
              <w:instrText xml:space="preserve"> FORMCHECKBOX </w:instrText>
            </w:r>
            <w:r w:rsidRPr="00CD3622">
              <w:rPr>
                <w:sz w:val="18"/>
              </w:rPr>
            </w:r>
            <w:r w:rsidRPr="00CD3622">
              <w:rPr>
                <w:sz w:val="18"/>
              </w:rPr>
              <w:fldChar w:fldCharType="end"/>
            </w:r>
          </w:p>
        </w:tc>
      </w:tr>
    </w:tbl>
    <w:p w:rsidR="00851DCD" w:rsidRDefault="00851DCD" w:rsidP="00851DCD">
      <w:pPr>
        <w:pStyle w:val="Bodytextnavyhighlight"/>
      </w:pPr>
      <w:r>
        <w:rPr>
          <w:lang w:val="en-US"/>
        </w:rPr>
        <w:br w:type="page"/>
      </w:r>
      <w:r w:rsidR="002E3210">
        <w:lastRenderedPageBreak/>
        <w:t>12</w:t>
      </w:r>
      <w:r w:rsidRPr="00E86CB1">
        <w:t xml:space="preserve">. </w:t>
      </w:r>
      <w:r>
        <w:t xml:space="preserve">Which of the listed factors are the most important for you </w:t>
      </w:r>
      <w:r w:rsidR="00350EF3">
        <w:t>when assessing the investment destination</w:t>
      </w:r>
      <w:r>
        <w:t>?</w:t>
      </w:r>
    </w:p>
    <w:p w:rsidR="00851DCD" w:rsidRDefault="00851DCD" w:rsidP="00851DCD">
      <w:pPr>
        <w:pStyle w:val="Bulletlast"/>
      </w:pPr>
      <w:r>
        <w:t xml:space="preserve">Please </w:t>
      </w:r>
      <w:r w:rsidR="00E62D2F">
        <w:t>select up to 5 most critical factors</w:t>
      </w:r>
    </w:p>
    <w:tbl>
      <w:tblPr>
        <w:tblStyle w:val="Tabela-Siatka"/>
        <w:tblW w:w="0" w:type="auto"/>
        <w:tblLook w:val="04A0" w:firstRow="1" w:lastRow="0" w:firstColumn="1" w:lastColumn="0" w:noHBand="0" w:noVBand="1"/>
      </w:tblPr>
      <w:tblGrid>
        <w:gridCol w:w="4583"/>
        <w:gridCol w:w="4583"/>
      </w:tblGrid>
      <w:tr w:rsidR="00E62D2F" w:rsidTr="00E62D2F">
        <w:tc>
          <w:tcPr>
            <w:tcW w:w="4583" w:type="dxa"/>
          </w:tcPr>
          <w:p w:rsidR="00E62D2F" w:rsidRPr="009630CC" w:rsidRDefault="00E62D2F" w:rsidP="009553C7">
            <w:pPr>
              <w:pStyle w:val="Bodytextnavyhighlight"/>
              <w:spacing w:after="240"/>
            </w:pPr>
            <w:r w:rsidRPr="009630CC">
              <w:t xml:space="preserve">Public </w:t>
            </w:r>
            <w:r>
              <w:t>sector</w:t>
            </w:r>
          </w:p>
          <w:p w:rsidR="00E62D2F" w:rsidRPr="00CD3622" w:rsidRDefault="00707BF1" w:rsidP="009553C7">
            <w:pPr>
              <w:pStyle w:val="Tekstpodstawowy1"/>
              <w:spacing w:after="240"/>
            </w:pPr>
            <w:r w:rsidRPr="00CD3622">
              <w:fldChar w:fldCharType="begin">
                <w:ffData>
                  <w:name w:val="Check35"/>
                  <w:enabled/>
                  <w:calcOnExit w:val="0"/>
                  <w:checkBox>
                    <w:sizeAuto/>
                    <w:default w:val="0"/>
                  </w:checkBox>
                </w:ffData>
              </w:fldChar>
            </w:r>
            <w:r w:rsidR="00E62D2F" w:rsidRPr="00CD3622">
              <w:instrText xml:space="preserve"> FORMCHECKBOX </w:instrText>
            </w:r>
            <w:r w:rsidRPr="00CD3622">
              <w:fldChar w:fldCharType="end"/>
            </w:r>
            <w:r w:rsidR="00132F12">
              <w:t xml:space="preserve"> </w:t>
            </w:r>
            <w:r w:rsidR="00E62D2F" w:rsidRPr="00CD3622">
              <w:t>Political risk</w:t>
            </w:r>
          </w:p>
          <w:p w:rsidR="00E62D2F" w:rsidRPr="00CD3622" w:rsidRDefault="00707BF1" w:rsidP="009553C7">
            <w:pPr>
              <w:pStyle w:val="Tekstpodstawowy1"/>
              <w:spacing w:after="240"/>
            </w:pPr>
            <w:r w:rsidRPr="00CD3622">
              <w:fldChar w:fldCharType="begin">
                <w:ffData>
                  <w:name w:val="Check35"/>
                  <w:enabled/>
                  <w:calcOnExit w:val="0"/>
                  <w:checkBox>
                    <w:sizeAuto/>
                    <w:default w:val="0"/>
                  </w:checkBox>
                </w:ffData>
              </w:fldChar>
            </w:r>
            <w:r w:rsidR="00E62D2F" w:rsidRPr="00CD3622">
              <w:instrText xml:space="preserve"> FORMCHECKBOX </w:instrText>
            </w:r>
            <w:r w:rsidRPr="00CD3622">
              <w:fldChar w:fldCharType="end"/>
            </w:r>
            <w:r w:rsidR="00132F12">
              <w:t xml:space="preserve"> </w:t>
            </w:r>
            <w:r w:rsidR="00E62D2F" w:rsidRPr="00CD3622">
              <w:t xml:space="preserve">Red tape / </w:t>
            </w:r>
            <w:r w:rsidR="00965EA1">
              <w:t>b</w:t>
            </w:r>
            <w:r w:rsidR="00E62D2F" w:rsidRPr="00CD3622">
              <w:t>ureaucracy</w:t>
            </w:r>
          </w:p>
          <w:p w:rsidR="00E62D2F" w:rsidRPr="00CD3622" w:rsidRDefault="00707BF1" w:rsidP="009553C7">
            <w:pPr>
              <w:pStyle w:val="Tekstpodstawowy1"/>
              <w:spacing w:after="240"/>
            </w:pPr>
            <w:r w:rsidRPr="00CD3622">
              <w:fldChar w:fldCharType="begin">
                <w:ffData>
                  <w:name w:val="Check35"/>
                  <w:enabled/>
                  <w:calcOnExit w:val="0"/>
                  <w:checkBox>
                    <w:sizeAuto/>
                    <w:default w:val="0"/>
                  </w:checkBox>
                </w:ffData>
              </w:fldChar>
            </w:r>
            <w:r w:rsidR="00E62D2F" w:rsidRPr="00CD3622">
              <w:instrText xml:space="preserve"> FORMCHECKBOX </w:instrText>
            </w:r>
            <w:r w:rsidRPr="00CD3622">
              <w:fldChar w:fldCharType="end"/>
            </w:r>
            <w:r w:rsidR="00132F12">
              <w:t xml:space="preserve"> </w:t>
            </w:r>
            <w:r w:rsidR="00E62D2F" w:rsidRPr="00CD3622">
              <w:t>Corruption</w:t>
            </w:r>
          </w:p>
          <w:p w:rsidR="00E62D2F" w:rsidRPr="00CD3622" w:rsidRDefault="00707BF1" w:rsidP="009553C7">
            <w:pPr>
              <w:pStyle w:val="Tekstpodstawowy1"/>
              <w:spacing w:after="240"/>
            </w:pPr>
            <w:r w:rsidRPr="00CD3622">
              <w:fldChar w:fldCharType="begin">
                <w:ffData>
                  <w:name w:val="Check35"/>
                  <w:enabled/>
                  <w:calcOnExit w:val="0"/>
                  <w:checkBox>
                    <w:sizeAuto/>
                    <w:default w:val="0"/>
                  </w:checkBox>
                </w:ffData>
              </w:fldChar>
            </w:r>
            <w:r w:rsidR="00E62D2F" w:rsidRPr="00CD3622">
              <w:instrText xml:space="preserve"> FORMCHECKBOX </w:instrText>
            </w:r>
            <w:r w:rsidRPr="00CD3622">
              <w:fldChar w:fldCharType="end"/>
            </w:r>
            <w:r w:rsidR="00132F12">
              <w:t xml:space="preserve"> </w:t>
            </w:r>
            <w:r w:rsidR="00E62D2F" w:rsidRPr="00CD3622">
              <w:t>Level of taxation</w:t>
            </w:r>
          </w:p>
          <w:p w:rsidR="00E62D2F" w:rsidRDefault="00707BF1" w:rsidP="009553C7">
            <w:pPr>
              <w:pStyle w:val="Tekstpodstawowy1"/>
              <w:spacing w:after="240"/>
            </w:pPr>
            <w:r w:rsidRPr="00CD3622">
              <w:fldChar w:fldCharType="begin">
                <w:ffData>
                  <w:name w:val="Check35"/>
                  <w:enabled/>
                  <w:calcOnExit w:val="0"/>
                  <w:checkBox>
                    <w:sizeAuto/>
                    <w:default w:val="0"/>
                  </w:checkBox>
                </w:ffData>
              </w:fldChar>
            </w:r>
            <w:r w:rsidR="00E62D2F" w:rsidRPr="00CD3622">
              <w:instrText xml:space="preserve"> FORMCHECKBOX </w:instrText>
            </w:r>
            <w:r w:rsidRPr="00CD3622">
              <w:fldChar w:fldCharType="end"/>
            </w:r>
            <w:r w:rsidR="00573498" w:rsidRPr="00CD3622">
              <w:rPr>
                <w:sz w:val="18"/>
              </w:rPr>
              <w:t xml:space="preserve"> Transparency</w:t>
            </w:r>
            <w:r w:rsidR="00573498">
              <w:rPr>
                <w:sz w:val="18"/>
              </w:rPr>
              <w:t xml:space="preserve"> / </w:t>
            </w:r>
            <w:r w:rsidR="00573498" w:rsidRPr="00CD3622">
              <w:rPr>
                <w:sz w:val="18"/>
              </w:rPr>
              <w:t>simplicity</w:t>
            </w:r>
            <w:r w:rsidR="00573498">
              <w:rPr>
                <w:sz w:val="18"/>
              </w:rPr>
              <w:t xml:space="preserve"> </w:t>
            </w:r>
            <w:r w:rsidR="00573498" w:rsidRPr="00CD3622">
              <w:rPr>
                <w:sz w:val="18"/>
              </w:rPr>
              <w:t>of tax</w:t>
            </w:r>
            <w:r w:rsidR="00DA4919">
              <w:rPr>
                <w:sz w:val="18"/>
              </w:rPr>
              <w:t xml:space="preserve"> / </w:t>
            </w:r>
            <w:r w:rsidR="00573498">
              <w:rPr>
                <w:sz w:val="18"/>
              </w:rPr>
              <w:t>legal</w:t>
            </w:r>
            <w:r w:rsidR="00573498" w:rsidRPr="00CD3622">
              <w:rPr>
                <w:sz w:val="18"/>
              </w:rPr>
              <w:t xml:space="preserve"> system</w:t>
            </w:r>
          </w:p>
          <w:p w:rsidR="00A80259" w:rsidRPr="00CD3622" w:rsidRDefault="00707BF1" w:rsidP="009553C7">
            <w:pPr>
              <w:pStyle w:val="Tekstpodstawowy1"/>
              <w:spacing w:after="240"/>
            </w:pPr>
            <w:r w:rsidRPr="00CD3622">
              <w:fldChar w:fldCharType="begin">
                <w:ffData>
                  <w:name w:val="Check35"/>
                  <w:enabled/>
                  <w:calcOnExit w:val="0"/>
                  <w:checkBox>
                    <w:sizeAuto/>
                    <w:default w:val="0"/>
                  </w:checkBox>
                </w:ffData>
              </w:fldChar>
            </w:r>
            <w:r w:rsidR="00A80259" w:rsidRPr="00CD3622">
              <w:instrText xml:space="preserve"> FORMCHECKBOX </w:instrText>
            </w:r>
            <w:r w:rsidRPr="00CD3622">
              <w:fldChar w:fldCharType="end"/>
            </w:r>
            <w:r w:rsidR="00132F12">
              <w:t xml:space="preserve"> </w:t>
            </w:r>
            <w:r w:rsidR="00A80259" w:rsidRPr="00A80259">
              <w:t>Stability of tax</w:t>
            </w:r>
            <w:r w:rsidR="00DA4919">
              <w:t xml:space="preserve"> </w:t>
            </w:r>
            <w:r w:rsidR="00A80259" w:rsidRPr="00A80259">
              <w:t>/</w:t>
            </w:r>
            <w:r w:rsidR="00DA4919">
              <w:t xml:space="preserve"> </w:t>
            </w:r>
            <w:r w:rsidR="00A80259" w:rsidRPr="00A80259">
              <w:t>legal environment</w:t>
            </w:r>
          </w:p>
          <w:p w:rsidR="00E62D2F" w:rsidRPr="00CD3622" w:rsidRDefault="00707BF1" w:rsidP="009553C7">
            <w:pPr>
              <w:pStyle w:val="Tekstpodstawowy1"/>
              <w:spacing w:after="240"/>
            </w:pPr>
            <w:r w:rsidRPr="00CD3622">
              <w:fldChar w:fldCharType="begin">
                <w:ffData>
                  <w:name w:val="Check35"/>
                  <w:enabled/>
                  <w:calcOnExit w:val="0"/>
                  <w:checkBox>
                    <w:sizeAuto/>
                    <w:default w:val="0"/>
                  </w:checkBox>
                </w:ffData>
              </w:fldChar>
            </w:r>
            <w:r w:rsidR="00E62D2F" w:rsidRPr="00CD3622">
              <w:instrText xml:space="preserve"> FORMCHECKBOX </w:instrText>
            </w:r>
            <w:r w:rsidRPr="00CD3622">
              <w:fldChar w:fldCharType="end"/>
            </w:r>
            <w:r w:rsidR="00132F12">
              <w:t xml:space="preserve"> </w:t>
            </w:r>
            <w:r w:rsidR="00A80259" w:rsidRPr="00A80259">
              <w:t>Availability and level of public support (grants, incentives, special economic zones etc.)</w:t>
            </w:r>
          </w:p>
          <w:p w:rsidR="00573498" w:rsidRDefault="00573498" w:rsidP="009553C7">
            <w:pPr>
              <w:pStyle w:val="Bodytextnavyhighlight"/>
              <w:spacing w:after="240"/>
            </w:pPr>
            <w:r w:rsidRPr="009630CC">
              <w:t>Economy</w:t>
            </w:r>
          </w:p>
          <w:p w:rsidR="009553C7" w:rsidRDefault="00707BF1" w:rsidP="009553C7">
            <w:pPr>
              <w:pStyle w:val="Tekstpodstawowy1"/>
              <w:spacing w:after="240"/>
            </w:pPr>
            <w:r w:rsidRPr="00CD3622">
              <w:fldChar w:fldCharType="begin">
                <w:ffData>
                  <w:name w:val="Check35"/>
                  <w:enabled/>
                  <w:calcOnExit w:val="0"/>
                  <w:checkBox>
                    <w:sizeAuto/>
                    <w:default w:val="0"/>
                  </w:checkBox>
                </w:ffData>
              </w:fldChar>
            </w:r>
            <w:r w:rsidR="009553C7" w:rsidRPr="00CD3622">
              <w:instrText xml:space="preserve"> FORMCHECKBOX </w:instrText>
            </w:r>
            <w:r w:rsidRPr="00CD3622">
              <w:fldChar w:fldCharType="end"/>
            </w:r>
            <w:r w:rsidR="009553C7">
              <w:t xml:space="preserve"> Geographic location</w:t>
            </w:r>
          </w:p>
          <w:p w:rsidR="00573498" w:rsidRPr="00CD3622" w:rsidRDefault="00707BF1" w:rsidP="009553C7">
            <w:pPr>
              <w:pStyle w:val="Tekstpodstawowy1"/>
              <w:spacing w:after="240"/>
            </w:pPr>
            <w:r w:rsidRPr="00CD3622">
              <w:fldChar w:fldCharType="begin">
                <w:ffData>
                  <w:name w:val="Check35"/>
                  <w:enabled/>
                  <w:calcOnExit w:val="0"/>
                  <w:checkBox>
                    <w:sizeAuto/>
                    <w:default w:val="0"/>
                  </w:checkBox>
                </w:ffData>
              </w:fldChar>
            </w:r>
            <w:r w:rsidR="00573498" w:rsidRPr="00CD3622">
              <w:instrText xml:space="preserve"> FORMCHECKBOX </w:instrText>
            </w:r>
            <w:r w:rsidRPr="00CD3622">
              <w:fldChar w:fldCharType="end"/>
            </w:r>
            <w:r w:rsidR="00132F12">
              <w:t xml:space="preserve"> </w:t>
            </w:r>
            <w:r w:rsidR="00573498" w:rsidRPr="00CD3622">
              <w:t>Growth perspectives</w:t>
            </w:r>
          </w:p>
          <w:p w:rsidR="00573498" w:rsidRPr="00CD3622" w:rsidRDefault="00707BF1" w:rsidP="009553C7">
            <w:pPr>
              <w:pStyle w:val="Tekstpodstawowy1"/>
              <w:spacing w:after="240"/>
            </w:pPr>
            <w:r w:rsidRPr="00CD3622">
              <w:fldChar w:fldCharType="begin">
                <w:ffData>
                  <w:name w:val="Check35"/>
                  <w:enabled/>
                  <w:calcOnExit w:val="0"/>
                  <w:checkBox>
                    <w:sizeAuto/>
                    <w:default w:val="0"/>
                  </w:checkBox>
                </w:ffData>
              </w:fldChar>
            </w:r>
            <w:r w:rsidR="00573498" w:rsidRPr="00CD3622">
              <w:instrText xml:space="preserve"> FORMCHECKBOX </w:instrText>
            </w:r>
            <w:r w:rsidRPr="00CD3622">
              <w:fldChar w:fldCharType="end"/>
            </w:r>
            <w:r w:rsidR="00132F12">
              <w:t xml:space="preserve"> </w:t>
            </w:r>
            <w:r w:rsidR="00573498" w:rsidRPr="00CD3622">
              <w:t>Stability of the economy</w:t>
            </w:r>
          </w:p>
          <w:p w:rsidR="00573498" w:rsidRPr="00CD3622" w:rsidRDefault="00707BF1" w:rsidP="009553C7">
            <w:pPr>
              <w:pStyle w:val="Tekstpodstawowy1"/>
              <w:spacing w:after="240"/>
            </w:pPr>
            <w:r w:rsidRPr="00CD3622">
              <w:fldChar w:fldCharType="begin">
                <w:ffData>
                  <w:name w:val="Check35"/>
                  <w:enabled/>
                  <w:calcOnExit w:val="0"/>
                  <w:checkBox>
                    <w:sizeAuto/>
                    <w:default w:val="0"/>
                  </w:checkBox>
                </w:ffData>
              </w:fldChar>
            </w:r>
            <w:r w:rsidR="00573498" w:rsidRPr="00CD3622">
              <w:instrText xml:space="preserve"> FORMCHECKBOX </w:instrText>
            </w:r>
            <w:r w:rsidRPr="00CD3622">
              <w:fldChar w:fldCharType="end"/>
            </w:r>
            <w:r w:rsidR="00132F12">
              <w:t xml:space="preserve"> </w:t>
            </w:r>
            <w:r w:rsidR="00573498" w:rsidRPr="00CD3622">
              <w:t>Size of the local market</w:t>
            </w:r>
          </w:p>
          <w:p w:rsidR="00573498" w:rsidRPr="00CD3622" w:rsidRDefault="00707BF1" w:rsidP="009553C7">
            <w:pPr>
              <w:pStyle w:val="Tekstpodstawowy1"/>
              <w:spacing w:after="240"/>
            </w:pPr>
            <w:r w:rsidRPr="00CD3622">
              <w:fldChar w:fldCharType="begin">
                <w:ffData>
                  <w:name w:val="Check35"/>
                  <w:enabled/>
                  <w:calcOnExit w:val="0"/>
                  <w:checkBox>
                    <w:sizeAuto/>
                    <w:default w:val="0"/>
                  </w:checkBox>
                </w:ffData>
              </w:fldChar>
            </w:r>
            <w:r w:rsidR="00573498" w:rsidRPr="00CD3622">
              <w:instrText xml:space="preserve"> FORMCHECKBOX </w:instrText>
            </w:r>
            <w:r w:rsidRPr="00CD3622">
              <w:fldChar w:fldCharType="end"/>
            </w:r>
            <w:r w:rsidR="00132F12">
              <w:t xml:space="preserve"> </w:t>
            </w:r>
            <w:r w:rsidR="00573498" w:rsidRPr="00CD3622">
              <w:t>Innovativeness</w:t>
            </w:r>
          </w:p>
          <w:p w:rsidR="00573498" w:rsidRDefault="00707BF1" w:rsidP="009553C7">
            <w:pPr>
              <w:pStyle w:val="Tekstpodstawowy1"/>
              <w:spacing w:after="240"/>
            </w:pPr>
            <w:r w:rsidRPr="00CD3622">
              <w:fldChar w:fldCharType="begin">
                <w:ffData>
                  <w:name w:val="Check35"/>
                  <w:enabled/>
                  <w:calcOnExit w:val="0"/>
                  <w:checkBox>
                    <w:sizeAuto/>
                    <w:default w:val="0"/>
                  </w:checkBox>
                </w:ffData>
              </w:fldChar>
            </w:r>
            <w:r w:rsidR="00573498" w:rsidRPr="00CD3622">
              <w:instrText xml:space="preserve"> FORMCHECKBOX </w:instrText>
            </w:r>
            <w:r w:rsidRPr="00CD3622">
              <w:fldChar w:fldCharType="end"/>
            </w:r>
            <w:r w:rsidR="00132F12">
              <w:t xml:space="preserve"> </w:t>
            </w:r>
            <w:r w:rsidR="00573498" w:rsidRPr="00CD3622">
              <w:t>Currency risk</w:t>
            </w:r>
          </w:p>
          <w:p w:rsidR="00573498" w:rsidRPr="00CD3622" w:rsidRDefault="00707BF1" w:rsidP="009553C7">
            <w:pPr>
              <w:pStyle w:val="Tekstpodstawowy1"/>
              <w:spacing w:after="240"/>
            </w:pPr>
            <w:r w:rsidRPr="00CD3622">
              <w:fldChar w:fldCharType="begin">
                <w:ffData>
                  <w:name w:val="Check35"/>
                  <w:enabled/>
                  <w:calcOnExit w:val="0"/>
                  <w:checkBox>
                    <w:sizeAuto/>
                    <w:default w:val="0"/>
                  </w:checkBox>
                </w:ffData>
              </w:fldChar>
            </w:r>
            <w:r w:rsidR="00573498" w:rsidRPr="00CD3622">
              <w:instrText xml:space="preserve"> FORMCHECKBOX </w:instrText>
            </w:r>
            <w:r w:rsidRPr="00CD3622">
              <w:fldChar w:fldCharType="end"/>
            </w:r>
            <w:r w:rsidR="00132F12">
              <w:t xml:space="preserve"> </w:t>
            </w:r>
            <w:r w:rsidR="00573498" w:rsidRPr="00086870">
              <w:t>Quality of life</w:t>
            </w:r>
          </w:p>
          <w:p w:rsidR="00E62D2F" w:rsidRDefault="00E62D2F" w:rsidP="009553C7">
            <w:pPr>
              <w:pStyle w:val="Bodytextnavyhighlight"/>
              <w:spacing w:after="240"/>
            </w:pPr>
            <w:r>
              <w:t>Business environment</w:t>
            </w:r>
          </w:p>
          <w:p w:rsidR="00E62D2F" w:rsidRPr="00CD3622" w:rsidRDefault="00707BF1" w:rsidP="009553C7">
            <w:pPr>
              <w:pStyle w:val="Tekstpodstawowy1"/>
              <w:spacing w:after="240"/>
            </w:pPr>
            <w:r w:rsidRPr="00CD3622">
              <w:fldChar w:fldCharType="begin">
                <w:ffData>
                  <w:name w:val="Check35"/>
                  <w:enabled/>
                  <w:calcOnExit w:val="0"/>
                  <w:checkBox>
                    <w:sizeAuto/>
                    <w:default w:val="0"/>
                  </w:checkBox>
                </w:ffData>
              </w:fldChar>
            </w:r>
            <w:r w:rsidR="00E62D2F" w:rsidRPr="00CD3622">
              <w:instrText xml:space="preserve"> FORMCHECKBOX </w:instrText>
            </w:r>
            <w:r w:rsidRPr="00CD3622">
              <w:fldChar w:fldCharType="end"/>
            </w:r>
            <w:r w:rsidR="00132F12">
              <w:t xml:space="preserve"> </w:t>
            </w:r>
            <w:r w:rsidR="00E62D2F" w:rsidRPr="00CD3622">
              <w:t>Availability of local suppliers</w:t>
            </w:r>
          </w:p>
          <w:p w:rsidR="00E62D2F" w:rsidRPr="00CD3622" w:rsidRDefault="00707BF1" w:rsidP="009553C7">
            <w:pPr>
              <w:pStyle w:val="Tekstpodstawowy1"/>
              <w:spacing w:after="240"/>
            </w:pPr>
            <w:r w:rsidRPr="00CD3622">
              <w:fldChar w:fldCharType="begin">
                <w:ffData>
                  <w:name w:val="Check35"/>
                  <w:enabled/>
                  <w:calcOnExit w:val="0"/>
                  <w:checkBox>
                    <w:sizeAuto/>
                    <w:default w:val="0"/>
                  </w:checkBox>
                </w:ffData>
              </w:fldChar>
            </w:r>
            <w:r w:rsidR="00E62D2F" w:rsidRPr="00CD3622">
              <w:instrText xml:space="preserve"> FORMCHECKBOX </w:instrText>
            </w:r>
            <w:r w:rsidRPr="00CD3622">
              <w:fldChar w:fldCharType="end"/>
            </w:r>
            <w:r w:rsidR="00132F12">
              <w:t xml:space="preserve"> </w:t>
            </w:r>
            <w:r w:rsidR="00E62D2F" w:rsidRPr="00CD3622">
              <w:t>Quality of local suppliers</w:t>
            </w:r>
          </w:p>
          <w:p w:rsidR="00E62D2F" w:rsidRPr="00CD3622" w:rsidRDefault="00707BF1" w:rsidP="009553C7">
            <w:pPr>
              <w:pStyle w:val="Tekstpodstawowy1"/>
              <w:spacing w:after="240"/>
            </w:pPr>
            <w:r w:rsidRPr="00CD3622">
              <w:fldChar w:fldCharType="begin">
                <w:ffData>
                  <w:name w:val="Check35"/>
                  <w:enabled/>
                  <w:calcOnExit w:val="0"/>
                  <w:checkBox>
                    <w:sizeAuto/>
                    <w:default w:val="0"/>
                  </w:checkBox>
                </w:ffData>
              </w:fldChar>
            </w:r>
            <w:r w:rsidR="00E62D2F" w:rsidRPr="00CD3622">
              <w:instrText xml:space="preserve"> FORMCHECKBOX </w:instrText>
            </w:r>
            <w:r w:rsidRPr="00CD3622">
              <w:fldChar w:fldCharType="end"/>
            </w:r>
            <w:r w:rsidR="00132F12">
              <w:t xml:space="preserve"> </w:t>
            </w:r>
            <w:r w:rsidR="00E62D2F" w:rsidRPr="00CD3622">
              <w:t>Payment morality (timeliness of settling accounts by buyers)</w:t>
            </w:r>
          </w:p>
          <w:p w:rsidR="00E62D2F" w:rsidRPr="00CD3622" w:rsidRDefault="00707BF1" w:rsidP="009553C7">
            <w:pPr>
              <w:pStyle w:val="Tekstpodstawowy1"/>
              <w:spacing w:after="240"/>
            </w:pPr>
            <w:r w:rsidRPr="00CD3622">
              <w:fldChar w:fldCharType="begin">
                <w:ffData>
                  <w:name w:val="Check35"/>
                  <w:enabled/>
                  <w:calcOnExit w:val="0"/>
                  <w:checkBox>
                    <w:sizeAuto/>
                    <w:default w:val="0"/>
                  </w:checkBox>
                </w:ffData>
              </w:fldChar>
            </w:r>
            <w:r w:rsidR="00E62D2F" w:rsidRPr="00CD3622">
              <w:instrText xml:space="preserve"> FORMCHECKBOX </w:instrText>
            </w:r>
            <w:r w:rsidRPr="00CD3622">
              <w:fldChar w:fldCharType="end"/>
            </w:r>
            <w:r w:rsidR="00132F12">
              <w:t xml:space="preserve"> </w:t>
            </w:r>
            <w:r w:rsidR="00E62D2F" w:rsidRPr="00CD3622">
              <w:t>Level of competition</w:t>
            </w:r>
          </w:p>
          <w:p w:rsidR="00E62D2F" w:rsidRPr="00CD3622" w:rsidRDefault="00707BF1" w:rsidP="009553C7">
            <w:pPr>
              <w:pStyle w:val="Tekstpodstawowy1"/>
              <w:spacing w:after="240"/>
            </w:pPr>
            <w:r w:rsidRPr="00CD3622">
              <w:fldChar w:fldCharType="begin">
                <w:ffData>
                  <w:name w:val="Check35"/>
                  <w:enabled/>
                  <w:calcOnExit w:val="0"/>
                  <w:checkBox>
                    <w:sizeAuto/>
                    <w:default w:val="0"/>
                  </w:checkBox>
                </w:ffData>
              </w:fldChar>
            </w:r>
            <w:r w:rsidR="00E62D2F" w:rsidRPr="00CD3622">
              <w:instrText xml:space="preserve"> FORMCHECKBOX </w:instrText>
            </w:r>
            <w:r w:rsidRPr="00CD3622">
              <w:fldChar w:fldCharType="end"/>
            </w:r>
            <w:r w:rsidR="00132F12">
              <w:t xml:space="preserve"> </w:t>
            </w:r>
            <w:r w:rsidR="00E62D2F" w:rsidRPr="00CD3622">
              <w:t>Level of market regulation</w:t>
            </w:r>
          </w:p>
          <w:p w:rsidR="00E62D2F" w:rsidRPr="00CD3622" w:rsidRDefault="00707BF1" w:rsidP="009553C7">
            <w:pPr>
              <w:pStyle w:val="Tekstpodstawowy1"/>
              <w:spacing w:after="240"/>
            </w:pPr>
            <w:r w:rsidRPr="00CD3622">
              <w:fldChar w:fldCharType="begin">
                <w:ffData>
                  <w:name w:val="Check35"/>
                  <w:enabled/>
                  <w:calcOnExit w:val="0"/>
                  <w:checkBox>
                    <w:sizeAuto/>
                    <w:default w:val="0"/>
                  </w:checkBox>
                </w:ffData>
              </w:fldChar>
            </w:r>
            <w:r w:rsidR="00E62D2F" w:rsidRPr="00CD3622">
              <w:instrText xml:space="preserve"> FORMCHECKBOX </w:instrText>
            </w:r>
            <w:r w:rsidRPr="00CD3622">
              <w:fldChar w:fldCharType="end"/>
            </w:r>
            <w:r w:rsidR="00132F12">
              <w:t xml:space="preserve"> </w:t>
            </w:r>
            <w:r w:rsidR="00E62D2F" w:rsidRPr="00CD3622">
              <w:t>Availability of external financing</w:t>
            </w:r>
          </w:p>
          <w:p w:rsidR="00E62D2F" w:rsidRDefault="00E62D2F" w:rsidP="009553C7">
            <w:pPr>
              <w:pStyle w:val="Tekstpodstawowy1"/>
              <w:spacing w:after="240"/>
            </w:pPr>
          </w:p>
        </w:tc>
        <w:tc>
          <w:tcPr>
            <w:tcW w:w="4583" w:type="dxa"/>
          </w:tcPr>
          <w:p w:rsidR="00E62D2F" w:rsidRDefault="00E62D2F" w:rsidP="009553C7">
            <w:pPr>
              <w:pStyle w:val="Bodytextnavyhighlight"/>
              <w:spacing w:after="240"/>
            </w:pPr>
            <w:r>
              <w:t>Infrastructure</w:t>
            </w:r>
          </w:p>
          <w:p w:rsidR="00E62D2F" w:rsidRPr="00CD3622" w:rsidRDefault="00707BF1" w:rsidP="009553C7">
            <w:pPr>
              <w:pStyle w:val="Tekstpodstawowy1"/>
              <w:spacing w:after="240"/>
            </w:pPr>
            <w:r w:rsidRPr="00CD3622">
              <w:fldChar w:fldCharType="begin">
                <w:ffData>
                  <w:name w:val="Check35"/>
                  <w:enabled/>
                  <w:calcOnExit w:val="0"/>
                  <w:checkBox>
                    <w:sizeAuto/>
                    <w:default w:val="0"/>
                  </w:checkBox>
                </w:ffData>
              </w:fldChar>
            </w:r>
            <w:r w:rsidR="00E62D2F" w:rsidRPr="00CD3622">
              <w:instrText xml:space="preserve"> FORMCHECKBOX </w:instrText>
            </w:r>
            <w:r w:rsidRPr="00CD3622">
              <w:fldChar w:fldCharType="end"/>
            </w:r>
            <w:r w:rsidR="00132F12">
              <w:t xml:space="preserve"> </w:t>
            </w:r>
            <w:r w:rsidR="00E62D2F" w:rsidRPr="00CD3622">
              <w:t>Quality of transport infrastructure</w:t>
            </w:r>
          </w:p>
          <w:p w:rsidR="00E62D2F" w:rsidRPr="00CD3622" w:rsidRDefault="00707BF1" w:rsidP="009553C7">
            <w:pPr>
              <w:pStyle w:val="Tekstpodstawowy1"/>
              <w:spacing w:after="240"/>
            </w:pPr>
            <w:r w:rsidRPr="00CD3622">
              <w:fldChar w:fldCharType="begin">
                <w:ffData>
                  <w:name w:val="Check35"/>
                  <w:enabled/>
                  <w:calcOnExit w:val="0"/>
                  <w:checkBox>
                    <w:sizeAuto/>
                    <w:default w:val="0"/>
                  </w:checkBox>
                </w:ffData>
              </w:fldChar>
            </w:r>
            <w:r w:rsidR="00E62D2F" w:rsidRPr="00CD3622">
              <w:instrText xml:space="preserve"> FORMCHECKBOX </w:instrText>
            </w:r>
            <w:r w:rsidRPr="00CD3622">
              <w:fldChar w:fldCharType="end"/>
            </w:r>
            <w:r w:rsidR="00132F12">
              <w:t xml:space="preserve"> </w:t>
            </w:r>
            <w:r w:rsidR="00E62D2F" w:rsidRPr="00CD3622">
              <w:t>Availability of office / commercial / industrial space</w:t>
            </w:r>
          </w:p>
          <w:p w:rsidR="00E62D2F" w:rsidRPr="00CD3622" w:rsidRDefault="00707BF1" w:rsidP="009553C7">
            <w:pPr>
              <w:pStyle w:val="Tekstpodstawowy1"/>
              <w:spacing w:after="240"/>
            </w:pPr>
            <w:r w:rsidRPr="00CD3622">
              <w:fldChar w:fldCharType="begin">
                <w:ffData>
                  <w:name w:val="Check35"/>
                  <w:enabled/>
                  <w:calcOnExit w:val="0"/>
                  <w:checkBox>
                    <w:sizeAuto/>
                    <w:default w:val="0"/>
                  </w:checkBox>
                </w:ffData>
              </w:fldChar>
            </w:r>
            <w:r w:rsidR="00E62D2F" w:rsidRPr="00CD3622">
              <w:instrText xml:space="preserve"> FORMCHECKBOX </w:instrText>
            </w:r>
            <w:r w:rsidRPr="00CD3622">
              <w:fldChar w:fldCharType="end"/>
            </w:r>
            <w:r w:rsidR="00132F12">
              <w:t xml:space="preserve"> </w:t>
            </w:r>
            <w:r w:rsidR="00E62D2F" w:rsidRPr="00CD3622">
              <w:t>Quality of office / commercial / industrial space</w:t>
            </w:r>
          </w:p>
          <w:p w:rsidR="00E62D2F" w:rsidRPr="00CD3622" w:rsidRDefault="00707BF1" w:rsidP="009553C7">
            <w:pPr>
              <w:pStyle w:val="Tekstpodstawowy1"/>
              <w:spacing w:after="240"/>
            </w:pPr>
            <w:r w:rsidRPr="00CD3622">
              <w:fldChar w:fldCharType="begin">
                <w:ffData>
                  <w:name w:val="Check35"/>
                  <w:enabled/>
                  <w:calcOnExit w:val="0"/>
                  <w:checkBox>
                    <w:sizeAuto/>
                    <w:default w:val="0"/>
                  </w:checkBox>
                </w:ffData>
              </w:fldChar>
            </w:r>
            <w:r w:rsidR="00E62D2F" w:rsidRPr="00CD3622">
              <w:instrText xml:space="preserve"> FORMCHECKBOX </w:instrText>
            </w:r>
            <w:r w:rsidRPr="00CD3622">
              <w:fldChar w:fldCharType="end"/>
            </w:r>
            <w:r w:rsidR="00132F12">
              <w:t xml:space="preserve"> </w:t>
            </w:r>
            <w:r w:rsidR="00E62D2F" w:rsidRPr="00CD3622">
              <w:t>Cost of office / commercial / industrial space</w:t>
            </w:r>
          </w:p>
          <w:p w:rsidR="00E62D2F" w:rsidRDefault="00E62D2F" w:rsidP="009553C7">
            <w:pPr>
              <w:pStyle w:val="Bodytextnavyhighlight"/>
              <w:spacing w:after="240"/>
            </w:pPr>
            <w:r>
              <w:t>Workforce</w:t>
            </w:r>
          </w:p>
          <w:p w:rsidR="00A80259" w:rsidRPr="00A80259" w:rsidRDefault="00707BF1" w:rsidP="009553C7">
            <w:pPr>
              <w:pStyle w:val="Bodytextnavyhighlight"/>
              <w:spacing w:after="240"/>
              <w:rPr>
                <w:b w:val="0"/>
                <w:color w:val="000000" w:themeColor="text1"/>
              </w:rPr>
            </w:pPr>
            <w:r w:rsidRPr="00CD3622">
              <w:fldChar w:fldCharType="begin">
                <w:ffData>
                  <w:name w:val="Check35"/>
                  <w:enabled/>
                  <w:calcOnExit w:val="0"/>
                  <w:checkBox>
                    <w:sizeAuto/>
                    <w:default w:val="0"/>
                  </w:checkBox>
                </w:ffData>
              </w:fldChar>
            </w:r>
            <w:r w:rsidR="00A80259" w:rsidRPr="00CD3622">
              <w:instrText xml:space="preserve"> FORMCHECKBOX </w:instrText>
            </w:r>
            <w:r w:rsidRPr="00CD3622">
              <w:fldChar w:fldCharType="end"/>
            </w:r>
            <w:r w:rsidR="00132F12">
              <w:t xml:space="preserve"> </w:t>
            </w:r>
            <w:r w:rsidR="00A80259" w:rsidRPr="00A80259">
              <w:rPr>
                <w:b w:val="0"/>
                <w:color w:val="000000" w:themeColor="text1"/>
              </w:rPr>
              <w:t>Workforce quality/availability: managerial level</w:t>
            </w:r>
          </w:p>
          <w:p w:rsidR="00A80259" w:rsidRPr="00A80259" w:rsidRDefault="00707BF1" w:rsidP="009553C7">
            <w:pPr>
              <w:pStyle w:val="Bodytextnavyhighlight"/>
              <w:spacing w:after="240"/>
              <w:rPr>
                <w:b w:val="0"/>
                <w:color w:val="000000" w:themeColor="text1"/>
              </w:rPr>
            </w:pPr>
            <w:r w:rsidRPr="00CD3622">
              <w:fldChar w:fldCharType="begin">
                <w:ffData>
                  <w:name w:val="Check35"/>
                  <w:enabled/>
                  <w:calcOnExit w:val="0"/>
                  <w:checkBox>
                    <w:sizeAuto/>
                    <w:default w:val="0"/>
                  </w:checkBox>
                </w:ffData>
              </w:fldChar>
            </w:r>
            <w:r w:rsidR="00A80259" w:rsidRPr="00CD3622">
              <w:instrText xml:space="preserve"> FORMCHECKBOX </w:instrText>
            </w:r>
            <w:r w:rsidRPr="00CD3622">
              <w:fldChar w:fldCharType="end"/>
            </w:r>
            <w:r w:rsidR="00132F12">
              <w:t xml:space="preserve"> </w:t>
            </w:r>
            <w:r w:rsidR="00A80259" w:rsidRPr="00A80259">
              <w:rPr>
                <w:b w:val="0"/>
                <w:color w:val="000000" w:themeColor="text1"/>
              </w:rPr>
              <w:t>Workforce quality/availability: white-collars / experienced hires</w:t>
            </w:r>
          </w:p>
          <w:p w:rsidR="00A80259" w:rsidRPr="00A80259" w:rsidRDefault="00707BF1" w:rsidP="009553C7">
            <w:pPr>
              <w:pStyle w:val="Bodytextnavyhighlight"/>
              <w:spacing w:after="240"/>
              <w:rPr>
                <w:b w:val="0"/>
                <w:color w:val="000000" w:themeColor="text1"/>
              </w:rPr>
            </w:pPr>
            <w:r w:rsidRPr="00CD3622">
              <w:fldChar w:fldCharType="begin">
                <w:ffData>
                  <w:name w:val="Check35"/>
                  <w:enabled/>
                  <w:calcOnExit w:val="0"/>
                  <w:checkBox>
                    <w:sizeAuto/>
                    <w:default w:val="0"/>
                  </w:checkBox>
                </w:ffData>
              </w:fldChar>
            </w:r>
            <w:r w:rsidR="00A80259" w:rsidRPr="00CD3622">
              <w:instrText xml:space="preserve"> FORMCHECKBOX </w:instrText>
            </w:r>
            <w:r w:rsidRPr="00CD3622">
              <w:fldChar w:fldCharType="end"/>
            </w:r>
            <w:r w:rsidR="00132F12">
              <w:t xml:space="preserve"> </w:t>
            </w:r>
            <w:r w:rsidR="00A80259" w:rsidRPr="00A80259">
              <w:rPr>
                <w:b w:val="0"/>
                <w:color w:val="000000" w:themeColor="text1"/>
              </w:rPr>
              <w:t>Workforce quality/availability: white-collars / graduates</w:t>
            </w:r>
          </w:p>
          <w:p w:rsidR="00A80259" w:rsidRDefault="00707BF1" w:rsidP="009553C7">
            <w:pPr>
              <w:pStyle w:val="Tekstpodstawowy1"/>
              <w:spacing w:after="240"/>
            </w:pPr>
            <w:r w:rsidRPr="00CD3622">
              <w:fldChar w:fldCharType="begin">
                <w:ffData>
                  <w:name w:val="Check35"/>
                  <w:enabled/>
                  <w:calcOnExit w:val="0"/>
                  <w:checkBox>
                    <w:sizeAuto/>
                    <w:default w:val="0"/>
                  </w:checkBox>
                </w:ffData>
              </w:fldChar>
            </w:r>
            <w:r w:rsidR="00A80259" w:rsidRPr="00CD3622">
              <w:instrText xml:space="preserve"> FORMCHECKBOX </w:instrText>
            </w:r>
            <w:r w:rsidRPr="00CD3622">
              <w:fldChar w:fldCharType="end"/>
            </w:r>
            <w:r w:rsidR="00132F12">
              <w:t xml:space="preserve"> </w:t>
            </w:r>
            <w:r w:rsidR="00A80259" w:rsidRPr="00A80259">
              <w:t>Workforce quality/availability: blue-collars (physical workers)</w:t>
            </w:r>
          </w:p>
          <w:p w:rsidR="00E62D2F" w:rsidRPr="00CD3622" w:rsidRDefault="00707BF1" w:rsidP="009553C7">
            <w:pPr>
              <w:pStyle w:val="Tekstpodstawowy1"/>
              <w:spacing w:after="240"/>
            </w:pPr>
            <w:r w:rsidRPr="00CD3622">
              <w:fldChar w:fldCharType="begin">
                <w:ffData>
                  <w:name w:val="Check35"/>
                  <w:enabled/>
                  <w:calcOnExit w:val="0"/>
                  <w:checkBox>
                    <w:sizeAuto/>
                    <w:default w:val="0"/>
                  </w:checkBox>
                </w:ffData>
              </w:fldChar>
            </w:r>
            <w:r w:rsidR="00E62D2F" w:rsidRPr="00CD3622">
              <w:instrText xml:space="preserve"> FORMCHECKBOX </w:instrText>
            </w:r>
            <w:r w:rsidRPr="00CD3622">
              <w:fldChar w:fldCharType="end"/>
            </w:r>
            <w:r w:rsidR="00132F12">
              <w:t xml:space="preserve"> </w:t>
            </w:r>
            <w:r w:rsidR="00E62D2F" w:rsidRPr="00CD3622">
              <w:t>Labour regulations</w:t>
            </w:r>
            <w:r w:rsidR="00E90351" w:rsidRPr="00CD3622">
              <w:t xml:space="preserve"> – </w:t>
            </w:r>
            <w:r w:rsidR="00E62D2F" w:rsidRPr="00CD3622">
              <w:t>flexibility of employment</w:t>
            </w:r>
          </w:p>
          <w:p w:rsidR="00E62D2F" w:rsidRPr="00CD3622" w:rsidRDefault="00707BF1" w:rsidP="009553C7">
            <w:pPr>
              <w:pStyle w:val="Tekstpodstawowy1"/>
              <w:spacing w:after="240"/>
            </w:pPr>
            <w:r w:rsidRPr="00CD3622">
              <w:fldChar w:fldCharType="begin">
                <w:ffData>
                  <w:name w:val="Check35"/>
                  <w:enabled/>
                  <w:calcOnExit w:val="0"/>
                  <w:checkBox>
                    <w:sizeAuto/>
                    <w:default w:val="0"/>
                  </w:checkBox>
                </w:ffData>
              </w:fldChar>
            </w:r>
            <w:r w:rsidR="00E62D2F" w:rsidRPr="00CD3622">
              <w:instrText xml:space="preserve"> FORMCHECKBOX </w:instrText>
            </w:r>
            <w:r w:rsidRPr="00CD3622">
              <w:fldChar w:fldCharType="end"/>
            </w:r>
            <w:r w:rsidR="00132F12">
              <w:t xml:space="preserve"> </w:t>
            </w:r>
            <w:r w:rsidR="00E62D2F" w:rsidRPr="00CD3622">
              <w:t xml:space="preserve">Labour regulations </w:t>
            </w:r>
            <w:r w:rsidR="00E90351" w:rsidRPr="00CD3622">
              <w:t>– s</w:t>
            </w:r>
            <w:r w:rsidR="00E62D2F" w:rsidRPr="00CD3622">
              <w:t>ocial security and taxation costs</w:t>
            </w:r>
          </w:p>
          <w:p w:rsidR="00E62D2F" w:rsidRPr="00CD3622" w:rsidRDefault="00707BF1" w:rsidP="009553C7">
            <w:pPr>
              <w:pStyle w:val="Tekstpodstawowy1"/>
              <w:spacing w:after="240"/>
            </w:pPr>
            <w:r w:rsidRPr="00CD3622">
              <w:fldChar w:fldCharType="begin">
                <w:ffData>
                  <w:name w:val="Check35"/>
                  <w:enabled/>
                  <w:calcOnExit w:val="0"/>
                  <w:checkBox>
                    <w:sizeAuto/>
                    <w:default w:val="0"/>
                  </w:checkBox>
                </w:ffData>
              </w:fldChar>
            </w:r>
            <w:r w:rsidR="00E62D2F" w:rsidRPr="00CD3622">
              <w:instrText xml:space="preserve"> FORMCHECKBOX </w:instrText>
            </w:r>
            <w:r w:rsidRPr="00CD3622">
              <w:fldChar w:fldCharType="end"/>
            </w:r>
            <w:r w:rsidR="00132F12">
              <w:t xml:space="preserve"> </w:t>
            </w:r>
            <w:r w:rsidR="00E62D2F" w:rsidRPr="00CD3622">
              <w:t>Labour costs (employee expectations)</w:t>
            </w:r>
          </w:p>
          <w:p w:rsidR="00E62D2F" w:rsidRDefault="00707BF1" w:rsidP="009553C7">
            <w:pPr>
              <w:pStyle w:val="Tekstpodstawowy1"/>
              <w:spacing w:after="240"/>
            </w:pPr>
            <w:r w:rsidRPr="00CD3622">
              <w:fldChar w:fldCharType="begin">
                <w:ffData>
                  <w:name w:val="Check35"/>
                  <w:enabled/>
                  <w:calcOnExit w:val="0"/>
                  <w:checkBox>
                    <w:sizeAuto/>
                    <w:default w:val="0"/>
                  </w:checkBox>
                </w:ffData>
              </w:fldChar>
            </w:r>
            <w:r w:rsidR="00E62D2F" w:rsidRPr="00CD3622">
              <w:instrText xml:space="preserve"> FORMCHECKBOX </w:instrText>
            </w:r>
            <w:r w:rsidRPr="00CD3622">
              <w:fldChar w:fldCharType="end"/>
            </w:r>
            <w:r w:rsidR="00132F12">
              <w:t xml:space="preserve"> </w:t>
            </w:r>
            <w:r w:rsidR="00E62D2F" w:rsidRPr="00CD3622">
              <w:t>Education level</w:t>
            </w:r>
          </w:p>
        </w:tc>
      </w:tr>
    </w:tbl>
    <w:p w:rsidR="00CD3622" w:rsidRDefault="00E62D2F" w:rsidP="00F73F1A">
      <w:pPr>
        <w:pStyle w:val="Nagwek2"/>
        <w:numPr>
          <w:ilvl w:val="0"/>
          <w:numId w:val="0"/>
        </w:numPr>
      </w:pPr>
      <w:r>
        <w:rPr>
          <w:lang w:val="en-US"/>
        </w:rPr>
        <w:br w:type="page"/>
      </w:r>
      <w:r w:rsidR="00CD3622">
        <w:lastRenderedPageBreak/>
        <w:t>Plans for the future</w:t>
      </w:r>
    </w:p>
    <w:p w:rsidR="00CD3622" w:rsidRDefault="002E3210" w:rsidP="00CD3622">
      <w:pPr>
        <w:pStyle w:val="Bodytextnavyhighlight"/>
      </w:pPr>
      <w:r>
        <w:t>13</w:t>
      </w:r>
      <w:r w:rsidR="00CD3622" w:rsidRPr="00E86CB1">
        <w:t xml:space="preserve">. </w:t>
      </w:r>
      <w:r w:rsidR="00CD3622" w:rsidRPr="00CD3622">
        <w:t xml:space="preserve">What are your plans </w:t>
      </w:r>
      <w:r w:rsidR="00F73F1A">
        <w:t xml:space="preserve">in Poland </w:t>
      </w:r>
      <w:r w:rsidR="00CD3622" w:rsidRPr="00CD3622">
        <w:t>for the near future (up to 3 years</w:t>
      </w:r>
      <w:r w:rsidR="008E6985">
        <w:t>)</w:t>
      </w:r>
      <w:r w:rsidR="00CD3622" w:rsidRPr="00CD3622">
        <w:t>?</w:t>
      </w:r>
    </w:p>
    <w:p w:rsidR="00CD3622" w:rsidRDefault="00707BF1" w:rsidP="00CD3622">
      <w:pPr>
        <w:pStyle w:val="Tekstpodstawowy1"/>
      </w:pPr>
      <w:r w:rsidRPr="00E86CB1">
        <w:fldChar w:fldCharType="begin">
          <w:ffData>
            <w:name w:val="Check35"/>
            <w:enabled/>
            <w:calcOnExit w:val="0"/>
            <w:checkBox>
              <w:sizeAuto/>
              <w:default w:val="0"/>
            </w:checkBox>
          </w:ffData>
        </w:fldChar>
      </w:r>
      <w:r w:rsidR="00CD3622" w:rsidRPr="00E86CB1">
        <w:instrText xml:space="preserve"> FORMCHECKBOX </w:instrText>
      </w:r>
      <w:r w:rsidRPr="00E86CB1">
        <w:fldChar w:fldCharType="end"/>
      </w:r>
      <w:r w:rsidR="00132F12">
        <w:t xml:space="preserve"> </w:t>
      </w:r>
      <w:r w:rsidR="00CD3622" w:rsidRPr="00CD3622">
        <w:t>Increase the scope of investment in Poland</w:t>
      </w:r>
    </w:p>
    <w:p w:rsidR="00CD3622" w:rsidRDefault="00707BF1" w:rsidP="00CD3622">
      <w:pPr>
        <w:pStyle w:val="Tekstpodstawowy1"/>
      </w:pPr>
      <w:r w:rsidRPr="00E86CB1">
        <w:fldChar w:fldCharType="begin">
          <w:ffData>
            <w:name w:val="Check35"/>
            <w:enabled/>
            <w:calcOnExit w:val="0"/>
            <w:checkBox>
              <w:sizeAuto/>
              <w:default w:val="0"/>
            </w:checkBox>
          </w:ffData>
        </w:fldChar>
      </w:r>
      <w:r w:rsidR="00CD3622" w:rsidRPr="00E86CB1">
        <w:instrText xml:space="preserve"> FORMCHECKBOX </w:instrText>
      </w:r>
      <w:r w:rsidRPr="00E86CB1">
        <w:fldChar w:fldCharType="end"/>
      </w:r>
      <w:r w:rsidR="00132F12">
        <w:t xml:space="preserve"> </w:t>
      </w:r>
      <w:r w:rsidR="00CD3622" w:rsidRPr="00CD3622">
        <w:t>Maintain the existing scope of investment in Poland</w:t>
      </w:r>
    </w:p>
    <w:p w:rsidR="00CD3622" w:rsidRDefault="00707BF1" w:rsidP="00CD3622">
      <w:pPr>
        <w:pStyle w:val="Tekstpodstawowy1"/>
      </w:pPr>
      <w:r w:rsidRPr="00E86CB1">
        <w:fldChar w:fldCharType="begin">
          <w:ffData>
            <w:name w:val="Check35"/>
            <w:enabled/>
            <w:calcOnExit w:val="0"/>
            <w:checkBox>
              <w:sizeAuto/>
              <w:default w:val="0"/>
            </w:checkBox>
          </w:ffData>
        </w:fldChar>
      </w:r>
      <w:r w:rsidR="00CD3622" w:rsidRPr="00E86CB1">
        <w:instrText xml:space="preserve"> FORMCHECKBOX </w:instrText>
      </w:r>
      <w:r w:rsidRPr="00E86CB1">
        <w:fldChar w:fldCharType="end"/>
      </w:r>
      <w:r w:rsidR="00132F12">
        <w:t xml:space="preserve"> </w:t>
      </w:r>
      <w:r w:rsidR="00CD3622" w:rsidRPr="00CD3622">
        <w:t>Decrease the scope of investment in Poland</w:t>
      </w:r>
    </w:p>
    <w:p w:rsidR="004D40C5" w:rsidRDefault="00707BF1" w:rsidP="00CD3622">
      <w:pPr>
        <w:pStyle w:val="Tekstpodstawowy1"/>
      </w:pPr>
      <w:r w:rsidRPr="00E86CB1">
        <w:fldChar w:fldCharType="begin">
          <w:ffData>
            <w:name w:val="Check35"/>
            <w:enabled/>
            <w:calcOnExit w:val="0"/>
            <w:checkBox>
              <w:sizeAuto/>
              <w:default w:val="0"/>
            </w:checkBox>
          </w:ffData>
        </w:fldChar>
      </w:r>
      <w:r w:rsidR="00CD3622" w:rsidRPr="00E86CB1">
        <w:instrText xml:space="preserve"> FORMCHECKBOX </w:instrText>
      </w:r>
      <w:r w:rsidRPr="00E86CB1">
        <w:fldChar w:fldCharType="end"/>
      </w:r>
      <w:r w:rsidR="00132F12">
        <w:t xml:space="preserve"> </w:t>
      </w:r>
      <w:r w:rsidR="00CD3622">
        <w:t>Leave Poland</w:t>
      </w:r>
      <w:r w:rsidR="00303CCF">
        <w:t xml:space="preserve"> </w:t>
      </w:r>
      <w:r w:rsidR="00CD3622">
        <w:t>/</w:t>
      </w:r>
      <w:r w:rsidR="00303CCF">
        <w:t xml:space="preserve"> </w:t>
      </w:r>
      <w:r w:rsidR="00CD3622">
        <w:t>r</w:t>
      </w:r>
      <w:r w:rsidR="00CD3622" w:rsidRPr="00CD3622">
        <w:t>elocate</w:t>
      </w:r>
    </w:p>
    <w:p w:rsidR="00CD3622" w:rsidRDefault="002E3210" w:rsidP="00CD3622">
      <w:pPr>
        <w:pStyle w:val="Bodytextnavyhighlight"/>
      </w:pPr>
      <w:r>
        <w:t>14</w:t>
      </w:r>
      <w:r w:rsidR="00CD3622" w:rsidRPr="00E86CB1">
        <w:t xml:space="preserve">. </w:t>
      </w:r>
      <w:r w:rsidR="00CD3622" w:rsidRPr="00CD3622">
        <w:t xml:space="preserve">What are your </w:t>
      </w:r>
      <w:r w:rsidR="00CD3622">
        <w:t xml:space="preserve">investment </w:t>
      </w:r>
      <w:r w:rsidR="00CD3622" w:rsidRPr="00CD3622">
        <w:t xml:space="preserve">plans </w:t>
      </w:r>
      <w:r w:rsidR="00F73F1A">
        <w:t xml:space="preserve">in Poland </w:t>
      </w:r>
      <w:r w:rsidR="00CD3622" w:rsidRPr="00CD3622">
        <w:t>for the near future (up to 3 years</w:t>
      </w:r>
      <w:r w:rsidR="008E6985">
        <w:t>)</w:t>
      </w:r>
      <w:r w:rsidR="00CD3622" w:rsidRPr="00CD3622">
        <w:t>?</w:t>
      </w:r>
    </w:p>
    <w:p w:rsidR="009778F4" w:rsidRDefault="009778F4" w:rsidP="00CD3622">
      <w:pPr>
        <w:pStyle w:val="Bulletlast"/>
      </w:pPr>
      <w:r>
        <w:t>Please select any number of relevant answers</w:t>
      </w:r>
    </w:p>
    <w:p w:rsidR="00CD3622" w:rsidRDefault="00707BF1" w:rsidP="00CD3622">
      <w:pPr>
        <w:pStyle w:val="Tekstpodstawowy1"/>
      </w:pPr>
      <w:r w:rsidRPr="00E86CB1">
        <w:fldChar w:fldCharType="begin">
          <w:ffData>
            <w:name w:val="Check35"/>
            <w:enabled/>
            <w:calcOnExit w:val="0"/>
            <w:checkBox>
              <w:sizeAuto/>
              <w:default w:val="0"/>
            </w:checkBox>
          </w:ffData>
        </w:fldChar>
      </w:r>
      <w:r w:rsidR="00CD3622" w:rsidRPr="00E86CB1">
        <w:instrText xml:space="preserve"> FORMCHECKBOX </w:instrText>
      </w:r>
      <w:r w:rsidRPr="00E86CB1">
        <w:fldChar w:fldCharType="end"/>
      </w:r>
      <w:r w:rsidR="00132F12">
        <w:t xml:space="preserve"> </w:t>
      </w:r>
      <w:r w:rsidR="008E6985">
        <w:t>N</w:t>
      </w:r>
      <w:r w:rsidR="00CD3622">
        <w:t xml:space="preserve">ew </w:t>
      </w:r>
      <w:r w:rsidR="00CD3622" w:rsidRPr="00CD3622">
        <w:t>R&amp;D Center</w:t>
      </w:r>
    </w:p>
    <w:p w:rsidR="00CD3622" w:rsidRDefault="00707BF1" w:rsidP="00CD3622">
      <w:pPr>
        <w:pStyle w:val="Tekstpodstawowy1"/>
      </w:pPr>
      <w:r w:rsidRPr="00E86CB1">
        <w:fldChar w:fldCharType="begin">
          <w:ffData>
            <w:name w:val="Check35"/>
            <w:enabled/>
            <w:calcOnExit w:val="0"/>
            <w:checkBox>
              <w:sizeAuto/>
              <w:default w:val="0"/>
            </w:checkBox>
          </w:ffData>
        </w:fldChar>
      </w:r>
      <w:r w:rsidR="00CD3622" w:rsidRPr="00E86CB1">
        <w:instrText xml:space="preserve"> FORMCHECKBOX </w:instrText>
      </w:r>
      <w:r w:rsidRPr="00E86CB1">
        <w:fldChar w:fldCharType="end"/>
      </w:r>
      <w:r w:rsidR="00132F12">
        <w:t xml:space="preserve"> </w:t>
      </w:r>
      <w:r w:rsidR="008E6985">
        <w:t>N</w:t>
      </w:r>
      <w:r w:rsidR="00CD3622">
        <w:t>ew Shared Service Center</w:t>
      </w:r>
    </w:p>
    <w:p w:rsidR="00CD3622" w:rsidRDefault="00707BF1" w:rsidP="00CD3622">
      <w:pPr>
        <w:pStyle w:val="Tekstpodstawowy1"/>
      </w:pPr>
      <w:r w:rsidRPr="00E86CB1">
        <w:fldChar w:fldCharType="begin">
          <w:ffData>
            <w:name w:val="Check35"/>
            <w:enabled/>
            <w:calcOnExit w:val="0"/>
            <w:checkBox>
              <w:sizeAuto/>
              <w:default w:val="0"/>
            </w:checkBox>
          </w:ffData>
        </w:fldChar>
      </w:r>
      <w:r w:rsidR="00CD3622" w:rsidRPr="00E86CB1">
        <w:instrText xml:space="preserve"> FORMCHECKBOX </w:instrText>
      </w:r>
      <w:r w:rsidRPr="00E86CB1">
        <w:fldChar w:fldCharType="end"/>
      </w:r>
      <w:r w:rsidR="00132F12">
        <w:t xml:space="preserve"> </w:t>
      </w:r>
      <w:r w:rsidR="008E6985">
        <w:t>N</w:t>
      </w:r>
      <w:r w:rsidR="00CD3622">
        <w:t xml:space="preserve">ew </w:t>
      </w:r>
      <w:r w:rsidR="0036331C">
        <w:t>m</w:t>
      </w:r>
      <w:r w:rsidR="00CD3622">
        <w:t>anufacturing plant</w:t>
      </w:r>
    </w:p>
    <w:p w:rsidR="00CD3622" w:rsidRDefault="00707BF1" w:rsidP="00CD3622">
      <w:pPr>
        <w:pStyle w:val="Tekstpodstawowy1"/>
      </w:pPr>
      <w:r w:rsidRPr="00E86CB1">
        <w:fldChar w:fldCharType="begin">
          <w:ffData>
            <w:name w:val="Check35"/>
            <w:enabled/>
            <w:calcOnExit w:val="0"/>
            <w:checkBox>
              <w:sizeAuto/>
              <w:default w:val="0"/>
            </w:checkBox>
          </w:ffData>
        </w:fldChar>
      </w:r>
      <w:r w:rsidR="00CD3622" w:rsidRPr="00E86CB1">
        <w:instrText xml:space="preserve"> FORMCHECKBOX </w:instrText>
      </w:r>
      <w:r w:rsidRPr="00E86CB1">
        <w:fldChar w:fldCharType="end"/>
      </w:r>
      <w:r w:rsidR="00132F12">
        <w:t xml:space="preserve"> </w:t>
      </w:r>
      <w:r w:rsidR="008E6985">
        <w:t>N</w:t>
      </w:r>
      <w:r w:rsidR="00CD3622">
        <w:t xml:space="preserve">ew </w:t>
      </w:r>
      <w:r w:rsidR="0036331C">
        <w:t>o</w:t>
      </w:r>
      <w:r w:rsidR="00CD3622" w:rsidRPr="00CD3622">
        <w:t>ffice/branch</w:t>
      </w:r>
    </w:p>
    <w:p w:rsidR="00CD3622" w:rsidRDefault="00707BF1" w:rsidP="00CD3622">
      <w:pPr>
        <w:pStyle w:val="Tekstpodstawowy1"/>
      </w:pPr>
      <w:r w:rsidRPr="00E86CB1">
        <w:fldChar w:fldCharType="begin">
          <w:ffData>
            <w:name w:val="Check35"/>
            <w:enabled/>
            <w:calcOnExit w:val="0"/>
            <w:checkBox>
              <w:sizeAuto/>
              <w:default w:val="0"/>
            </w:checkBox>
          </w:ffData>
        </w:fldChar>
      </w:r>
      <w:r w:rsidR="00CD3622" w:rsidRPr="00E86CB1">
        <w:instrText xml:space="preserve"> FORMCHECKBOX </w:instrText>
      </w:r>
      <w:r w:rsidRPr="00E86CB1">
        <w:fldChar w:fldCharType="end"/>
      </w:r>
      <w:r w:rsidR="00132F12">
        <w:t xml:space="preserve"> </w:t>
      </w:r>
      <w:proofErr w:type="gramStart"/>
      <w:r w:rsidR="00CD3622">
        <w:t>Other.</w:t>
      </w:r>
      <w:proofErr w:type="gramEnd"/>
      <w:r w:rsidR="00CD3622">
        <w:t xml:space="preserve"> Please specify: </w:t>
      </w:r>
      <w:r>
        <w:fldChar w:fldCharType="begin">
          <w:ffData>
            <w:name w:val="Text16"/>
            <w:enabled/>
            <w:calcOnExit w:val="0"/>
            <w:textInput/>
          </w:ffData>
        </w:fldChar>
      </w:r>
      <w:bookmarkStart w:id="4" w:name="Text16"/>
      <w:r w:rsidR="00CD3622">
        <w:instrText xml:space="preserve"> FORMTEXT </w:instrText>
      </w:r>
      <w:r>
        <w:fldChar w:fldCharType="separate"/>
      </w:r>
      <w:r w:rsidR="00CD3622">
        <w:rPr>
          <w:noProof/>
        </w:rPr>
        <w:t> </w:t>
      </w:r>
      <w:r w:rsidR="00CD3622">
        <w:rPr>
          <w:noProof/>
        </w:rPr>
        <w:t> </w:t>
      </w:r>
      <w:r w:rsidR="00CD3622">
        <w:rPr>
          <w:noProof/>
        </w:rPr>
        <w:t> </w:t>
      </w:r>
      <w:r w:rsidR="00CD3622">
        <w:rPr>
          <w:noProof/>
        </w:rPr>
        <w:t> </w:t>
      </w:r>
      <w:r w:rsidR="00CD3622">
        <w:rPr>
          <w:noProof/>
        </w:rPr>
        <w:t> </w:t>
      </w:r>
      <w:r>
        <w:fldChar w:fldCharType="end"/>
      </w:r>
      <w:bookmarkEnd w:id="4"/>
    </w:p>
    <w:p w:rsidR="00CD3622" w:rsidRDefault="00707BF1" w:rsidP="00CD3622">
      <w:pPr>
        <w:pStyle w:val="Tekstpodstawowy1"/>
      </w:pPr>
      <w:r w:rsidRPr="00E86CB1">
        <w:fldChar w:fldCharType="begin">
          <w:ffData>
            <w:name w:val="Check35"/>
            <w:enabled/>
            <w:calcOnExit w:val="0"/>
            <w:checkBox>
              <w:sizeAuto/>
              <w:default w:val="0"/>
            </w:checkBox>
          </w:ffData>
        </w:fldChar>
      </w:r>
      <w:r w:rsidR="00CD3622" w:rsidRPr="00E86CB1">
        <w:instrText xml:space="preserve"> FORMCHECKBOX </w:instrText>
      </w:r>
      <w:r w:rsidRPr="00E86CB1">
        <w:fldChar w:fldCharType="end"/>
      </w:r>
      <w:r w:rsidR="00132F12">
        <w:t xml:space="preserve"> </w:t>
      </w:r>
      <w:r w:rsidR="00303CCF">
        <w:t xml:space="preserve">No </w:t>
      </w:r>
      <w:r w:rsidR="00CD3622">
        <w:t xml:space="preserve">new investments </w:t>
      </w:r>
      <w:r w:rsidR="00303CCF">
        <w:t xml:space="preserve">planned </w:t>
      </w:r>
      <w:r w:rsidR="00CD3622">
        <w:t>at this time.</w:t>
      </w:r>
    </w:p>
    <w:p w:rsidR="00CD3622" w:rsidRDefault="002E3210" w:rsidP="0036331C">
      <w:pPr>
        <w:pStyle w:val="Bodytextnavyhighlight"/>
      </w:pPr>
      <w:r>
        <w:t>15</w:t>
      </w:r>
      <w:r w:rsidR="0036331C">
        <w:t>. H</w:t>
      </w:r>
      <w:r w:rsidR="0036331C" w:rsidRPr="0036331C">
        <w:t>ow will the number of your company’s employees in Poland change</w:t>
      </w:r>
      <w:r w:rsidR="0036331C">
        <w:t xml:space="preserve"> within the next</w:t>
      </w:r>
      <w:r w:rsidR="008E6985">
        <w:t xml:space="preserve"> year?</w:t>
      </w:r>
    </w:p>
    <w:p w:rsidR="00CD3622" w:rsidRDefault="00707BF1" w:rsidP="0036331C">
      <w:pPr>
        <w:pStyle w:val="Tekstpodstawowy1"/>
      </w:pPr>
      <w:r w:rsidRPr="00E86CB1">
        <w:fldChar w:fldCharType="begin">
          <w:ffData>
            <w:name w:val="Check35"/>
            <w:enabled/>
            <w:calcOnExit w:val="0"/>
            <w:checkBox>
              <w:sizeAuto/>
              <w:default w:val="0"/>
            </w:checkBox>
          </w:ffData>
        </w:fldChar>
      </w:r>
      <w:r w:rsidR="0036331C" w:rsidRPr="00E86CB1">
        <w:instrText xml:space="preserve"> FORMCHECKBOX </w:instrText>
      </w:r>
      <w:r w:rsidRPr="00E86CB1">
        <w:fldChar w:fldCharType="end"/>
      </w:r>
      <w:r w:rsidR="00132F12">
        <w:t xml:space="preserve"> </w:t>
      </w:r>
      <w:r w:rsidR="0036331C">
        <w:t>Increase by &gt; 10%</w:t>
      </w:r>
    </w:p>
    <w:p w:rsidR="0036331C" w:rsidRDefault="00707BF1" w:rsidP="0036331C">
      <w:pPr>
        <w:pStyle w:val="Tekstpodstawowy1"/>
      </w:pPr>
      <w:r w:rsidRPr="00E86CB1">
        <w:fldChar w:fldCharType="begin">
          <w:ffData>
            <w:name w:val="Check35"/>
            <w:enabled/>
            <w:calcOnExit w:val="0"/>
            <w:checkBox>
              <w:sizeAuto/>
              <w:default w:val="0"/>
            </w:checkBox>
          </w:ffData>
        </w:fldChar>
      </w:r>
      <w:r w:rsidR="0036331C" w:rsidRPr="00E86CB1">
        <w:instrText xml:space="preserve"> FORMCHECKBOX </w:instrText>
      </w:r>
      <w:r w:rsidRPr="00E86CB1">
        <w:fldChar w:fldCharType="end"/>
      </w:r>
      <w:r w:rsidR="00132F12">
        <w:t xml:space="preserve"> </w:t>
      </w:r>
      <w:r w:rsidR="0036331C">
        <w:t>Increase by 6-10%</w:t>
      </w:r>
    </w:p>
    <w:p w:rsidR="0036331C" w:rsidRDefault="00707BF1" w:rsidP="0036331C">
      <w:pPr>
        <w:pStyle w:val="Tekstpodstawowy1"/>
      </w:pPr>
      <w:r w:rsidRPr="00E86CB1">
        <w:fldChar w:fldCharType="begin">
          <w:ffData>
            <w:name w:val="Check35"/>
            <w:enabled/>
            <w:calcOnExit w:val="0"/>
            <w:checkBox>
              <w:sizeAuto/>
              <w:default w:val="0"/>
            </w:checkBox>
          </w:ffData>
        </w:fldChar>
      </w:r>
      <w:r w:rsidR="0036331C" w:rsidRPr="00E86CB1">
        <w:instrText xml:space="preserve"> FORMCHECKBOX </w:instrText>
      </w:r>
      <w:r w:rsidRPr="00E86CB1">
        <w:fldChar w:fldCharType="end"/>
      </w:r>
      <w:r w:rsidR="00132F12">
        <w:t xml:space="preserve"> </w:t>
      </w:r>
      <w:r w:rsidR="0036331C">
        <w:t>Increase by 1-5%</w:t>
      </w:r>
    </w:p>
    <w:p w:rsidR="0036331C" w:rsidRDefault="00707BF1" w:rsidP="0036331C">
      <w:pPr>
        <w:pStyle w:val="Tekstpodstawowy1"/>
      </w:pPr>
      <w:r w:rsidRPr="00E86CB1">
        <w:fldChar w:fldCharType="begin">
          <w:ffData>
            <w:name w:val="Check35"/>
            <w:enabled/>
            <w:calcOnExit w:val="0"/>
            <w:checkBox>
              <w:sizeAuto/>
              <w:default w:val="0"/>
            </w:checkBox>
          </w:ffData>
        </w:fldChar>
      </w:r>
      <w:r w:rsidR="0036331C" w:rsidRPr="00E86CB1">
        <w:instrText xml:space="preserve"> FORMCHECKBOX </w:instrText>
      </w:r>
      <w:r w:rsidRPr="00E86CB1">
        <w:fldChar w:fldCharType="end"/>
      </w:r>
      <w:r w:rsidR="00132F12">
        <w:t xml:space="preserve"> </w:t>
      </w:r>
      <w:r w:rsidR="0036331C">
        <w:t>No change</w:t>
      </w:r>
    </w:p>
    <w:p w:rsidR="0036331C" w:rsidRDefault="00707BF1" w:rsidP="0036331C">
      <w:pPr>
        <w:pStyle w:val="Tekstpodstawowy1"/>
      </w:pPr>
      <w:r w:rsidRPr="00E86CB1">
        <w:fldChar w:fldCharType="begin">
          <w:ffData>
            <w:name w:val="Check35"/>
            <w:enabled/>
            <w:calcOnExit w:val="0"/>
            <w:checkBox>
              <w:sizeAuto/>
              <w:default w:val="0"/>
            </w:checkBox>
          </w:ffData>
        </w:fldChar>
      </w:r>
      <w:r w:rsidR="0036331C" w:rsidRPr="00E86CB1">
        <w:instrText xml:space="preserve"> FORMCHECKBOX </w:instrText>
      </w:r>
      <w:r w:rsidRPr="00E86CB1">
        <w:fldChar w:fldCharType="end"/>
      </w:r>
      <w:r w:rsidR="00132F12">
        <w:t xml:space="preserve"> </w:t>
      </w:r>
      <w:r w:rsidR="0036331C">
        <w:t>Decrease by 1-5%</w:t>
      </w:r>
    </w:p>
    <w:p w:rsidR="0036331C" w:rsidRDefault="00707BF1" w:rsidP="0036331C">
      <w:pPr>
        <w:pStyle w:val="Tekstpodstawowy1"/>
      </w:pPr>
      <w:r w:rsidRPr="00E86CB1">
        <w:fldChar w:fldCharType="begin">
          <w:ffData>
            <w:name w:val="Check35"/>
            <w:enabled/>
            <w:calcOnExit w:val="0"/>
            <w:checkBox>
              <w:sizeAuto/>
              <w:default w:val="0"/>
            </w:checkBox>
          </w:ffData>
        </w:fldChar>
      </w:r>
      <w:r w:rsidR="0036331C" w:rsidRPr="00E86CB1">
        <w:instrText xml:space="preserve"> FORMCHECKBOX </w:instrText>
      </w:r>
      <w:r w:rsidRPr="00E86CB1">
        <w:fldChar w:fldCharType="end"/>
      </w:r>
      <w:r w:rsidR="00132F12">
        <w:t xml:space="preserve"> </w:t>
      </w:r>
      <w:r w:rsidR="0036331C">
        <w:t>Decrease by 6-10%</w:t>
      </w:r>
    </w:p>
    <w:p w:rsidR="0036331C" w:rsidRDefault="00707BF1" w:rsidP="0036331C">
      <w:pPr>
        <w:pStyle w:val="Tekstpodstawowy1"/>
      </w:pPr>
      <w:r w:rsidRPr="00E86CB1">
        <w:fldChar w:fldCharType="begin">
          <w:ffData>
            <w:name w:val="Check35"/>
            <w:enabled/>
            <w:calcOnExit w:val="0"/>
            <w:checkBox>
              <w:sizeAuto/>
              <w:default w:val="0"/>
            </w:checkBox>
          </w:ffData>
        </w:fldChar>
      </w:r>
      <w:r w:rsidR="0036331C" w:rsidRPr="00E86CB1">
        <w:instrText xml:space="preserve"> FORMCHECKBOX </w:instrText>
      </w:r>
      <w:r w:rsidRPr="00E86CB1">
        <w:fldChar w:fldCharType="end"/>
      </w:r>
      <w:r w:rsidR="00132F12">
        <w:t xml:space="preserve"> </w:t>
      </w:r>
      <w:r w:rsidR="0036331C">
        <w:t>Decrease by &gt; 10%</w:t>
      </w:r>
    </w:p>
    <w:p w:rsidR="00CD3622" w:rsidRPr="00E86CB1" w:rsidRDefault="0036331C" w:rsidP="0036331C">
      <w:pPr>
        <w:pStyle w:val="Bodytextnavyhighlight"/>
      </w:pPr>
      <w:r>
        <w:br w:type="page"/>
      </w:r>
      <w:r w:rsidR="002E3210">
        <w:lastRenderedPageBreak/>
        <w:t>16</w:t>
      </w:r>
      <w:r>
        <w:t xml:space="preserve">. </w:t>
      </w:r>
      <w:r w:rsidRPr="0036331C">
        <w:t xml:space="preserve">How will your company’s consolidated revenue in Poland change </w:t>
      </w:r>
      <w:r w:rsidR="008E6985">
        <w:t>within the next year?</w:t>
      </w:r>
    </w:p>
    <w:p w:rsidR="0036331C" w:rsidRDefault="00707BF1" w:rsidP="0036331C">
      <w:pPr>
        <w:pStyle w:val="Tekstpodstawowy1"/>
      </w:pPr>
      <w:r w:rsidRPr="00E86CB1">
        <w:fldChar w:fldCharType="begin">
          <w:ffData>
            <w:name w:val="Check35"/>
            <w:enabled/>
            <w:calcOnExit w:val="0"/>
            <w:checkBox>
              <w:sizeAuto/>
              <w:default w:val="0"/>
            </w:checkBox>
          </w:ffData>
        </w:fldChar>
      </w:r>
      <w:r w:rsidR="0036331C" w:rsidRPr="00E86CB1">
        <w:instrText xml:space="preserve"> FORMCHECKBOX </w:instrText>
      </w:r>
      <w:r w:rsidRPr="00E86CB1">
        <w:fldChar w:fldCharType="end"/>
      </w:r>
      <w:r w:rsidR="00132F12">
        <w:t xml:space="preserve"> </w:t>
      </w:r>
      <w:r w:rsidR="0036331C">
        <w:t>Increase by &gt; 10%</w:t>
      </w:r>
    </w:p>
    <w:p w:rsidR="0036331C" w:rsidRDefault="00707BF1" w:rsidP="0036331C">
      <w:pPr>
        <w:pStyle w:val="Tekstpodstawowy1"/>
      </w:pPr>
      <w:r w:rsidRPr="00E86CB1">
        <w:fldChar w:fldCharType="begin">
          <w:ffData>
            <w:name w:val="Check35"/>
            <w:enabled/>
            <w:calcOnExit w:val="0"/>
            <w:checkBox>
              <w:sizeAuto/>
              <w:default w:val="0"/>
            </w:checkBox>
          </w:ffData>
        </w:fldChar>
      </w:r>
      <w:r w:rsidR="0036331C" w:rsidRPr="00E86CB1">
        <w:instrText xml:space="preserve"> FORMCHECKBOX </w:instrText>
      </w:r>
      <w:r w:rsidRPr="00E86CB1">
        <w:fldChar w:fldCharType="end"/>
      </w:r>
      <w:r w:rsidR="00132F12">
        <w:t xml:space="preserve"> </w:t>
      </w:r>
      <w:r w:rsidR="0036331C">
        <w:t>Increase by 6-10%</w:t>
      </w:r>
    </w:p>
    <w:p w:rsidR="0036331C" w:rsidRDefault="00707BF1" w:rsidP="0036331C">
      <w:pPr>
        <w:pStyle w:val="Tekstpodstawowy1"/>
      </w:pPr>
      <w:r w:rsidRPr="00E86CB1">
        <w:fldChar w:fldCharType="begin">
          <w:ffData>
            <w:name w:val="Check35"/>
            <w:enabled/>
            <w:calcOnExit w:val="0"/>
            <w:checkBox>
              <w:sizeAuto/>
              <w:default w:val="0"/>
            </w:checkBox>
          </w:ffData>
        </w:fldChar>
      </w:r>
      <w:r w:rsidR="0036331C" w:rsidRPr="00E86CB1">
        <w:instrText xml:space="preserve"> FORMCHECKBOX </w:instrText>
      </w:r>
      <w:r w:rsidRPr="00E86CB1">
        <w:fldChar w:fldCharType="end"/>
      </w:r>
      <w:r w:rsidR="00132F12">
        <w:t xml:space="preserve"> </w:t>
      </w:r>
      <w:r w:rsidR="0036331C">
        <w:t>Increase by 1-5%</w:t>
      </w:r>
    </w:p>
    <w:p w:rsidR="0036331C" w:rsidRDefault="00707BF1" w:rsidP="0036331C">
      <w:pPr>
        <w:pStyle w:val="Tekstpodstawowy1"/>
      </w:pPr>
      <w:r w:rsidRPr="00E86CB1">
        <w:fldChar w:fldCharType="begin">
          <w:ffData>
            <w:name w:val="Check35"/>
            <w:enabled/>
            <w:calcOnExit w:val="0"/>
            <w:checkBox>
              <w:sizeAuto/>
              <w:default w:val="0"/>
            </w:checkBox>
          </w:ffData>
        </w:fldChar>
      </w:r>
      <w:r w:rsidR="0036331C" w:rsidRPr="00E86CB1">
        <w:instrText xml:space="preserve"> FORMCHECKBOX </w:instrText>
      </w:r>
      <w:r w:rsidRPr="00E86CB1">
        <w:fldChar w:fldCharType="end"/>
      </w:r>
      <w:r w:rsidR="00132F12">
        <w:t xml:space="preserve"> </w:t>
      </w:r>
      <w:r w:rsidR="0036331C">
        <w:t>No change</w:t>
      </w:r>
    </w:p>
    <w:p w:rsidR="0036331C" w:rsidRDefault="00707BF1" w:rsidP="0036331C">
      <w:pPr>
        <w:pStyle w:val="Tekstpodstawowy1"/>
      </w:pPr>
      <w:r w:rsidRPr="00E86CB1">
        <w:fldChar w:fldCharType="begin">
          <w:ffData>
            <w:name w:val="Check35"/>
            <w:enabled/>
            <w:calcOnExit w:val="0"/>
            <w:checkBox>
              <w:sizeAuto/>
              <w:default w:val="0"/>
            </w:checkBox>
          </w:ffData>
        </w:fldChar>
      </w:r>
      <w:r w:rsidR="0036331C" w:rsidRPr="00E86CB1">
        <w:instrText xml:space="preserve"> FORMCHECKBOX </w:instrText>
      </w:r>
      <w:r w:rsidRPr="00E86CB1">
        <w:fldChar w:fldCharType="end"/>
      </w:r>
      <w:r w:rsidR="00132F12">
        <w:t xml:space="preserve"> </w:t>
      </w:r>
      <w:r w:rsidR="0036331C">
        <w:t>Decrease by 1-5%</w:t>
      </w:r>
    </w:p>
    <w:p w:rsidR="0036331C" w:rsidRDefault="00707BF1" w:rsidP="0036331C">
      <w:pPr>
        <w:pStyle w:val="Tekstpodstawowy1"/>
      </w:pPr>
      <w:r w:rsidRPr="00E86CB1">
        <w:fldChar w:fldCharType="begin">
          <w:ffData>
            <w:name w:val="Check35"/>
            <w:enabled/>
            <w:calcOnExit w:val="0"/>
            <w:checkBox>
              <w:sizeAuto/>
              <w:default w:val="0"/>
            </w:checkBox>
          </w:ffData>
        </w:fldChar>
      </w:r>
      <w:r w:rsidR="0036331C" w:rsidRPr="00E86CB1">
        <w:instrText xml:space="preserve"> FORMCHECKBOX </w:instrText>
      </w:r>
      <w:r w:rsidRPr="00E86CB1">
        <w:fldChar w:fldCharType="end"/>
      </w:r>
      <w:r w:rsidR="00132F12">
        <w:t xml:space="preserve"> </w:t>
      </w:r>
      <w:r w:rsidR="0036331C">
        <w:t>Decrease by 6-10%</w:t>
      </w:r>
    </w:p>
    <w:p w:rsidR="0036331C" w:rsidRDefault="00707BF1" w:rsidP="0036331C">
      <w:pPr>
        <w:pStyle w:val="Tekstpodstawowy1"/>
      </w:pPr>
      <w:r w:rsidRPr="00E86CB1">
        <w:fldChar w:fldCharType="begin">
          <w:ffData>
            <w:name w:val="Check35"/>
            <w:enabled/>
            <w:calcOnExit w:val="0"/>
            <w:checkBox>
              <w:sizeAuto/>
              <w:default w:val="0"/>
            </w:checkBox>
          </w:ffData>
        </w:fldChar>
      </w:r>
      <w:r w:rsidR="0036331C" w:rsidRPr="00E86CB1">
        <w:instrText xml:space="preserve"> FORMCHECKBOX </w:instrText>
      </w:r>
      <w:r w:rsidRPr="00E86CB1">
        <w:fldChar w:fldCharType="end"/>
      </w:r>
      <w:r w:rsidR="00132F12">
        <w:t xml:space="preserve"> </w:t>
      </w:r>
      <w:r w:rsidR="0036331C">
        <w:t>Decrease by &gt; 10%</w:t>
      </w:r>
    </w:p>
    <w:p w:rsidR="00EA5428" w:rsidRDefault="00EA5428" w:rsidP="00EA5428">
      <w:pPr>
        <w:pStyle w:val="Nagwek2"/>
        <w:numPr>
          <w:ilvl w:val="0"/>
          <w:numId w:val="0"/>
        </w:numPr>
        <w:ind w:left="851" w:hanging="851"/>
      </w:pPr>
      <w:r>
        <w:t>Corporate Social Responsibility</w:t>
      </w:r>
      <w:r w:rsidR="008E205E">
        <w:t xml:space="preserve"> (CSR)</w:t>
      </w:r>
    </w:p>
    <w:p w:rsidR="00824C59" w:rsidRDefault="002E3210" w:rsidP="00A662EB">
      <w:pPr>
        <w:pStyle w:val="Bodytextnavyhighlight"/>
      </w:pPr>
      <w:r>
        <w:t>17</w:t>
      </w:r>
      <w:r w:rsidR="00824C59">
        <w:t>. What percentage (estimated) of your workforce in Poland are women?</w:t>
      </w:r>
    </w:p>
    <w:p w:rsidR="00824C59" w:rsidRPr="00824C59" w:rsidRDefault="00824C59" w:rsidP="00824C59">
      <w:pPr>
        <w:pStyle w:val="Tekstpodstawowy1"/>
      </w:pPr>
      <w:r w:rsidRPr="00824C59">
        <w:t xml:space="preserve">Management &amp; Supervisory Board: </w:t>
      </w:r>
      <w:r w:rsidR="00707BF1" w:rsidRPr="00824C59">
        <w:fldChar w:fldCharType="begin">
          <w:ffData>
            <w:name w:val="Text18"/>
            <w:enabled/>
            <w:calcOnExit w:val="0"/>
            <w:textInput/>
          </w:ffData>
        </w:fldChar>
      </w:r>
      <w:bookmarkStart w:id="5" w:name="Text18"/>
      <w:r w:rsidRPr="00824C59">
        <w:instrText xml:space="preserve"> FORMTEXT </w:instrText>
      </w:r>
      <w:r w:rsidR="00707BF1" w:rsidRPr="00824C59">
        <w:fldChar w:fldCharType="separate"/>
      </w:r>
      <w:r w:rsidRPr="00824C59">
        <w:t> </w:t>
      </w:r>
      <w:r w:rsidRPr="00824C59">
        <w:t> </w:t>
      </w:r>
      <w:r w:rsidRPr="00824C59">
        <w:t> </w:t>
      </w:r>
      <w:r w:rsidRPr="00824C59">
        <w:t> </w:t>
      </w:r>
      <w:r w:rsidRPr="00824C59">
        <w:t> </w:t>
      </w:r>
      <w:r w:rsidR="00707BF1" w:rsidRPr="00824C59">
        <w:fldChar w:fldCharType="end"/>
      </w:r>
      <w:bookmarkEnd w:id="5"/>
      <w:r w:rsidR="00B63A2B">
        <w:t>%</w:t>
      </w:r>
    </w:p>
    <w:p w:rsidR="00824C59" w:rsidRPr="00824C59" w:rsidRDefault="00824C59" w:rsidP="00824C59">
      <w:pPr>
        <w:pStyle w:val="Tekstpodstawowy1"/>
      </w:pPr>
      <w:r w:rsidRPr="00824C59">
        <w:t xml:space="preserve">Managerial level: </w:t>
      </w:r>
      <w:r w:rsidR="00707BF1" w:rsidRPr="00824C59">
        <w:fldChar w:fldCharType="begin">
          <w:ffData>
            <w:name w:val="Text18"/>
            <w:enabled/>
            <w:calcOnExit w:val="0"/>
            <w:textInput/>
          </w:ffData>
        </w:fldChar>
      </w:r>
      <w:r w:rsidRPr="00824C59">
        <w:instrText xml:space="preserve"> FORMTEXT </w:instrText>
      </w:r>
      <w:r w:rsidR="00707BF1" w:rsidRPr="00824C59">
        <w:fldChar w:fldCharType="separate"/>
      </w:r>
      <w:r w:rsidRPr="00824C59">
        <w:t> </w:t>
      </w:r>
      <w:r w:rsidRPr="00824C59">
        <w:t> </w:t>
      </w:r>
      <w:r w:rsidRPr="00824C59">
        <w:t> </w:t>
      </w:r>
      <w:r w:rsidRPr="00824C59">
        <w:t> </w:t>
      </w:r>
      <w:r w:rsidRPr="00824C59">
        <w:t> </w:t>
      </w:r>
      <w:r w:rsidR="00707BF1" w:rsidRPr="00824C59">
        <w:fldChar w:fldCharType="end"/>
      </w:r>
      <w:r w:rsidR="00B63A2B">
        <w:t>%</w:t>
      </w:r>
    </w:p>
    <w:p w:rsidR="00824C59" w:rsidRPr="00824C59" w:rsidRDefault="00824C59" w:rsidP="00824C59">
      <w:pPr>
        <w:pStyle w:val="Tekstpodstawowy1"/>
      </w:pPr>
      <w:r w:rsidRPr="00824C59">
        <w:t xml:space="preserve">Specialist &amp; blue-collar level: </w:t>
      </w:r>
      <w:r w:rsidR="00707BF1" w:rsidRPr="00824C59">
        <w:fldChar w:fldCharType="begin">
          <w:ffData>
            <w:name w:val="Text18"/>
            <w:enabled/>
            <w:calcOnExit w:val="0"/>
            <w:textInput/>
          </w:ffData>
        </w:fldChar>
      </w:r>
      <w:r w:rsidRPr="00824C59">
        <w:instrText xml:space="preserve"> FORMTEXT </w:instrText>
      </w:r>
      <w:r w:rsidR="00707BF1" w:rsidRPr="00824C59">
        <w:fldChar w:fldCharType="separate"/>
      </w:r>
      <w:r w:rsidRPr="00824C59">
        <w:t> </w:t>
      </w:r>
      <w:r w:rsidRPr="00824C59">
        <w:t> </w:t>
      </w:r>
      <w:r w:rsidRPr="00824C59">
        <w:t> </w:t>
      </w:r>
      <w:r w:rsidRPr="00824C59">
        <w:t> </w:t>
      </w:r>
      <w:r w:rsidRPr="00824C59">
        <w:t> </w:t>
      </w:r>
      <w:r w:rsidR="00707BF1" w:rsidRPr="00824C59">
        <w:fldChar w:fldCharType="end"/>
      </w:r>
      <w:r w:rsidR="00B63A2B">
        <w:t>%</w:t>
      </w:r>
    </w:p>
    <w:p w:rsidR="00A662EB" w:rsidRDefault="002E3210" w:rsidP="00A662EB">
      <w:pPr>
        <w:pStyle w:val="Bodytextnavyhighlight"/>
      </w:pPr>
      <w:r>
        <w:t>18</w:t>
      </w:r>
      <w:r w:rsidR="00A662EB">
        <w:t xml:space="preserve">. What is the role of </w:t>
      </w:r>
      <w:r w:rsidR="008E205E">
        <w:t>CSR</w:t>
      </w:r>
      <w:r w:rsidR="00A662EB">
        <w:t xml:space="preserve"> of your company formal strategy and values</w:t>
      </w:r>
      <w:r w:rsidR="00F73F1A" w:rsidRPr="00F73F1A">
        <w:t xml:space="preserve"> </w:t>
      </w:r>
      <w:r w:rsidR="00F73F1A">
        <w:t>in Poland</w:t>
      </w:r>
      <w:r w:rsidR="00A662EB">
        <w:t>?</w:t>
      </w:r>
    </w:p>
    <w:p w:rsidR="00A662EB" w:rsidRPr="007C53DD" w:rsidRDefault="00707BF1" w:rsidP="00A662EB">
      <w:pPr>
        <w:pStyle w:val="Tekstpodstawowy1"/>
      </w:pPr>
      <w:r w:rsidRPr="007C53DD">
        <w:fldChar w:fldCharType="begin">
          <w:ffData>
            <w:name w:val="Check35"/>
            <w:enabled/>
            <w:calcOnExit w:val="0"/>
            <w:checkBox>
              <w:sizeAuto/>
              <w:default w:val="0"/>
            </w:checkBox>
          </w:ffData>
        </w:fldChar>
      </w:r>
      <w:r w:rsidR="00A662EB" w:rsidRPr="007C53DD">
        <w:instrText xml:space="preserve"> FORMCHECKBOX </w:instrText>
      </w:r>
      <w:r w:rsidRPr="007C53DD">
        <w:fldChar w:fldCharType="end"/>
      </w:r>
      <w:r w:rsidR="00132F12">
        <w:t xml:space="preserve"> </w:t>
      </w:r>
      <w:r w:rsidR="00A662EB">
        <w:t>Very important</w:t>
      </w:r>
    </w:p>
    <w:p w:rsidR="00A662EB" w:rsidRPr="007C53DD" w:rsidRDefault="00707BF1" w:rsidP="00A662EB">
      <w:pPr>
        <w:pStyle w:val="Tekstpodstawowy1"/>
      </w:pPr>
      <w:r w:rsidRPr="007C53DD">
        <w:fldChar w:fldCharType="begin">
          <w:ffData>
            <w:name w:val="Check35"/>
            <w:enabled/>
            <w:calcOnExit w:val="0"/>
            <w:checkBox>
              <w:sizeAuto/>
              <w:default w:val="0"/>
            </w:checkBox>
          </w:ffData>
        </w:fldChar>
      </w:r>
      <w:r w:rsidR="00A662EB" w:rsidRPr="007C53DD">
        <w:instrText xml:space="preserve"> FORMCHECKBOX </w:instrText>
      </w:r>
      <w:r w:rsidRPr="007C53DD">
        <w:fldChar w:fldCharType="end"/>
      </w:r>
      <w:r w:rsidR="00132F12">
        <w:t xml:space="preserve"> </w:t>
      </w:r>
      <w:r w:rsidR="00A662EB">
        <w:t>Important</w:t>
      </w:r>
    </w:p>
    <w:p w:rsidR="00A662EB" w:rsidRDefault="00707BF1" w:rsidP="00A662EB">
      <w:pPr>
        <w:pStyle w:val="Tekstpodstawowy1"/>
      </w:pPr>
      <w:r w:rsidRPr="007C53DD">
        <w:fldChar w:fldCharType="begin">
          <w:ffData>
            <w:name w:val="Check35"/>
            <w:enabled/>
            <w:calcOnExit w:val="0"/>
            <w:checkBox>
              <w:sizeAuto/>
              <w:default w:val="0"/>
            </w:checkBox>
          </w:ffData>
        </w:fldChar>
      </w:r>
      <w:r w:rsidR="00A662EB" w:rsidRPr="007C53DD">
        <w:instrText xml:space="preserve"> FORMCHECKBOX </w:instrText>
      </w:r>
      <w:r w:rsidRPr="007C53DD">
        <w:fldChar w:fldCharType="end"/>
      </w:r>
      <w:r w:rsidR="00132F12">
        <w:t xml:space="preserve"> </w:t>
      </w:r>
      <w:r w:rsidR="00A662EB">
        <w:t>Rather unimportant</w:t>
      </w:r>
    </w:p>
    <w:p w:rsidR="00A662EB" w:rsidRDefault="00707BF1" w:rsidP="00A662EB">
      <w:pPr>
        <w:pStyle w:val="Tekstpodstawowy1"/>
      </w:pPr>
      <w:r w:rsidRPr="007C53DD">
        <w:fldChar w:fldCharType="begin">
          <w:ffData>
            <w:name w:val="Check35"/>
            <w:enabled/>
            <w:calcOnExit w:val="0"/>
            <w:checkBox>
              <w:sizeAuto/>
              <w:default w:val="0"/>
            </w:checkBox>
          </w:ffData>
        </w:fldChar>
      </w:r>
      <w:r w:rsidR="00A662EB" w:rsidRPr="007C53DD">
        <w:instrText xml:space="preserve"> FORMCHECKBOX </w:instrText>
      </w:r>
      <w:r w:rsidRPr="007C53DD">
        <w:fldChar w:fldCharType="end"/>
      </w:r>
      <w:r w:rsidR="00132F12">
        <w:t xml:space="preserve"> </w:t>
      </w:r>
      <w:r w:rsidR="00A662EB">
        <w:t>Unimportant</w:t>
      </w:r>
    </w:p>
    <w:p w:rsidR="00EA5428" w:rsidRDefault="002E3210" w:rsidP="00EA5428">
      <w:pPr>
        <w:pStyle w:val="Bodytextnavyhighlight"/>
      </w:pPr>
      <w:r>
        <w:t>19</w:t>
      </w:r>
      <w:r w:rsidR="0075125F">
        <w:t>. Does you</w:t>
      </w:r>
      <w:r w:rsidR="008E2EEC">
        <w:t>r</w:t>
      </w:r>
      <w:r w:rsidR="0075125F">
        <w:t xml:space="preserve"> company run </w:t>
      </w:r>
      <w:r w:rsidR="008E205E">
        <w:t>CSR</w:t>
      </w:r>
      <w:r w:rsidR="0075125F">
        <w:t xml:space="preserve"> programme/projects</w:t>
      </w:r>
      <w:r w:rsidR="00F73F1A" w:rsidRPr="00F73F1A">
        <w:t xml:space="preserve"> </w:t>
      </w:r>
      <w:r w:rsidR="00F73F1A">
        <w:t>in Poland</w:t>
      </w:r>
      <w:r w:rsidR="0075125F">
        <w:t>?</w:t>
      </w:r>
    </w:p>
    <w:p w:rsidR="0075125F" w:rsidRPr="007C53DD" w:rsidRDefault="00707BF1" w:rsidP="007C53DD">
      <w:pPr>
        <w:pStyle w:val="Tekstpodstawowy1"/>
      </w:pPr>
      <w:r w:rsidRPr="007C53DD">
        <w:fldChar w:fldCharType="begin">
          <w:ffData>
            <w:name w:val="Check35"/>
            <w:enabled/>
            <w:calcOnExit w:val="0"/>
            <w:checkBox>
              <w:sizeAuto/>
              <w:default w:val="0"/>
            </w:checkBox>
          </w:ffData>
        </w:fldChar>
      </w:r>
      <w:r w:rsidR="0075125F" w:rsidRPr="007C53DD">
        <w:instrText xml:space="preserve"> FORMCHECKBOX </w:instrText>
      </w:r>
      <w:r w:rsidRPr="007C53DD">
        <w:fldChar w:fldCharType="end"/>
      </w:r>
      <w:r w:rsidR="00132F12">
        <w:t xml:space="preserve"> </w:t>
      </w:r>
      <w:r w:rsidR="0075125F" w:rsidRPr="007C53DD">
        <w:t>Yes</w:t>
      </w:r>
    </w:p>
    <w:p w:rsidR="0075125F" w:rsidRPr="007C53DD" w:rsidRDefault="00707BF1" w:rsidP="007C53DD">
      <w:pPr>
        <w:pStyle w:val="Tekstpodstawowy1"/>
      </w:pPr>
      <w:r w:rsidRPr="007C53DD">
        <w:fldChar w:fldCharType="begin">
          <w:ffData>
            <w:name w:val="Check35"/>
            <w:enabled/>
            <w:calcOnExit w:val="0"/>
            <w:checkBox>
              <w:sizeAuto/>
              <w:default w:val="0"/>
            </w:checkBox>
          </w:ffData>
        </w:fldChar>
      </w:r>
      <w:r w:rsidR="0075125F" w:rsidRPr="007C53DD">
        <w:instrText xml:space="preserve"> FORMCHECKBOX </w:instrText>
      </w:r>
      <w:r w:rsidRPr="007C53DD">
        <w:fldChar w:fldCharType="end"/>
      </w:r>
      <w:r w:rsidR="00132F12">
        <w:t xml:space="preserve"> </w:t>
      </w:r>
      <w:r w:rsidR="0075125F" w:rsidRPr="007C53DD">
        <w:t>No</w:t>
      </w:r>
    </w:p>
    <w:p w:rsidR="0075125F" w:rsidRPr="007C53DD" w:rsidRDefault="00707BF1" w:rsidP="007C53DD">
      <w:pPr>
        <w:pStyle w:val="Tekstpodstawowy1"/>
      </w:pPr>
      <w:r w:rsidRPr="007C53DD">
        <w:fldChar w:fldCharType="begin">
          <w:ffData>
            <w:name w:val="Check35"/>
            <w:enabled/>
            <w:calcOnExit w:val="0"/>
            <w:checkBox>
              <w:sizeAuto/>
              <w:default w:val="0"/>
            </w:checkBox>
          </w:ffData>
        </w:fldChar>
      </w:r>
      <w:r w:rsidR="0075125F" w:rsidRPr="007C53DD">
        <w:instrText xml:space="preserve"> FORMCHECKBOX </w:instrText>
      </w:r>
      <w:r w:rsidRPr="007C53DD">
        <w:fldChar w:fldCharType="end"/>
      </w:r>
      <w:r w:rsidR="00132F12">
        <w:t xml:space="preserve"> </w:t>
      </w:r>
      <w:r w:rsidR="0075125F" w:rsidRPr="007C53DD">
        <w:t>No, but we are considering it</w:t>
      </w:r>
    </w:p>
    <w:p w:rsidR="00F73F1A" w:rsidRDefault="002E3210" w:rsidP="00F73F1A">
      <w:pPr>
        <w:pStyle w:val="Bodytextnavyhighlight"/>
      </w:pPr>
      <w:r>
        <w:t>20</w:t>
      </w:r>
      <w:r w:rsidR="00F73F1A">
        <w:t>. If yes, are they driven by the global owner or locally in Poland?</w:t>
      </w:r>
    </w:p>
    <w:p w:rsidR="00F73F1A" w:rsidRPr="007C53DD" w:rsidRDefault="00707BF1" w:rsidP="00F73F1A">
      <w:pPr>
        <w:pStyle w:val="Tekstpodstawowy1"/>
      </w:pPr>
      <w:r w:rsidRPr="007C53DD">
        <w:fldChar w:fldCharType="begin">
          <w:ffData>
            <w:name w:val="Check35"/>
            <w:enabled/>
            <w:calcOnExit w:val="0"/>
            <w:checkBox>
              <w:sizeAuto/>
              <w:default w:val="0"/>
            </w:checkBox>
          </w:ffData>
        </w:fldChar>
      </w:r>
      <w:r w:rsidR="00F73F1A" w:rsidRPr="007C53DD">
        <w:instrText xml:space="preserve"> FORMCHECKBOX </w:instrText>
      </w:r>
      <w:r w:rsidRPr="007C53DD">
        <w:fldChar w:fldCharType="end"/>
      </w:r>
      <w:r w:rsidR="00132F12">
        <w:t xml:space="preserve"> </w:t>
      </w:r>
      <w:r w:rsidR="00F73F1A">
        <w:t>Global owner</w:t>
      </w:r>
    </w:p>
    <w:p w:rsidR="00F73F1A" w:rsidRDefault="00707BF1" w:rsidP="00F73F1A">
      <w:pPr>
        <w:pStyle w:val="Tekstpodstawowy1"/>
      </w:pPr>
      <w:r w:rsidRPr="007C53DD">
        <w:fldChar w:fldCharType="begin">
          <w:ffData>
            <w:name w:val="Check35"/>
            <w:enabled/>
            <w:calcOnExit w:val="0"/>
            <w:checkBox>
              <w:sizeAuto/>
              <w:default w:val="0"/>
            </w:checkBox>
          </w:ffData>
        </w:fldChar>
      </w:r>
      <w:r w:rsidR="00F73F1A" w:rsidRPr="007C53DD">
        <w:instrText xml:space="preserve"> FORMCHECKBOX </w:instrText>
      </w:r>
      <w:r w:rsidRPr="007C53DD">
        <w:fldChar w:fldCharType="end"/>
      </w:r>
      <w:r w:rsidR="00132F12">
        <w:t xml:space="preserve"> </w:t>
      </w:r>
      <w:r w:rsidR="00F73F1A">
        <w:t>Locally in Poland</w:t>
      </w:r>
    </w:p>
    <w:p w:rsidR="00F73F1A" w:rsidRDefault="00707BF1" w:rsidP="00F73F1A">
      <w:pPr>
        <w:pStyle w:val="Tekstpodstawowy1"/>
      </w:pPr>
      <w:r w:rsidRPr="007C53DD">
        <w:fldChar w:fldCharType="begin">
          <w:ffData>
            <w:name w:val="Check35"/>
            <w:enabled/>
            <w:calcOnExit w:val="0"/>
            <w:checkBox>
              <w:sizeAuto/>
              <w:default w:val="0"/>
            </w:checkBox>
          </w:ffData>
        </w:fldChar>
      </w:r>
      <w:r w:rsidR="00F73F1A" w:rsidRPr="007C53DD">
        <w:instrText xml:space="preserve"> FORMCHECKBOX </w:instrText>
      </w:r>
      <w:r w:rsidRPr="007C53DD">
        <w:fldChar w:fldCharType="end"/>
      </w:r>
      <w:r w:rsidR="00132F12">
        <w:t xml:space="preserve"> </w:t>
      </w:r>
      <w:r w:rsidR="00F73F1A">
        <w:t>Both</w:t>
      </w:r>
    </w:p>
    <w:p w:rsidR="0075125F" w:rsidRDefault="00E61978" w:rsidP="0075125F">
      <w:pPr>
        <w:pStyle w:val="Bodytextnavyhighlight"/>
      </w:pPr>
      <w:r>
        <w:br w:type="page"/>
      </w:r>
      <w:r w:rsidR="002E3210">
        <w:lastRenderedPageBreak/>
        <w:t>21</w:t>
      </w:r>
      <w:r w:rsidR="0075125F">
        <w:t xml:space="preserve">. </w:t>
      </w:r>
      <w:r w:rsidR="007C53DD">
        <w:t xml:space="preserve">If yes, in what </w:t>
      </w:r>
      <w:r w:rsidR="008E205E">
        <w:t xml:space="preserve">CSR </w:t>
      </w:r>
      <w:r w:rsidR="007C53DD">
        <w:t>areas are you active?</w:t>
      </w:r>
    </w:p>
    <w:p w:rsidR="007C53DD" w:rsidRDefault="007C53DD" w:rsidP="007C53DD">
      <w:pPr>
        <w:pStyle w:val="Bulletlast"/>
      </w:pPr>
      <w:r>
        <w:t>Please select any number of relevant answers</w:t>
      </w:r>
    </w:p>
    <w:p w:rsidR="007C53DD" w:rsidRPr="008E62A9" w:rsidRDefault="007C53DD" w:rsidP="00E05D25">
      <w:pPr>
        <w:pStyle w:val="Bodytextnavyhighlight"/>
        <w:rPr>
          <w:color w:val="auto"/>
        </w:rPr>
      </w:pPr>
      <w:r w:rsidRPr="008E62A9">
        <w:rPr>
          <w:color w:val="auto"/>
        </w:rPr>
        <w:t>Own workplace</w:t>
      </w:r>
    </w:p>
    <w:p w:rsidR="007C53DD" w:rsidRDefault="00707BF1" w:rsidP="002F4B5D">
      <w:pPr>
        <w:pStyle w:val="Tekstpodstawowy1"/>
        <w:ind w:left="709"/>
      </w:pPr>
      <w:r w:rsidRPr="00E86CB1">
        <w:fldChar w:fldCharType="begin">
          <w:ffData>
            <w:name w:val="Check35"/>
            <w:enabled/>
            <w:calcOnExit w:val="0"/>
            <w:checkBox>
              <w:sizeAuto/>
              <w:default w:val="0"/>
            </w:checkBox>
          </w:ffData>
        </w:fldChar>
      </w:r>
      <w:r w:rsidR="007C53DD" w:rsidRPr="00E86CB1">
        <w:instrText xml:space="preserve"> FORMCHECKBOX </w:instrText>
      </w:r>
      <w:r w:rsidRPr="00E86CB1">
        <w:fldChar w:fldCharType="end"/>
      </w:r>
      <w:r w:rsidR="00132F12">
        <w:t xml:space="preserve"> </w:t>
      </w:r>
      <w:r w:rsidR="007C53DD">
        <w:t>Work-life balance</w:t>
      </w:r>
    </w:p>
    <w:p w:rsidR="007C53DD" w:rsidRDefault="00707BF1" w:rsidP="002F4B5D">
      <w:pPr>
        <w:pStyle w:val="Tekstpodstawowy1"/>
        <w:ind w:left="709"/>
      </w:pPr>
      <w:r w:rsidRPr="00E86CB1">
        <w:fldChar w:fldCharType="begin">
          <w:ffData>
            <w:name w:val="Check35"/>
            <w:enabled/>
            <w:calcOnExit w:val="0"/>
            <w:checkBox>
              <w:sizeAuto/>
              <w:default w:val="0"/>
            </w:checkBox>
          </w:ffData>
        </w:fldChar>
      </w:r>
      <w:r w:rsidR="007C53DD" w:rsidRPr="00E86CB1">
        <w:instrText xml:space="preserve"> FORMCHECKBOX </w:instrText>
      </w:r>
      <w:r w:rsidRPr="00E86CB1">
        <w:fldChar w:fldCharType="end"/>
      </w:r>
      <w:r w:rsidR="00132F12">
        <w:t xml:space="preserve"> </w:t>
      </w:r>
      <w:r w:rsidR="007C53DD">
        <w:t>Diversity</w:t>
      </w:r>
    </w:p>
    <w:p w:rsidR="007C53DD" w:rsidRDefault="00707BF1" w:rsidP="002F4B5D">
      <w:pPr>
        <w:pStyle w:val="Tekstpodstawowy1"/>
        <w:ind w:left="709"/>
      </w:pPr>
      <w:r w:rsidRPr="00E86CB1">
        <w:fldChar w:fldCharType="begin">
          <w:ffData>
            <w:name w:val="Check35"/>
            <w:enabled/>
            <w:calcOnExit w:val="0"/>
            <w:checkBox>
              <w:sizeAuto/>
              <w:default w:val="0"/>
            </w:checkBox>
          </w:ffData>
        </w:fldChar>
      </w:r>
      <w:r w:rsidR="007C53DD" w:rsidRPr="00E86CB1">
        <w:instrText xml:space="preserve"> FORMCHECKBOX </w:instrText>
      </w:r>
      <w:r w:rsidRPr="00E86CB1">
        <w:fldChar w:fldCharType="end"/>
      </w:r>
      <w:r w:rsidR="00132F12">
        <w:t xml:space="preserve"> </w:t>
      </w:r>
      <w:proofErr w:type="gramStart"/>
      <w:r w:rsidR="007C53DD">
        <w:t>Equal treatment</w:t>
      </w:r>
      <w:r w:rsidR="00B97F15">
        <w:t xml:space="preserve"> </w:t>
      </w:r>
      <w:r w:rsidR="0066639B">
        <w:t>/</w:t>
      </w:r>
      <w:r w:rsidR="00B97F15">
        <w:t xml:space="preserve"> </w:t>
      </w:r>
      <w:r w:rsidR="0066639B">
        <w:t>respect</w:t>
      </w:r>
      <w:r w:rsidR="00E61978">
        <w:t xml:space="preserve"> (gender, </w:t>
      </w:r>
      <w:r w:rsidR="00E61978" w:rsidRPr="00E61978">
        <w:t>age</w:t>
      </w:r>
      <w:r w:rsidR="00E61978">
        <w:t xml:space="preserve">, </w:t>
      </w:r>
      <w:r w:rsidR="00E61978" w:rsidRPr="00E61978">
        <w:t>disability</w:t>
      </w:r>
      <w:r w:rsidR="00E61978">
        <w:t xml:space="preserve">, </w:t>
      </w:r>
      <w:r w:rsidR="00E61978" w:rsidRPr="00E61978">
        <w:t>nationality</w:t>
      </w:r>
      <w:r w:rsidR="00E61978">
        <w:t xml:space="preserve">, </w:t>
      </w:r>
      <w:r w:rsidR="00E61978" w:rsidRPr="00E61978">
        <w:t>race</w:t>
      </w:r>
      <w:r w:rsidR="00E61978">
        <w:t xml:space="preserve">, </w:t>
      </w:r>
      <w:r w:rsidR="00E61978" w:rsidRPr="00E61978">
        <w:t>religion</w:t>
      </w:r>
      <w:r w:rsidR="00E61978">
        <w:t xml:space="preserve"> etc.)</w:t>
      </w:r>
      <w:proofErr w:type="gramEnd"/>
    </w:p>
    <w:p w:rsidR="00A662EB" w:rsidRDefault="00707BF1" w:rsidP="002F4B5D">
      <w:pPr>
        <w:pStyle w:val="Tekstpodstawowy1"/>
        <w:ind w:left="709"/>
      </w:pPr>
      <w:r w:rsidRPr="00E86CB1">
        <w:fldChar w:fldCharType="begin">
          <w:ffData>
            <w:name w:val="Check35"/>
            <w:enabled/>
            <w:calcOnExit w:val="0"/>
            <w:checkBox>
              <w:sizeAuto/>
              <w:default w:val="0"/>
            </w:checkBox>
          </w:ffData>
        </w:fldChar>
      </w:r>
      <w:r w:rsidR="00A662EB" w:rsidRPr="00E86CB1">
        <w:instrText xml:space="preserve"> FORMCHECKBOX </w:instrText>
      </w:r>
      <w:r w:rsidRPr="00E86CB1">
        <w:fldChar w:fldCharType="end"/>
      </w:r>
      <w:r w:rsidR="00132F12">
        <w:t xml:space="preserve"> </w:t>
      </w:r>
      <w:proofErr w:type="gramStart"/>
      <w:r w:rsidR="00A662EB">
        <w:t>Other.</w:t>
      </w:r>
      <w:proofErr w:type="gramEnd"/>
      <w:r w:rsidR="00A662EB">
        <w:t xml:space="preserve"> Please specify: </w:t>
      </w:r>
      <w:r>
        <w:fldChar w:fldCharType="begin">
          <w:ffData>
            <w:name w:val="Text16"/>
            <w:enabled/>
            <w:calcOnExit w:val="0"/>
            <w:textInput/>
          </w:ffData>
        </w:fldChar>
      </w:r>
      <w:r w:rsidR="00A662EB">
        <w:instrText xml:space="preserve"> FORMTEXT </w:instrText>
      </w:r>
      <w:r>
        <w:fldChar w:fldCharType="separate"/>
      </w:r>
      <w:r w:rsidR="00A662EB">
        <w:rPr>
          <w:noProof/>
        </w:rPr>
        <w:t> </w:t>
      </w:r>
      <w:r w:rsidR="00A662EB">
        <w:rPr>
          <w:noProof/>
        </w:rPr>
        <w:t> </w:t>
      </w:r>
      <w:r w:rsidR="00A662EB">
        <w:rPr>
          <w:noProof/>
        </w:rPr>
        <w:t> </w:t>
      </w:r>
      <w:r w:rsidR="00A662EB">
        <w:rPr>
          <w:noProof/>
        </w:rPr>
        <w:t> </w:t>
      </w:r>
      <w:r w:rsidR="00A662EB">
        <w:rPr>
          <w:noProof/>
        </w:rPr>
        <w:t> </w:t>
      </w:r>
      <w:r>
        <w:fldChar w:fldCharType="end"/>
      </w:r>
    </w:p>
    <w:p w:rsidR="0075125F" w:rsidRPr="008E62A9" w:rsidRDefault="007C53DD" w:rsidP="00E05D25">
      <w:pPr>
        <w:pStyle w:val="Bodytextnavyhighlight"/>
        <w:rPr>
          <w:color w:val="auto"/>
        </w:rPr>
      </w:pPr>
      <w:r w:rsidRPr="008E62A9">
        <w:rPr>
          <w:color w:val="auto"/>
        </w:rPr>
        <w:t>Environment</w:t>
      </w:r>
    </w:p>
    <w:p w:rsidR="007C53DD" w:rsidRDefault="00707BF1" w:rsidP="002F4B5D">
      <w:pPr>
        <w:pStyle w:val="Tekstpodstawowy1"/>
        <w:ind w:left="709"/>
      </w:pPr>
      <w:r w:rsidRPr="00E86CB1">
        <w:fldChar w:fldCharType="begin">
          <w:ffData>
            <w:name w:val="Check35"/>
            <w:enabled/>
            <w:calcOnExit w:val="0"/>
            <w:checkBox>
              <w:sizeAuto/>
              <w:default w:val="0"/>
            </w:checkBox>
          </w:ffData>
        </w:fldChar>
      </w:r>
      <w:r w:rsidR="007C53DD" w:rsidRPr="00E86CB1">
        <w:instrText xml:space="preserve"> FORMCHECKBOX </w:instrText>
      </w:r>
      <w:r w:rsidRPr="00E86CB1">
        <w:fldChar w:fldCharType="end"/>
      </w:r>
      <w:r w:rsidR="00132F12">
        <w:t xml:space="preserve"> </w:t>
      </w:r>
      <w:r w:rsidR="007C53DD">
        <w:t>Environmental protection</w:t>
      </w:r>
    </w:p>
    <w:p w:rsidR="007C53DD" w:rsidRDefault="00707BF1" w:rsidP="002F4B5D">
      <w:pPr>
        <w:pStyle w:val="Tekstpodstawowy1"/>
        <w:ind w:left="709"/>
      </w:pPr>
      <w:r w:rsidRPr="00E86CB1">
        <w:fldChar w:fldCharType="begin">
          <w:ffData>
            <w:name w:val="Check35"/>
            <w:enabled/>
            <w:calcOnExit w:val="0"/>
            <w:checkBox>
              <w:sizeAuto/>
              <w:default w:val="0"/>
            </w:checkBox>
          </w:ffData>
        </w:fldChar>
      </w:r>
      <w:r w:rsidR="007C53DD" w:rsidRPr="00E86CB1">
        <w:instrText xml:space="preserve"> FORMCHECKBOX </w:instrText>
      </w:r>
      <w:r w:rsidRPr="00E86CB1">
        <w:fldChar w:fldCharType="end"/>
      </w:r>
      <w:r w:rsidR="00132F12">
        <w:t xml:space="preserve"> </w:t>
      </w:r>
      <w:r w:rsidR="007C53DD">
        <w:t>Responsible use of natural resources</w:t>
      </w:r>
      <w:r w:rsidR="00B97F15">
        <w:t xml:space="preserve"> </w:t>
      </w:r>
      <w:r w:rsidR="009D5D40">
        <w:t>/</w:t>
      </w:r>
      <w:r w:rsidR="00B97F15">
        <w:t xml:space="preserve"> </w:t>
      </w:r>
      <w:r w:rsidR="009D5D40">
        <w:t>energy saving</w:t>
      </w:r>
    </w:p>
    <w:p w:rsidR="007C53DD" w:rsidRDefault="00707BF1" w:rsidP="002F4B5D">
      <w:pPr>
        <w:pStyle w:val="Tekstpodstawowy1"/>
        <w:ind w:left="709"/>
      </w:pPr>
      <w:r w:rsidRPr="00E86CB1">
        <w:fldChar w:fldCharType="begin">
          <w:ffData>
            <w:name w:val="Check35"/>
            <w:enabled/>
            <w:calcOnExit w:val="0"/>
            <w:checkBox>
              <w:sizeAuto/>
              <w:default w:val="0"/>
            </w:checkBox>
          </w:ffData>
        </w:fldChar>
      </w:r>
      <w:r w:rsidR="00BF14F7" w:rsidRPr="00E86CB1">
        <w:instrText xml:space="preserve"> FORMCHECKBOX </w:instrText>
      </w:r>
      <w:r w:rsidRPr="00E86CB1">
        <w:fldChar w:fldCharType="end"/>
      </w:r>
      <w:r w:rsidR="00132F12">
        <w:t xml:space="preserve"> </w:t>
      </w:r>
      <w:r w:rsidR="00BF14F7">
        <w:t>Alternative mobility solutions</w:t>
      </w:r>
      <w:r w:rsidR="00A54315">
        <w:t xml:space="preserve"> (eg. e</w:t>
      </w:r>
      <w:r w:rsidR="002F4B5D">
        <w:t xml:space="preserve">lectric/hybrid </w:t>
      </w:r>
      <w:r w:rsidR="00A54315">
        <w:t xml:space="preserve">cars, </w:t>
      </w:r>
      <w:r w:rsidR="00450BD5">
        <w:t xml:space="preserve">car-sharing, </w:t>
      </w:r>
      <w:r w:rsidR="00A54315">
        <w:t>reduced business travel)</w:t>
      </w:r>
    </w:p>
    <w:p w:rsidR="00A662EB" w:rsidRDefault="00707BF1" w:rsidP="002F4B5D">
      <w:pPr>
        <w:pStyle w:val="Tekstpodstawowy1"/>
        <w:ind w:left="709"/>
      </w:pPr>
      <w:r w:rsidRPr="00E86CB1">
        <w:fldChar w:fldCharType="begin">
          <w:ffData>
            <w:name w:val="Check35"/>
            <w:enabled/>
            <w:calcOnExit w:val="0"/>
            <w:checkBox>
              <w:sizeAuto/>
              <w:default w:val="0"/>
            </w:checkBox>
          </w:ffData>
        </w:fldChar>
      </w:r>
      <w:r w:rsidR="00BF14F7" w:rsidRPr="00E86CB1">
        <w:instrText xml:space="preserve"> FORMCHECKBOX </w:instrText>
      </w:r>
      <w:r w:rsidRPr="00E86CB1">
        <w:fldChar w:fldCharType="end"/>
      </w:r>
      <w:r w:rsidR="00132F12">
        <w:t xml:space="preserve"> </w:t>
      </w:r>
      <w:proofErr w:type="gramStart"/>
      <w:r w:rsidR="00A662EB">
        <w:t>Other.</w:t>
      </w:r>
      <w:proofErr w:type="gramEnd"/>
      <w:r w:rsidR="00A662EB">
        <w:t xml:space="preserve"> Please specify: </w:t>
      </w:r>
      <w:r>
        <w:fldChar w:fldCharType="begin">
          <w:ffData>
            <w:name w:val="Text16"/>
            <w:enabled/>
            <w:calcOnExit w:val="0"/>
            <w:textInput/>
          </w:ffData>
        </w:fldChar>
      </w:r>
      <w:r w:rsidR="00A662EB">
        <w:instrText xml:space="preserve"> FORMTEXT </w:instrText>
      </w:r>
      <w:r>
        <w:fldChar w:fldCharType="separate"/>
      </w:r>
      <w:r w:rsidR="00A662EB">
        <w:t> </w:t>
      </w:r>
      <w:r w:rsidR="00A662EB">
        <w:t> </w:t>
      </w:r>
      <w:r w:rsidR="00A662EB">
        <w:t> </w:t>
      </w:r>
      <w:r w:rsidR="00A662EB">
        <w:t> </w:t>
      </w:r>
      <w:r w:rsidR="00A662EB">
        <w:t> </w:t>
      </w:r>
      <w:r>
        <w:fldChar w:fldCharType="end"/>
      </w:r>
    </w:p>
    <w:p w:rsidR="0075125F" w:rsidRPr="008E62A9" w:rsidRDefault="007C53DD" w:rsidP="00E05D25">
      <w:pPr>
        <w:pStyle w:val="Bodytextnavyhighlight"/>
        <w:rPr>
          <w:color w:val="auto"/>
        </w:rPr>
      </w:pPr>
      <w:r w:rsidRPr="008E62A9">
        <w:rPr>
          <w:color w:val="auto"/>
        </w:rPr>
        <w:t>Community</w:t>
      </w:r>
    </w:p>
    <w:p w:rsidR="007C53DD" w:rsidRDefault="00707BF1" w:rsidP="002F4B5D">
      <w:pPr>
        <w:pStyle w:val="Tekstpodstawowy1"/>
        <w:ind w:left="709"/>
      </w:pPr>
      <w:r w:rsidRPr="00E86CB1">
        <w:fldChar w:fldCharType="begin">
          <w:ffData>
            <w:name w:val="Check35"/>
            <w:enabled/>
            <w:calcOnExit w:val="0"/>
            <w:checkBox>
              <w:sizeAuto/>
              <w:default w:val="0"/>
            </w:checkBox>
          </w:ffData>
        </w:fldChar>
      </w:r>
      <w:r w:rsidR="007C53DD" w:rsidRPr="00E86CB1">
        <w:instrText xml:space="preserve"> FORMCHECKBOX </w:instrText>
      </w:r>
      <w:r w:rsidRPr="00E86CB1">
        <w:fldChar w:fldCharType="end"/>
      </w:r>
      <w:r w:rsidR="00132F12">
        <w:t xml:space="preserve"> </w:t>
      </w:r>
      <w:r w:rsidR="007C53DD">
        <w:t>Social inclusion</w:t>
      </w:r>
      <w:r w:rsidR="00B97F15">
        <w:t xml:space="preserve"> </w:t>
      </w:r>
      <w:r w:rsidR="007C53DD">
        <w:t>/</w:t>
      </w:r>
      <w:r w:rsidR="00B97F15">
        <w:t xml:space="preserve"> </w:t>
      </w:r>
      <w:r w:rsidR="007C53DD">
        <w:t>fighting poverty</w:t>
      </w:r>
    </w:p>
    <w:p w:rsidR="007C53DD" w:rsidRDefault="00707BF1" w:rsidP="002F4B5D">
      <w:pPr>
        <w:pStyle w:val="Tekstpodstawowy1"/>
        <w:ind w:left="709"/>
      </w:pPr>
      <w:r w:rsidRPr="00E86CB1">
        <w:fldChar w:fldCharType="begin">
          <w:ffData>
            <w:name w:val="Check35"/>
            <w:enabled/>
            <w:calcOnExit w:val="0"/>
            <w:checkBox>
              <w:sizeAuto/>
              <w:default w:val="0"/>
            </w:checkBox>
          </w:ffData>
        </w:fldChar>
      </w:r>
      <w:r w:rsidR="007C53DD" w:rsidRPr="00E86CB1">
        <w:instrText xml:space="preserve"> FORMCHECKBOX </w:instrText>
      </w:r>
      <w:r w:rsidRPr="00E86CB1">
        <w:fldChar w:fldCharType="end"/>
      </w:r>
      <w:r w:rsidR="00132F12">
        <w:t xml:space="preserve"> </w:t>
      </w:r>
      <w:r w:rsidR="007C53DD">
        <w:t>Development of local communities</w:t>
      </w:r>
    </w:p>
    <w:p w:rsidR="00A54315" w:rsidRDefault="00707BF1" w:rsidP="002F4B5D">
      <w:pPr>
        <w:pStyle w:val="Tekstpodstawowy1"/>
        <w:ind w:left="709"/>
      </w:pPr>
      <w:r w:rsidRPr="00E86CB1">
        <w:fldChar w:fldCharType="begin">
          <w:ffData>
            <w:name w:val="Check35"/>
            <w:enabled/>
            <w:calcOnExit w:val="0"/>
            <w:checkBox>
              <w:sizeAuto/>
              <w:default w:val="0"/>
            </w:checkBox>
          </w:ffData>
        </w:fldChar>
      </w:r>
      <w:r w:rsidR="00A54315" w:rsidRPr="00E86CB1">
        <w:instrText xml:space="preserve"> FORMCHECKBOX </w:instrText>
      </w:r>
      <w:r w:rsidRPr="00E86CB1">
        <w:fldChar w:fldCharType="end"/>
      </w:r>
      <w:r w:rsidR="00132F12">
        <w:t xml:space="preserve"> </w:t>
      </w:r>
      <w:r w:rsidR="00A54315">
        <w:t>Education</w:t>
      </w:r>
    </w:p>
    <w:p w:rsidR="00A54315" w:rsidRDefault="00707BF1" w:rsidP="002F4B5D">
      <w:pPr>
        <w:pStyle w:val="Tekstpodstawowy1"/>
        <w:ind w:left="709"/>
      </w:pPr>
      <w:r w:rsidRPr="00E86CB1">
        <w:fldChar w:fldCharType="begin">
          <w:ffData>
            <w:name w:val="Check35"/>
            <w:enabled/>
            <w:calcOnExit w:val="0"/>
            <w:checkBox>
              <w:sizeAuto/>
              <w:default w:val="0"/>
            </w:checkBox>
          </w:ffData>
        </w:fldChar>
      </w:r>
      <w:r w:rsidR="00A54315" w:rsidRPr="00E86CB1">
        <w:instrText xml:space="preserve"> FORMCHECKBOX </w:instrText>
      </w:r>
      <w:r w:rsidRPr="00E86CB1">
        <w:fldChar w:fldCharType="end"/>
      </w:r>
      <w:r w:rsidR="00132F12">
        <w:t xml:space="preserve"> </w:t>
      </w:r>
      <w:r w:rsidR="00A54315">
        <w:t>Healthcare</w:t>
      </w:r>
    </w:p>
    <w:p w:rsidR="007C53DD" w:rsidRDefault="00707BF1" w:rsidP="002F4B5D">
      <w:pPr>
        <w:pStyle w:val="Tekstpodstawowy1"/>
        <w:ind w:left="709"/>
      </w:pPr>
      <w:r w:rsidRPr="00E86CB1">
        <w:fldChar w:fldCharType="begin">
          <w:ffData>
            <w:name w:val="Check35"/>
            <w:enabled/>
            <w:calcOnExit w:val="0"/>
            <w:checkBox>
              <w:sizeAuto/>
              <w:default w:val="0"/>
            </w:checkBox>
          </w:ffData>
        </w:fldChar>
      </w:r>
      <w:r w:rsidR="007C53DD" w:rsidRPr="00E86CB1">
        <w:instrText xml:space="preserve"> FORMCHECKBOX </w:instrText>
      </w:r>
      <w:r w:rsidRPr="00E86CB1">
        <w:fldChar w:fldCharType="end"/>
      </w:r>
      <w:r w:rsidR="00132F12">
        <w:t xml:space="preserve"> </w:t>
      </w:r>
      <w:r w:rsidR="007C53DD">
        <w:t>Promotion of French culture</w:t>
      </w:r>
    </w:p>
    <w:p w:rsidR="001D0054" w:rsidRDefault="00707BF1" w:rsidP="002F4B5D">
      <w:pPr>
        <w:pStyle w:val="Tekstpodstawowy1"/>
        <w:ind w:left="709"/>
      </w:pPr>
      <w:r w:rsidRPr="00E86CB1">
        <w:fldChar w:fldCharType="begin">
          <w:ffData>
            <w:name w:val="Check35"/>
            <w:enabled/>
            <w:calcOnExit w:val="0"/>
            <w:checkBox>
              <w:sizeAuto/>
              <w:default w:val="0"/>
            </w:checkBox>
          </w:ffData>
        </w:fldChar>
      </w:r>
      <w:r w:rsidR="001D0054" w:rsidRPr="00E86CB1">
        <w:instrText xml:space="preserve"> FORMCHECKBOX </w:instrText>
      </w:r>
      <w:r w:rsidRPr="00E86CB1">
        <w:fldChar w:fldCharType="end"/>
      </w:r>
      <w:r w:rsidR="00132F12">
        <w:t xml:space="preserve"> </w:t>
      </w:r>
      <w:r w:rsidR="001D0054">
        <w:t>Privacy protection</w:t>
      </w:r>
    </w:p>
    <w:p w:rsidR="00A662EB" w:rsidRDefault="00707BF1" w:rsidP="002F4B5D">
      <w:pPr>
        <w:pStyle w:val="Tekstpodstawowy1"/>
        <w:ind w:left="709"/>
      </w:pPr>
      <w:r w:rsidRPr="00E86CB1">
        <w:fldChar w:fldCharType="begin">
          <w:ffData>
            <w:name w:val="Check35"/>
            <w:enabled/>
            <w:calcOnExit w:val="0"/>
            <w:checkBox>
              <w:sizeAuto/>
              <w:default w:val="0"/>
            </w:checkBox>
          </w:ffData>
        </w:fldChar>
      </w:r>
      <w:r w:rsidR="00A662EB" w:rsidRPr="00E86CB1">
        <w:instrText xml:space="preserve"> FORMCHECKBOX </w:instrText>
      </w:r>
      <w:r w:rsidRPr="00E86CB1">
        <w:fldChar w:fldCharType="end"/>
      </w:r>
      <w:r w:rsidR="00132F12">
        <w:t xml:space="preserve"> </w:t>
      </w:r>
      <w:proofErr w:type="gramStart"/>
      <w:r w:rsidR="00A662EB">
        <w:t>Other.</w:t>
      </w:r>
      <w:proofErr w:type="gramEnd"/>
      <w:r w:rsidR="00A662EB">
        <w:t xml:space="preserve"> Please specify: </w:t>
      </w:r>
      <w:r>
        <w:fldChar w:fldCharType="begin">
          <w:ffData>
            <w:name w:val="Text16"/>
            <w:enabled/>
            <w:calcOnExit w:val="0"/>
            <w:textInput/>
          </w:ffData>
        </w:fldChar>
      </w:r>
      <w:r w:rsidR="00A662EB">
        <w:instrText xml:space="preserve"> FORMTEXT </w:instrText>
      </w:r>
      <w:r>
        <w:fldChar w:fldCharType="separate"/>
      </w:r>
      <w:r w:rsidR="00A662EB">
        <w:t> </w:t>
      </w:r>
      <w:r w:rsidR="00A662EB">
        <w:t> </w:t>
      </w:r>
      <w:r w:rsidR="00A662EB">
        <w:t> </w:t>
      </w:r>
      <w:r w:rsidR="00A662EB">
        <w:t> </w:t>
      </w:r>
      <w:r w:rsidR="00A662EB">
        <w:t> </w:t>
      </w:r>
      <w:r>
        <w:fldChar w:fldCharType="end"/>
      </w:r>
    </w:p>
    <w:p w:rsidR="0075125F" w:rsidRPr="008E62A9" w:rsidRDefault="007C53DD" w:rsidP="00E05D25">
      <w:pPr>
        <w:pStyle w:val="Bodytextnavyhighlight"/>
        <w:rPr>
          <w:color w:val="auto"/>
        </w:rPr>
      </w:pPr>
      <w:r w:rsidRPr="008E62A9">
        <w:rPr>
          <w:color w:val="auto"/>
        </w:rPr>
        <w:t>Marketplace</w:t>
      </w:r>
    </w:p>
    <w:p w:rsidR="007C53DD" w:rsidRDefault="00707BF1" w:rsidP="002F4B5D">
      <w:pPr>
        <w:pStyle w:val="Tekstpodstawowy1"/>
        <w:ind w:left="709"/>
      </w:pPr>
      <w:r w:rsidRPr="00E86CB1">
        <w:fldChar w:fldCharType="begin">
          <w:ffData>
            <w:name w:val="Check35"/>
            <w:enabled/>
            <w:calcOnExit w:val="0"/>
            <w:checkBox>
              <w:sizeAuto/>
              <w:default w:val="0"/>
            </w:checkBox>
          </w:ffData>
        </w:fldChar>
      </w:r>
      <w:r w:rsidR="007C53DD" w:rsidRPr="00E86CB1">
        <w:instrText xml:space="preserve"> FORMCHECKBOX </w:instrText>
      </w:r>
      <w:r w:rsidRPr="00E86CB1">
        <w:fldChar w:fldCharType="end"/>
      </w:r>
      <w:r w:rsidR="00132F12">
        <w:t xml:space="preserve"> </w:t>
      </w:r>
      <w:r w:rsidR="00525980">
        <w:t xml:space="preserve">Building </w:t>
      </w:r>
      <w:r w:rsidR="00A662EB">
        <w:t>mutual trust among business partners</w:t>
      </w:r>
    </w:p>
    <w:p w:rsidR="00A662EB" w:rsidRDefault="00707BF1" w:rsidP="002F4B5D">
      <w:pPr>
        <w:pStyle w:val="Tekstpodstawowy1"/>
        <w:ind w:left="709"/>
      </w:pPr>
      <w:r w:rsidRPr="00E86CB1">
        <w:fldChar w:fldCharType="begin">
          <w:ffData>
            <w:name w:val="Check35"/>
            <w:enabled/>
            <w:calcOnExit w:val="0"/>
            <w:checkBox>
              <w:sizeAuto/>
              <w:default w:val="0"/>
            </w:checkBox>
          </w:ffData>
        </w:fldChar>
      </w:r>
      <w:r w:rsidR="00A662EB" w:rsidRPr="00E86CB1">
        <w:instrText xml:space="preserve"> FORMCHECKBOX </w:instrText>
      </w:r>
      <w:r w:rsidRPr="00E86CB1">
        <w:fldChar w:fldCharType="end"/>
      </w:r>
      <w:r w:rsidR="00132F12">
        <w:t xml:space="preserve"> </w:t>
      </w:r>
      <w:r w:rsidR="00A662EB">
        <w:t>Fair trade</w:t>
      </w:r>
    </w:p>
    <w:p w:rsidR="002F4B5D" w:rsidRDefault="00707BF1" w:rsidP="002F4B5D">
      <w:pPr>
        <w:pStyle w:val="Tekstpodstawowy1"/>
        <w:ind w:left="709"/>
      </w:pPr>
      <w:r w:rsidRPr="00E86CB1">
        <w:fldChar w:fldCharType="begin">
          <w:ffData>
            <w:name w:val="Check35"/>
            <w:enabled/>
            <w:calcOnExit w:val="0"/>
            <w:checkBox>
              <w:sizeAuto/>
              <w:default w:val="0"/>
            </w:checkBox>
          </w:ffData>
        </w:fldChar>
      </w:r>
      <w:r w:rsidR="00A662EB" w:rsidRPr="00E86CB1">
        <w:instrText xml:space="preserve"> FORMCHECKBOX </w:instrText>
      </w:r>
      <w:r w:rsidRPr="00E86CB1">
        <w:fldChar w:fldCharType="end"/>
      </w:r>
      <w:r w:rsidR="00132F12">
        <w:t xml:space="preserve"> </w:t>
      </w:r>
      <w:r w:rsidR="00A662EB">
        <w:t>Building trust among consumers</w:t>
      </w:r>
    </w:p>
    <w:p w:rsidR="007C53DD" w:rsidRDefault="00707BF1" w:rsidP="002F4B5D">
      <w:pPr>
        <w:pStyle w:val="Tekstpodstawowy1"/>
        <w:ind w:left="709"/>
      </w:pPr>
      <w:r w:rsidRPr="00E86CB1">
        <w:fldChar w:fldCharType="begin">
          <w:ffData>
            <w:name w:val="Check35"/>
            <w:enabled/>
            <w:calcOnExit w:val="0"/>
            <w:checkBox>
              <w:sizeAuto/>
              <w:default w:val="0"/>
            </w:checkBox>
          </w:ffData>
        </w:fldChar>
      </w:r>
      <w:r w:rsidR="007C53DD" w:rsidRPr="00E86CB1">
        <w:instrText xml:space="preserve"> FORMCHECKBOX </w:instrText>
      </w:r>
      <w:r w:rsidRPr="00E86CB1">
        <w:fldChar w:fldCharType="end"/>
      </w:r>
      <w:r w:rsidR="00132F12">
        <w:t xml:space="preserve"> </w:t>
      </w:r>
      <w:r w:rsidR="00A662EB">
        <w:t>Supporting development of French-Polish relationships</w:t>
      </w:r>
    </w:p>
    <w:p w:rsidR="0075125F" w:rsidRDefault="00707BF1" w:rsidP="002F4B5D">
      <w:pPr>
        <w:pStyle w:val="Tekstpodstawowy1"/>
        <w:ind w:left="709"/>
      </w:pPr>
      <w:r w:rsidRPr="00E86CB1">
        <w:fldChar w:fldCharType="begin">
          <w:ffData>
            <w:name w:val="Check35"/>
            <w:enabled/>
            <w:calcOnExit w:val="0"/>
            <w:checkBox>
              <w:sizeAuto/>
              <w:default w:val="0"/>
            </w:checkBox>
          </w:ffData>
        </w:fldChar>
      </w:r>
      <w:r w:rsidR="007C53DD" w:rsidRPr="00E86CB1">
        <w:instrText xml:space="preserve"> FORMCHECKBOX </w:instrText>
      </w:r>
      <w:r w:rsidRPr="00E86CB1">
        <w:fldChar w:fldCharType="end"/>
      </w:r>
      <w:r w:rsidR="00132F12">
        <w:t xml:space="preserve"> </w:t>
      </w:r>
      <w:proofErr w:type="gramStart"/>
      <w:r w:rsidR="00A662EB">
        <w:t>Other.</w:t>
      </w:r>
      <w:proofErr w:type="gramEnd"/>
      <w:r w:rsidR="00A662EB">
        <w:t xml:space="preserve"> Please specify: </w:t>
      </w:r>
      <w:r>
        <w:fldChar w:fldCharType="begin">
          <w:ffData>
            <w:name w:val="Text16"/>
            <w:enabled/>
            <w:calcOnExit w:val="0"/>
            <w:textInput/>
          </w:ffData>
        </w:fldChar>
      </w:r>
      <w:r w:rsidR="00A662EB">
        <w:instrText xml:space="preserve"> FORMTEXT </w:instrText>
      </w:r>
      <w:r>
        <w:fldChar w:fldCharType="separate"/>
      </w:r>
      <w:r w:rsidR="00A662EB">
        <w:t> </w:t>
      </w:r>
      <w:r w:rsidR="00A662EB">
        <w:t> </w:t>
      </w:r>
      <w:r w:rsidR="00A662EB">
        <w:t> </w:t>
      </w:r>
      <w:r w:rsidR="00A662EB">
        <w:t> </w:t>
      </w:r>
      <w:r w:rsidR="00A662EB">
        <w:t> </w:t>
      </w:r>
      <w:r>
        <w:fldChar w:fldCharType="end"/>
      </w:r>
    </w:p>
    <w:p w:rsidR="00A662EB" w:rsidRPr="00EA5428" w:rsidRDefault="00707BF1" w:rsidP="007C53DD">
      <w:pPr>
        <w:pStyle w:val="Tekstpodstawowy1"/>
      </w:pPr>
      <w:r w:rsidRPr="00E86CB1">
        <w:fldChar w:fldCharType="begin">
          <w:ffData>
            <w:name w:val="Check35"/>
            <w:enabled/>
            <w:calcOnExit w:val="0"/>
            <w:checkBox>
              <w:sizeAuto/>
              <w:default w:val="0"/>
            </w:checkBox>
          </w:ffData>
        </w:fldChar>
      </w:r>
      <w:r w:rsidR="00A662EB" w:rsidRPr="00E86CB1">
        <w:instrText xml:space="preserve"> FORMCHECKBOX </w:instrText>
      </w:r>
      <w:r w:rsidRPr="00E86CB1">
        <w:fldChar w:fldCharType="end"/>
      </w:r>
      <w:r w:rsidR="00132F12">
        <w:t xml:space="preserve"> </w:t>
      </w:r>
      <w:proofErr w:type="gramStart"/>
      <w:r w:rsidR="00A662EB" w:rsidRPr="009D5D40">
        <w:rPr>
          <w:b/>
        </w:rPr>
        <w:t>Other.</w:t>
      </w:r>
      <w:proofErr w:type="gramEnd"/>
      <w:r w:rsidR="00A662EB">
        <w:t xml:space="preserve"> Please specify: </w:t>
      </w:r>
      <w:r>
        <w:fldChar w:fldCharType="begin">
          <w:ffData>
            <w:name w:val="Text16"/>
            <w:enabled/>
            <w:calcOnExit w:val="0"/>
            <w:textInput/>
          </w:ffData>
        </w:fldChar>
      </w:r>
      <w:r w:rsidR="00A662EB">
        <w:instrText xml:space="preserve"> FORMTEXT </w:instrText>
      </w:r>
      <w:r>
        <w:fldChar w:fldCharType="separate"/>
      </w:r>
      <w:r w:rsidR="00A662EB">
        <w:rPr>
          <w:noProof/>
        </w:rPr>
        <w:t> </w:t>
      </w:r>
      <w:r w:rsidR="00A662EB">
        <w:rPr>
          <w:noProof/>
        </w:rPr>
        <w:t> </w:t>
      </w:r>
      <w:r w:rsidR="00A662EB">
        <w:rPr>
          <w:noProof/>
        </w:rPr>
        <w:t> </w:t>
      </w:r>
      <w:r w:rsidR="00A662EB">
        <w:rPr>
          <w:noProof/>
        </w:rPr>
        <w:t> </w:t>
      </w:r>
      <w:r w:rsidR="00A662EB">
        <w:rPr>
          <w:noProof/>
        </w:rPr>
        <w:t> </w:t>
      </w:r>
      <w:r>
        <w:fldChar w:fldCharType="end"/>
      </w:r>
    </w:p>
    <w:p w:rsidR="00B63A2B" w:rsidRDefault="00FC3A41" w:rsidP="00E61978">
      <w:pPr>
        <w:pStyle w:val="Bodytextnavyhighlight"/>
      </w:pPr>
      <w:r w:rsidRPr="00E86CB1">
        <w:br w:type="page"/>
      </w:r>
      <w:r w:rsidR="002E3210">
        <w:lastRenderedPageBreak/>
        <w:t>22</w:t>
      </w:r>
      <w:r w:rsidR="00B63A2B">
        <w:t>. Does your company run an employee volunteering programme?</w:t>
      </w:r>
    </w:p>
    <w:p w:rsidR="00B63A2B" w:rsidRPr="007C53DD" w:rsidRDefault="00707BF1" w:rsidP="00B63A2B">
      <w:pPr>
        <w:pStyle w:val="Tekstpodstawowy1"/>
      </w:pPr>
      <w:r w:rsidRPr="007C53DD">
        <w:fldChar w:fldCharType="begin">
          <w:ffData>
            <w:name w:val="Check35"/>
            <w:enabled/>
            <w:calcOnExit w:val="0"/>
            <w:checkBox>
              <w:sizeAuto/>
              <w:default w:val="0"/>
            </w:checkBox>
          </w:ffData>
        </w:fldChar>
      </w:r>
      <w:r w:rsidR="00B63A2B" w:rsidRPr="007C53DD">
        <w:instrText xml:space="preserve"> FORMCHECKBOX </w:instrText>
      </w:r>
      <w:r w:rsidRPr="007C53DD">
        <w:fldChar w:fldCharType="end"/>
      </w:r>
      <w:r w:rsidR="00132F12">
        <w:t xml:space="preserve"> </w:t>
      </w:r>
      <w:r w:rsidR="00B63A2B" w:rsidRPr="007C53DD">
        <w:t>Yes</w:t>
      </w:r>
    </w:p>
    <w:p w:rsidR="00B63A2B" w:rsidRPr="007C53DD" w:rsidRDefault="00707BF1" w:rsidP="00B63A2B">
      <w:pPr>
        <w:pStyle w:val="Tekstpodstawowy1"/>
      </w:pPr>
      <w:r w:rsidRPr="007C53DD">
        <w:fldChar w:fldCharType="begin">
          <w:ffData>
            <w:name w:val="Check35"/>
            <w:enabled/>
            <w:calcOnExit w:val="0"/>
            <w:checkBox>
              <w:sizeAuto/>
              <w:default w:val="0"/>
            </w:checkBox>
          </w:ffData>
        </w:fldChar>
      </w:r>
      <w:r w:rsidR="00B63A2B" w:rsidRPr="007C53DD">
        <w:instrText xml:space="preserve"> FORMCHECKBOX </w:instrText>
      </w:r>
      <w:r w:rsidRPr="007C53DD">
        <w:fldChar w:fldCharType="end"/>
      </w:r>
      <w:r w:rsidR="00132F12">
        <w:t xml:space="preserve"> </w:t>
      </w:r>
      <w:r w:rsidR="00B63A2B" w:rsidRPr="007C53DD">
        <w:t>No</w:t>
      </w:r>
    </w:p>
    <w:p w:rsidR="00B63A2B" w:rsidRPr="007C53DD" w:rsidRDefault="00707BF1" w:rsidP="00B63A2B">
      <w:pPr>
        <w:pStyle w:val="Tekstpodstawowy1"/>
      </w:pPr>
      <w:r w:rsidRPr="007C53DD">
        <w:fldChar w:fldCharType="begin">
          <w:ffData>
            <w:name w:val="Check35"/>
            <w:enabled/>
            <w:calcOnExit w:val="0"/>
            <w:checkBox>
              <w:sizeAuto/>
              <w:default w:val="0"/>
            </w:checkBox>
          </w:ffData>
        </w:fldChar>
      </w:r>
      <w:r w:rsidR="00B63A2B" w:rsidRPr="007C53DD">
        <w:instrText xml:space="preserve"> FORMCHECKBOX </w:instrText>
      </w:r>
      <w:r w:rsidRPr="007C53DD">
        <w:fldChar w:fldCharType="end"/>
      </w:r>
      <w:r w:rsidR="00132F12">
        <w:t xml:space="preserve"> </w:t>
      </w:r>
      <w:r w:rsidR="00B63A2B" w:rsidRPr="007C53DD">
        <w:t>No, but we are considering it</w:t>
      </w:r>
    </w:p>
    <w:p w:rsidR="00E61978" w:rsidRDefault="002E3210" w:rsidP="00E61978">
      <w:pPr>
        <w:pStyle w:val="Bodytextnavyhighlight"/>
      </w:pPr>
      <w:r>
        <w:t>23</w:t>
      </w:r>
      <w:r w:rsidR="00E61978">
        <w:t xml:space="preserve">. </w:t>
      </w:r>
      <w:r w:rsidR="00824C59">
        <w:t>C</w:t>
      </w:r>
      <w:r w:rsidR="00E61978">
        <w:t>an you describe the CSR project/programme your company is especially proud of?</w:t>
      </w:r>
    </w:p>
    <w:p w:rsidR="00E61978" w:rsidRDefault="00707BF1" w:rsidP="00E61978">
      <w:pPr>
        <w:pStyle w:val="Bodytextnavyhighlight"/>
      </w:pPr>
      <w:r>
        <w:fldChar w:fldCharType="begin">
          <w:ffData>
            <w:name w:val="Text16"/>
            <w:enabled/>
            <w:calcOnExit w:val="0"/>
            <w:textInput/>
          </w:ffData>
        </w:fldChar>
      </w:r>
      <w:r w:rsidR="00E61978">
        <w:instrText xml:space="preserve"> FORMTEXT </w:instrText>
      </w:r>
      <w:r>
        <w:fldChar w:fldCharType="separate"/>
      </w:r>
      <w:r w:rsidR="00E61978">
        <w:rPr>
          <w:noProof/>
        </w:rPr>
        <w:t> </w:t>
      </w:r>
      <w:r w:rsidR="00E61978">
        <w:rPr>
          <w:noProof/>
        </w:rPr>
        <w:t> </w:t>
      </w:r>
      <w:r w:rsidR="00E61978">
        <w:rPr>
          <w:noProof/>
        </w:rPr>
        <w:t> </w:t>
      </w:r>
      <w:r w:rsidR="00E61978">
        <w:rPr>
          <w:noProof/>
        </w:rPr>
        <w:t> </w:t>
      </w:r>
      <w:r w:rsidR="00E61978">
        <w:rPr>
          <w:noProof/>
        </w:rPr>
        <w:t> </w:t>
      </w:r>
      <w:r>
        <w:fldChar w:fldCharType="end"/>
      </w:r>
      <w:r w:rsidR="00E61978">
        <w:br w:type="page"/>
      </w:r>
      <w:r w:rsidR="002E3210">
        <w:lastRenderedPageBreak/>
        <w:t>24</w:t>
      </w:r>
      <w:r w:rsidR="00E61978">
        <w:t xml:space="preserve">. </w:t>
      </w:r>
      <w:r w:rsidR="00B97F15">
        <w:t>I</w:t>
      </w:r>
      <w:r w:rsidR="00E61978">
        <w:t>n what CSR areas are you going to start the activity</w:t>
      </w:r>
      <w:r w:rsidR="00DE6DE3">
        <w:t xml:space="preserve"> </w:t>
      </w:r>
      <w:r w:rsidR="00E61978">
        <w:t>/</w:t>
      </w:r>
      <w:r w:rsidR="00DE6DE3">
        <w:t xml:space="preserve"> </w:t>
      </w:r>
      <w:r w:rsidR="00E61978">
        <w:t>increase its scope in the near future?</w:t>
      </w:r>
    </w:p>
    <w:p w:rsidR="00E61978" w:rsidRDefault="00E61978" w:rsidP="00E61978">
      <w:pPr>
        <w:pStyle w:val="Bulletlast"/>
      </w:pPr>
      <w:r>
        <w:t>Please select any number of relevant answers</w:t>
      </w:r>
    </w:p>
    <w:p w:rsidR="00E61978" w:rsidRDefault="00E61978" w:rsidP="00E61978">
      <w:pPr>
        <w:pStyle w:val="Tekstpodstawowy1"/>
      </w:pPr>
      <w:r w:rsidRPr="008E205E">
        <w:rPr>
          <w:b/>
        </w:rPr>
        <w:t>Own workplace</w:t>
      </w:r>
    </w:p>
    <w:p w:rsidR="00E61978" w:rsidRDefault="00707BF1" w:rsidP="002F4B5D">
      <w:pPr>
        <w:pStyle w:val="Tekstpodstawowy1"/>
        <w:ind w:left="567"/>
      </w:pPr>
      <w:r w:rsidRPr="00E86CB1">
        <w:fldChar w:fldCharType="begin">
          <w:ffData>
            <w:name w:val="Check35"/>
            <w:enabled/>
            <w:calcOnExit w:val="0"/>
            <w:checkBox>
              <w:sizeAuto/>
              <w:default w:val="0"/>
            </w:checkBox>
          </w:ffData>
        </w:fldChar>
      </w:r>
      <w:r w:rsidR="00E61978" w:rsidRPr="00E86CB1">
        <w:instrText xml:space="preserve"> FORMCHECKBOX </w:instrText>
      </w:r>
      <w:r w:rsidRPr="00E86CB1">
        <w:fldChar w:fldCharType="end"/>
      </w:r>
      <w:r w:rsidR="00132F12">
        <w:t xml:space="preserve"> </w:t>
      </w:r>
      <w:r w:rsidR="00E61978">
        <w:t>Work-life balance</w:t>
      </w:r>
    </w:p>
    <w:p w:rsidR="00E61978" w:rsidRDefault="00707BF1" w:rsidP="002F4B5D">
      <w:pPr>
        <w:pStyle w:val="Tekstpodstawowy1"/>
        <w:ind w:left="567"/>
      </w:pPr>
      <w:r w:rsidRPr="00E86CB1">
        <w:fldChar w:fldCharType="begin">
          <w:ffData>
            <w:name w:val="Check35"/>
            <w:enabled/>
            <w:calcOnExit w:val="0"/>
            <w:checkBox>
              <w:sizeAuto/>
              <w:default w:val="0"/>
            </w:checkBox>
          </w:ffData>
        </w:fldChar>
      </w:r>
      <w:r w:rsidR="00E61978" w:rsidRPr="00E86CB1">
        <w:instrText xml:space="preserve"> FORMCHECKBOX </w:instrText>
      </w:r>
      <w:r w:rsidRPr="00E86CB1">
        <w:fldChar w:fldCharType="end"/>
      </w:r>
      <w:r w:rsidR="00132F12">
        <w:t xml:space="preserve"> </w:t>
      </w:r>
      <w:r w:rsidR="00E61978">
        <w:t>Diversity</w:t>
      </w:r>
    </w:p>
    <w:p w:rsidR="00E61978" w:rsidRDefault="00707BF1" w:rsidP="002F4B5D">
      <w:pPr>
        <w:pStyle w:val="Tekstpodstawowy1"/>
        <w:ind w:left="567"/>
      </w:pPr>
      <w:r w:rsidRPr="00E86CB1">
        <w:fldChar w:fldCharType="begin">
          <w:ffData>
            <w:name w:val="Check35"/>
            <w:enabled/>
            <w:calcOnExit w:val="0"/>
            <w:checkBox>
              <w:sizeAuto/>
              <w:default w:val="0"/>
            </w:checkBox>
          </w:ffData>
        </w:fldChar>
      </w:r>
      <w:r w:rsidR="00E61978" w:rsidRPr="00E86CB1">
        <w:instrText xml:space="preserve"> FORMCHECKBOX </w:instrText>
      </w:r>
      <w:r w:rsidRPr="00E86CB1">
        <w:fldChar w:fldCharType="end"/>
      </w:r>
      <w:r w:rsidR="00132F12">
        <w:t xml:space="preserve"> </w:t>
      </w:r>
      <w:proofErr w:type="gramStart"/>
      <w:r w:rsidR="00E61978">
        <w:t>Equal treatment</w:t>
      </w:r>
      <w:r w:rsidR="00B97F15">
        <w:t xml:space="preserve"> </w:t>
      </w:r>
      <w:r w:rsidR="00E61978">
        <w:t>/</w:t>
      </w:r>
      <w:r w:rsidR="00B97F15">
        <w:t xml:space="preserve"> </w:t>
      </w:r>
      <w:r w:rsidR="00E61978">
        <w:t xml:space="preserve">respect (gender, </w:t>
      </w:r>
      <w:r w:rsidR="00E61978" w:rsidRPr="00E61978">
        <w:t>age</w:t>
      </w:r>
      <w:r w:rsidR="00E61978">
        <w:t xml:space="preserve">, </w:t>
      </w:r>
      <w:r w:rsidR="00E61978" w:rsidRPr="00E61978">
        <w:t>disability</w:t>
      </w:r>
      <w:r w:rsidR="00E61978">
        <w:t xml:space="preserve">, </w:t>
      </w:r>
      <w:r w:rsidR="00E61978" w:rsidRPr="00E61978">
        <w:t>nationality</w:t>
      </w:r>
      <w:r w:rsidR="00E61978">
        <w:t xml:space="preserve">, </w:t>
      </w:r>
      <w:r w:rsidR="00E61978" w:rsidRPr="00E61978">
        <w:t>race</w:t>
      </w:r>
      <w:r w:rsidR="00E61978">
        <w:t xml:space="preserve">, </w:t>
      </w:r>
      <w:r w:rsidR="00E61978" w:rsidRPr="00E61978">
        <w:t>religion</w:t>
      </w:r>
      <w:r w:rsidR="00E61978">
        <w:t xml:space="preserve"> etc.)</w:t>
      </w:r>
      <w:proofErr w:type="gramEnd"/>
    </w:p>
    <w:p w:rsidR="00E61978" w:rsidRDefault="00707BF1" w:rsidP="002F4B5D">
      <w:pPr>
        <w:pStyle w:val="Tekstpodstawowy1"/>
        <w:ind w:left="567"/>
      </w:pPr>
      <w:r w:rsidRPr="00E86CB1">
        <w:fldChar w:fldCharType="begin">
          <w:ffData>
            <w:name w:val="Check35"/>
            <w:enabled/>
            <w:calcOnExit w:val="0"/>
            <w:checkBox>
              <w:sizeAuto/>
              <w:default w:val="0"/>
            </w:checkBox>
          </w:ffData>
        </w:fldChar>
      </w:r>
      <w:r w:rsidR="00E61978" w:rsidRPr="00E86CB1">
        <w:instrText xml:space="preserve"> FORMCHECKBOX </w:instrText>
      </w:r>
      <w:r w:rsidRPr="00E86CB1">
        <w:fldChar w:fldCharType="end"/>
      </w:r>
      <w:r w:rsidR="00132F12">
        <w:t xml:space="preserve"> </w:t>
      </w:r>
      <w:proofErr w:type="gramStart"/>
      <w:r w:rsidR="00E61978">
        <w:t>Other.</w:t>
      </w:r>
      <w:proofErr w:type="gramEnd"/>
      <w:r w:rsidR="00E61978">
        <w:t xml:space="preserve"> Please specify: </w:t>
      </w:r>
      <w:r>
        <w:fldChar w:fldCharType="begin">
          <w:ffData>
            <w:name w:val="Text16"/>
            <w:enabled/>
            <w:calcOnExit w:val="0"/>
            <w:textInput/>
          </w:ffData>
        </w:fldChar>
      </w:r>
      <w:r w:rsidR="00E61978">
        <w:instrText xml:space="preserve"> FORMTEXT </w:instrText>
      </w:r>
      <w:r>
        <w:fldChar w:fldCharType="separate"/>
      </w:r>
      <w:r w:rsidR="00E61978">
        <w:t> </w:t>
      </w:r>
      <w:r w:rsidR="00E61978">
        <w:t> </w:t>
      </w:r>
      <w:r w:rsidR="00E61978">
        <w:t> </w:t>
      </w:r>
      <w:r w:rsidR="00E61978">
        <w:t> </w:t>
      </w:r>
      <w:r w:rsidR="00E61978">
        <w:t> </w:t>
      </w:r>
      <w:r>
        <w:fldChar w:fldCharType="end"/>
      </w:r>
    </w:p>
    <w:p w:rsidR="00E61978" w:rsidRPr="008E205E" w:rsidRDefault="00E61978" w:rsidP="00E61978">
      <w:pPr>
        <w:pStyle w:val="Tekstpodstawowy1"/>
      </w:pPr>
      <w:r w:rsidRPr="008E205E">
        <w:rPr>
          <w:b/>
        </w:rPr>
        <w:t>Environment</w:t>
      </w:r>
    </w:p>
    <w:p w:rsidR="00E61978" w:rsidRDefault="00707BF1" w:rsidP="002F4B5D">
      <w:pPr>
        <w:pStyle w:val="Tekstpodstawowy1"/>
        <w:ind w:left="567"/>
      </w:pPr>
      <w:r w:rsidRPr="00E86CB1">
        <w:fldChar w:fldCharType="begin">
          <w:ffData>
            <w:name w:val="Check35"/>
            <w:enabled/>
            <w:calcOnExit w:val="0"/>
            <w:checkBox>
              <w:sizeAuto/>
              <w:default w:val="0"/>
            </w:checkBox>
          </w:ffData>
        </w:fldChar>
      </w:r>
      <w:r w:rsidR="00E61978" w:rsidRPr="00E86CB1">
        <w:instrText xml:space="preserve"> FORMCHECKBOX </w:instrText>
      </w:r>
      <w:r w:rsidRPr="00E86CB1">
        <w:fldChar w:fldCharType="end"/>
      </w:r>
      <w:r w:rsidR="00132F12">
        <w:t xml:space="preserve"> </w:t>
      </w:r>
      <w:r w:rsidR="00E61978">
        <w:t>Environmental protection</w:t>
      </w:r>
    </w:p>
    <w:p w:rsidR="00E61978" w:rsidRDefault="00707BF1" w:rsidP="002F4B5D">
      <w:pPr>
        <w:pStyle w:val="Tekstpodstawowy1"/>
        <w:ind w:left="567"/>
      </w:pPr>
      <w:r w:rsidRPr="00E86CB1">
        <w:fldChar w:fldCharType="begin">
          <w:ffData>
            <w:name w:val="Check35"/>
            <w:enabled/>
            <w:calcOnExit w:val="0"/>
            <w:checkBox>
              <w:sizeAuto/>
              <w:default w:val="0"/>
            </w:checkBox>
          </w:ffData>
        </w:fldChar>
      </w:r>
      <w:r w:rsidR="00E61978" w:rsidRPr="00E86CB1">
        <w:instrText xml:space="preserve"> FORMCHECKBOX </w:instrText>
      </w:r>
      <w:r w:rsidRPr="00E86CB1">
        <w:fldChar w:fldCharType="end"/>
      </w:r>
      <w:r w:rsidR="00132F12">
        <w:t xml:space="preserve"> </w:t>
      </w:r>
      <w:r w:rsidR="00E61978">
        <w:t>Responsible use of natural resources</w:t>
      </w:r>
      <w:r w:rsidR="00B97F15">
        <w:t xml:space="preserve"> </w:t>
      </w:r>
      <w:r w:rsidR="00E61978">
        <w:t>/</w:t>
      </w:r>
      <w:r w:rsidR="00B97F15">
        <w:t xml:space="preserve"> </w:t>
      </w:r>
      <w:r w:rsidR="00E61978">
        <w:t>energy saving</w:t>
      </w:r>
    </w:p>
    <w:p w:rsidR="00E61978" w:rsidRDefault="00707BF1" w:rsidP="002F4B5D">
      <w:pPr>
        <w:pStyle w:val="Tekstpodstawowy1"/>
        <w:ind w:left="567"/>
      </w:pPr>
      <w:r w:rsidRPr="00E86CB1">
        <w:fldChar w:fldCharType="begin">
          <w:ffData>
            <w:name w:val="Check35"/>
            <w:enabled/>
            <w:calcOnExit w:val="0"/>
            <w:checkBox>
              <w:sizeAuto/>
              <w:default w:val="0"/>
            </w:checkBox>
          </w:ffData>
        </w:fldChar>
      </w:r>
      <w:r w:rsidR="00E61978" w:rsidRPr="00E86CB1">
        <w:instrText xml:space="preserve"> FORMCHECKBOX </w:instrText>
      </w:r>
      <w:r w:rsidRPr="00E86CB1">
        <w:fldChar w:fldCharType="end"/>
      </w:r>
      <w:r w:rsidR="00132F12">
        <w:t xml:space="preserve"> </w:t>
      </w:r>
      <w:r w:rsidR="00E61978">
        <w:t xml:space="preserve">Alternative mobility </w:t>
      </w:r>
      <w:proofErr w:type="gramStart"/>
      <w:r w:rsidR="00E61978">
        <w:t xml:space="preserve">solutions </w:t>
      </w:r>
      <w:r w:rsidR="00450BD5">
        <w:t xml:space="preserve"> (</w:t>
      </w:r>
      <w:proofErr w:type="gramEnd"/>
      <w:r w:rsidR="00450BD5">
        <w:t xml:space="preserve">eg. </w:t>
      </w:r>
      <w:r w:rsidR="002F4B5D">
        <w:t>electric/hybrid cars</w:t>
      </w:r>
      <w:r w:rsidR="00450BD5">
        <w:t>, car-sharing, reduced business travel)</w:t>
      </w:r>
    </w:p>
    <w:p w:rsidR="00E61978" w:rsidRDefault="00707BF1" w:rsidP="002F4B5D">
      <w:pPr>
        <w:pStyle w:val="Tekstpodstawowy1"/>
        <w:ind w:left="567"/>
      </w:pPr>
      <w:r w:rsidRPr="00E86CB1">
        <w:fldChar w:fldCharType="begin">
          <w:ffData>
            <w:name w:val="Check35"/>
            <w:enabled/>
            <w:calcOnExit w:val="0"/>
            <w:checkBox>
              <w:sizeAuto/>
              <w:default w:val="0"/>
            </w:checkBox>
          </w:ffData>
        </w:fldChar>
      </w:r>
      <w:r w:rsidR="00E61978" w:rsidRPr="00E86CB1">
        <w:instrText xml:space="preserve"> FORMCHECKBOX </w:instrText>
      </w:r>
      <w:r w:rsidRPr="00E86CB1">
        <w:fldChar w:fldCharType="end"/>
      </w:r>
      <w:r w:rsidR="00132F12">
        <w:t xml:space="preserve"> </w:t>
      </w:r>
      <w:proofErr w:type="gramStart"/>
      <w:r w:rsidR="00E61978">
        <w:t>Other.</w:t>
      </w:r>
      <w:proofErr w:type="gramEnd"/>
      <w:r w:rsidR="00E61978">
        <w:t xml:space="preserve"> Please specify: </w:t>
      </w:r>
      <w:r>
        <w:fldChar w:fldCharType="begin">
          <w:ffData>
            <w:name w:val="Text16"/>
            <w:enabled/>
            <w:calcOnExit w:val="0"/>
            <w:textInput/>
          </w:ffData>
        </w:fldChar>
      </w:r>
      <w:r w:rsidR="00E61978">
        <w:instrText xml:space="preserve"> FORMTEXT </w:instrText>
      </w:r>
      <w:r>
        <w:fldChar w:fldCharType="separate"/>
      </w:r>
      <w:r w:rsidR="00E61978">
        <w:t> </w:t>
      </w:r>
      <w:r w:rsidR="00E61978">
        <w:t> </w:t>
      </w:r>
      <w:r w:rsidR="00E61978">
        <w:t> </w:t>
      </w:r>
      <w:r w:rsidR="00E61978">
        <w:t> </w:t>
      </w:r>
      <w:r w:rsidR="00E61978">
        <w:t> </w:t>
      </w:r>
      <w:r>
        <w:fldChar w:fldCharType="end"/>
      </w:r>
    </w:p>
    <w:p w:rsidR="00E61978" w:rsidRDefault="00E61978" w:rsidP="00E61978">
      <w:pPr>
        <w:pStyle w:val="Tekstpodstawowy1"/>
      </w:pPr>
      <w:r w:rsidRPr="008E205E">
        <w:rPr>
          <w:b/>
        </w:rPr>
        <w:t>Community</w:t>
      </w:r>
    </w:p>
    <w:p w:rsidR="00E61978" w:rsidRDefault="00707BF1" w:rsidP="002F4B5D">
      <w:pPr>
        <w:pStyle w:val="Tekstpodstawowy1"/>
        <w:ind w:left="567"/>
      </w:pPr>
      <w:r w:rsidRPr="00E86CB1">
        <w:fldChar w:fldCharType="begin">
          <w:ffData>
            <w:name w:val="Check35"/>
            <w:enabled/>
            <w:calcOnExit w:val="0"/>
            <w:checkBox>
              <w:sizeAuto/>
              <w:default w:val="0"/>
            </w:checkBox>
          </w:ffData>
        </w:fldChar>
      </w:r>
      <w:r w:rsidR="00E61978" w:rsidRPr="00E86CB1">
        <w:instrText xml:space="preserve"> FORMCHECKBOX </w:instrText>
      </w:r>
      <w:r w:rsidRPr="00E86CB1">
        <w:fldChar w:fldCharType="end"/>
      </w:r>
      <w:r w:rsidR="00132F12">
        <w:t xml:space="preserve"> </w:t>
      </w:r>
      <w:r w:rsidR="00E61978">
        <w:t>Social inclusion</w:t>
      </w:r>
      <w:r w:rsidR="00B97F15">
        <w:t xml:space="preserve"> </w:t>
      </w:r>
      <w:r w:rsidR="00E61978">
        <w:t>/</w:t>
      </w:r>
      <w:r w:rsidR="00B97F15">
        <w:t xml:space="preserve"> </w:t>
      </w:r>
      <w:r w:rsidR="00E61978">
        <w:t>fighting poverty</w:t>
      </w:r>
    </w:p>
    <w:p w:rsidR="00E61978" w:rsidRDefault="00707BF1" w:rsidP="002F4B5D">
      <w:pPr>
        <w:pStyle w:val="Tekstpodstawowy1"/>
        <w:ind w:left="567"/>
      </w:pPr>
      <w:r w:rsidRPr="00E86CB1">
        <w:fldChar w:fldCharType="begin">
          <w:ffData>
            <w:name w:val="Check35"/>
            <w:enabled/>
            <w:calcOnExit w:val="0"/>
            <w:checkBox>
              <w:sizeAuto/>
              <w:default w:val="0"/>
            </w:checkBox>
          </w:ffData>
        </w:fldChar>
      </w:r>
      <w:r w:rsidR="00E61978" w:rsidRPr="00E86CB1">
        <w:instrText xml:space="preserve"> FORMCHECKBOX </w:instrText>
      </w:r>
      <w:r w:rsidRPr="00E86CB1">
        <w:fldChar w:fldCharType="end"/>
      </w:r>
      <w:r w:rsidR="00132F12">
        <w:t xml:space="preserve"> </w:t>
      </w:r>
      <w:r w:rsidR="00E61978">
        <w:t>Development of local communities</w:t>
      </w:r>
    </w:p>
    <w:p w:rsidR="00E61978" w:rsidRDefault="00707BF1" w:rsidP="002F4B5D">
      <w:pPr>
        <w:pStyle w:val="Tekstpodstawowy1"/>
        <w:ind w:left="567"/>
      </w:pPr>
      <w:r w:rsidRPr="00E86CB1">
        <w:fldChar w:fldCharType="begin">
          <w:ffData>
            <w:name w:val="Check35"/>
            <w:enabled/>
            <w:calcOnExit w:val="0"/>
            <w:checkBox>
              <w:sizeAuto/>
              <w:default w:val="0"/>
            </w:checkBox>
          </w:ffData>
        </w:fldChar>
      </w:r>
      <w:r w:rsidR="00E61978" w:rsidRPr="00E86CB1">
        <w:instrText xml:space="preserve"> FORMCHECKBOX </w:instrText>
      </w:r>
      <w:r w:rsidRPr="00E86CB1">
        <w:fldChar w:fldCharType="end"/>
      </w:r>
      <w:r w:rsidR="00132F12">
        <w:t xml:space="preserve"> </w:t>
      </w:r>
      <w:r w:rsidR="00E61978">
        <w:t>Education</w:t>
      </w:r>
    </w:p>
    <w:p w:rsidR="00E61978" w:rsidRDefault="00707BF1" w:rsidP="002F4B5D">
      <w:pPr>
        <w:pStyle w:val="Tekstpodstawowy1"/>
        <w:ind w:left="567"/>
      </w:pPr>
      <w:r w:rsidRPr="00E86CB1">
        <w:fldChar w:fldCharType="begin">
          <w:ffData>
            <w:name w:val="Check35"/>
            <w:enabled/>
            <w:calcOnExit w:val="0"/>
            <w:checkBox>
              <w:sizeAuto/>
              <w:default w:val="0"/>
            </w:checkBox>
          </w:ffData>
        </w:fldChar>
      </w:r>
      <w:r w:rsidR="00E61978" w:rsidRPr="00E86CB1">
        <w:instrText xml:space="preserve"> FORMCHECKBOX </w:instrText>
      </w:r>
      <w:r w:rsidRPr="00E86CB1">
        <w:fldChar w:fldCharType="end"/>
      </w:r>
      <w:r w:rsidR="00132F12">
        <w:t xml:space="preserve"> </w:t>
      </w:r>
      <w:r w:rsidR="00E61978">
        <w:t>Healthcare</w:t>
      </w:r>
    </w:p>
    <w:p w:rsidR="00E61978" w:rsidRDefault="00707BF1" w:rsidP="002F4B5D">
      <w:pPr>
        <w:pStyle w:val="Tekstpodstawowy1"/>
        <w:ind w:left="567"/>
      </w:pPr>
      <w:r w:rsidRPr="00E86CB1">
        <w:fldChar w:fldCharType="begin">
          <w:ffData>
            <w:name w:val="Check35"/>
            <w:enabled/>
            <w:calcOnExit w:val="0"/>
            <w:checkBox>
              <w:sizeAuto/>
              <w:default w:val="0"/>
            </w:checkBox>
          </w:ffData>
        </w:fldChar>
      </w:r>
      <w:r w:rsidR="00E61978" w:rsidRPr="00E86CB1">
        <w:instrText xml:space="preserve"> FORMCHECKBOX </w:instrText>
      </w:r>
      <w:r w:rsidRPr="00E86CB1">
        <w:fldChar w:fldCharType="end"/>
      </w:r>
      <w:r w:rsidR="00132F12">
        <w:t xml:space="preserve"> </w:t>
      </w:r>
      <w:r w:rsidR="00E61978">
        <w:t>Promotion of French culture</w:t>
      </w:r>
    </w:p>
    <w:p w:rsidR="00E61978" w:rsidRDefault="00707BF1" w:rsidP="002F4B5D">
      <w:pPr>
        <w:pStyle w:val="Tekstpodstawowy1"/>
        <w:ind w:left="567"/>
      </w:pPr>
      <w:r w:rsidRPr="00E86CB1">
        <w:fldChar w:fldCharType="begin">
          <w:ffData>
            <w:name w:val="Check35"/>
            <w:enabled/>
            <w:calcOnExit w:val="0"/>
            <w:checkBox>
              <w:sizeAuto/>
              <w:default w:val="0"/>
            </w:checkBox>
          </w:ffData>
        </w:fldChar>
      </w:r>
      <w:r w:rsidR="00E61978" w:rsidRPr="00E86CB1">
        <w:instrText xml:space="preserve"> FORMCHECKBOX </w:instrText>
      </w:r>
      <w:r w:rsidRPr="00E86CB1">
        <w:fldChar w:fldCharType="end"/>
      </w:r>
      <w:r w:rsidR="00132F12">
        <w:t xml:space="preserve"> </w:t>
      </w:r>
      <w:r w:rsidR="00E61978">
        <w:t>Privacy protection</w:t>
      </w:r>
    </w:p>
    <w:p w:rsidR="00E61978" w:rsidRDefault="00707BF1" w:rsidP="002F4B5D">
      <w:pPr>
        <w:pStyle w:val="Tekstpodstawowy1"/>
        <w:ind w:left="567"/>
      </w:pPr>
      <w:r w:rsidRPr="00E86CB1">
        <w:fldChar w:fldCharType="begin">
          <w:ffData>
            <w:name w:val="Check35"/>
            <w:enabled/>
            <w:calcOnExit w:val="0"/>
            <w:checkBox>
              <w:sizeAuto/>
              <w:default w:val="0"/>
            </w:checkBox>
          </w:ffData>
        </w:fldChar>
      </w:r>
      <w:r w:rsidR="00E61978" w:rsidRPr="00E86CB1">
        <w:instrText xml:space="preserve"> FORMCHECKBOX </w:instrText>
      </w:r>
      <w:r w:rsidRPr="00E86CB1">
        <w:fldChar w:fldCharType="end"/>
      </w:r>
      <w:r w:rsidR="00132F12">
        <w:t xml:space="preserve"> </w:t>
      </w:r>
      <w:proofErr w:type="gramStart"/>
      <w:r w:rsidR="00E61978">
        <w:t>Other.</w:t>
      </w:r>
      <w:proofErr w:type="gramEnd"/>
      <w:r w:rsidR="00E61978">
        <w:t xml:space="preserve"> Please specify: </w:t>
      </w:r>
      <w:r>
        <w:fldChar w:fldCharType="begin">
          <w:ffData>
            <w:name w:val="Text16"/>
            <w:enabled/>
            <w:calcOnExit w:val="0"/>
            <w:textInput/>
          </w:ffData>
        </w:fldChar>
      </w:r>
      <w:r w:rsidR="00E61978">
        <w:instrText xml:space="preserve"> FORMTEXT </w:instrText>
      </w:r>
      <w:r>
        <w:fldChar w:fldCharType="separate"/>
      </w:r>
      <w:r w:rsidR="00E61978">
        <w:t> </w:t>
      </w:r>
      <w:r w:rsidR="00E61978">
        <w:t> </w:t>
      </w:r>
      <w:r w:rsidR="00E61978">
        <w:t> </w:t>
      </w:r>
      <w:r w:rsidR="00E61978">
        <w:t> </w:t>
      </w:r>
      <w:r w:rsidR="00E61978">
        <w:t> </w:t>
      </w:r>
      <w:r>
        <w:fldChar w:fldCharType="end"/>
      </w:r>
    </w:p>
    <w:p w:rsidR="00E61978" w:rsidRDefault="00E61978" w:rsidP="00E61978">
      <w:pPr>
        <w:pStyle w:val="Tekstpodstawowy1"/>
      </w:pPr>
      <w:r w:rsidRPr="008E205E">
        <w:rPr>
          <w:b/>
        </w:rPr>
        <w:t>Marketplace</w:t>
      </w:r>
    </w:p>
    <w:p w:rsidR="00E61978" w:rsidRDefault="00707BF1" w:rsidP="002F4B5D">
      <w:pPr>
        <w:pStyle w:val="Tekstpodstawowy1"/>
        <w:ind w:left="567"/>
      </w:pPr>
      <w:r w:rsidRPr="00E86CB1">
        <w:fldChar w:fldCharType="begin">
          <w:ffData>
            <w:name w:val="Check35"/>
            <w:enabled/>
            <w:calcOnExit w:val="0"/>
            <w:checkBox>
              <w:sizeAuto/>
              <w:default w:val="0"/>
            </w:checkBox>
          </w:ffData>
        </w:fldChar>
      </w:r>
      <w:r w:rsidR="00E61978" w:rsidRPr="00E86CB1">
        <w:instrText xml:space="preserve"> FORMCHECKBOX </w:instrText>
      </w:r>
      <w:r w:rsidRPr="00E86CB1">
        <w:fldChar w:fldCharType="end"/>
      </w:r>
      <w:r w:rsidR="00132F12">
        <w:t xml:space="preserve"> </w:t>
      </w:r>
      <w:r w:rsidR="00E61978">
        <w:t>Building mutual trust among business partners</w:t>
      </w:r>
    </w:p>
    <w:p w:rsidR="00E61978" w:rsidRDefault="00707BF1" w:rsidP="002F4B5D">
      <w:pPr>
        <w:pStyle w:val="Tekstpodstawowy1"/>
        <w:ind w:left="567"/>
      </w:pPr>
      <w:r w:rsidRPr="00E86CB1">
        <w:fldChar w:fldCharType="begin">
          <w:ffData>
            <w:name w:val="Check35"/>
            <w:enabled/>
            <w:calcOnExit w:val="0"/>
            <w:checkBox>
              <w:sizeAuto/>
              <w:default w:val="0"/>
            </w:checkBox>
          </w:ffData>
        </w:fldChar>
      </w:r>
      <w:r w:rsidR="00E61978" w:rsidRPr="00E86CB1">
        <w:instrText xml:space="preserve"> FORMCHECKBOX </w:instrText>
      </w:r>
      <w:r w:rsidRPr="00E86CB1">
        <w:fldChar w:fldCharType="end"/>
      </w:r>
      <w:r w:rsidR="00132F12">
        <w:t xml:space="preserve"> </w:t>
      </w:r>
      <w:r w:rsidR="00E61978">
        <w:t>Fair trade</w:t>
      </w:r>
    </w:p>
    <w:p w:rsidR="00E61978" w:rsidRDefault="00707BF1" w:rsidP="002F4B5D">
      <w:pPr>
        <w:pStyle w:val="Tekstpodstawowy1"/>
        <w:ind w:left="567"/>
      </w:pPr>
      <w:r w:rsidRPr="00E86CB1">
        <w:fldChar w:fldCharType="begin">
          <w:ffData>
            <w:name w:val="Check35"/>
            <w:enabled/>
            <w:calcOnExit w:val="0"/>
            <w:checkBox>
              <w:sizeAuto/>
              <w:default w:val="0"/>
            </w:checkBox>
          </w:ffData>
        </w:fldChar>
      </w:r>
      <w:r w:rsidR="00E61978" w:rsidRPr="00E86CB1">
        <w:instrText xml:space="preserve"> FORMCHECKBOX </w:instrText>
      </w:r>
      <w:r w:rsidRPr="00E86CB1">
        <w:fldChar w:fldCharType="end"/>
      </w:r>
      <w:r w:rsidR="00132F12">
        <w:t xml:space="preserve"> </w:t>
      </w:r>
      <w:r w:rsidR="00E61978">
        <w:t>Building trust among consumers</w:t>
      </w:r>
    </w:p>
    <w:p w:rsidR="00E61978" w:rsidRDefault="00707BF1" w:rsidP="002F4B5D">
      <w:pPr>
        <w:pStyle w:val="Tekstpodstawowy1"/>
        <w:ind w:left="567"/>
      </w:pPr>
      <w:r w:rsidRPr="00E86CB1">
        <w:fldChar w:fldCharType="begin">
          <w:ffData>
            <w:name w:val="Check35"/>
            <w:enabled/>
            <w:calcOnExit w:val="0"/>
            <w:checkBox>
              <w:sizeAuto/>
              <w:default w:val="0"/>
            </w:checkBox>
          </w:ffData>
        </w:fldChar>
      </w:r>
      <w:r w:rsidR="00E61978" w:rsidRPr="00E86CB1">
        <w:instrText xml:space="preserve"> FORMCHECKBOX </w:instrText>
      </w:r>
      <w:r w:rsidRPr="00E86CB1">
        <w:fldChar w:fldCharType="end"/>
      </w:r>
      <w:r w:rsidR="00132F12">
        <w:t xml:space="preserve"> </w:t>
      </w:r>
      <w:r w:rsidR="00E61978">
        <w:t>Supporting development of French-Polish relationships</w:t>
      </w:r>
    </w:p>
    <w:p w:rsidR="00E61978" w:rsidRDefault="00707BF1" w:rsidP="002F4B5D">
      <w:pPr>
        <w:pStyle w:val="Tekstpodstawowy1"/>
        <w:ind w:left="567"/>
      </w:pPr>
      <w:r w:rsidRPr="00E86CB1">
        <w:fldChar w:fldCharType="begin">
          <w:ffData>
            <w:name w:val="Check35"/>
            <w:enabled/>
            <w:calcOnExit w:val="0"/>
            <w:checkBox>
              <w:sizeAuto/>
              <w:default w:val="0"/>
            </w:checkBox>
          </w:ffData>
        </w:fldChar>
      </w:r>
      <w:r w:rsidR="00E61978" w:rsidRPr="00E86CB1">
        <w:instrText xml:space="preserve"> FORMCHECKBOX </w:instrText>
      </w:r>
      <w:r w:rsidRPr="00E86CB1">
        <w:fldChar w:fldCharType="end"/>
      </w:r>
      <w:r w:rsidR="00132F12">
        <w:t xml:space="preserve"> </w:t>
      </w:r>
      <w:proofErr w:type="gramStart"/>
      <w:r w:rsidR="00E61978">
        <w:t>Other.</w:t>
      </w:r>
      <w:proofErr w:type="gramEnd"/>
      <w:r w:rsidR="00E61978">
        <w:t xml:space="preserve"> Please specify: </w:t>
      </w:r>
      <w:r>
        <w:fldChar w:fldCharType="begin">
          <w:ffData>
            <w:name w:val="Text16"/>
            <w:enabled/>
            <w:calcOnExit w:val="0"/>
            <w:textInput/>
          </w:ffData>
        </w:fldChar>
      </w:r>
      <w:r w:rsidR="00E61978">
        <w:instrText xml:space="preserve"> FORMTEXT </w:instrText>
      </w:r>
      <w:r>
        <w:fldChar w:fldCharType="separate"/>
      </w:r>
      <w:r w:rsidR="00E61978">
        <w:rPr>
          <w:noProof/>
        </w:rPr>
        <w:t> </w:t>
      </w:r>
      <w:r w:rsidR="00E61978">
        <w:rPr>
          <w:noProof/>
        </w:rPr>
        <w:t> </w:t>
      </w:r>
      <w:r w:rsidR="00E61978">
        <w:rPr>
          <w:noProof/>
        </w:rPr>
        <w:t> </w:t>
      </w:r>
      <w:r w:rsidR="00E61978">
        <w:rPr>
          <w:noProof/>
        </w:rPr>
        <w:t> </w:t>
      </w:r>
      <w:r w:rsidR="00E61978">
        <w:rPr>
          <w:noProof/>
        </w:rPr>
        <w:t> </w:t>
      </w:r>
      <w:r>
        <w:fldChar w:fldCharType="end"/>
      </w:r>
    </w:p>
    <w:p w:rsidR="00E61978" w:rsidRPr="00EA5428" w:rsidRDefault="00707BF1" w:rsidP="00E61978">
      <w:pPr>
        <w:pStyle w:val="Tekstpodstawowy1"/>
      </w:pPr>
      <w:r w:rsidRPr="00E86CB1">
        <w:fldChar w:fldCharType="begin">
          <w:ffData>
            <w:name w:val="Check35"/>
            <w:enabled/>
            <w:calcOnExit w:val="0"/>
            <w:checkBox>
              <w:sizeAuto/>
              <w:default w:val="0"/>
            </w:checkBox>
          </w:ffData>
        </w:fldChar>
      </w:r>
      <w:r w:rsidR="00E61978" w:rsidRPr="00E86CB1">
        <w:instrText xml:space="preserve"> FORMCHECKBOX </w:instrText>
      </w:r>
      <w:r w:rsidRPr="00E86CB1">
        <w:fldChar w:fldCharType="end"/>
      </w:r>
      <w:r w:rsidR="00132F12">
        <w:t xml:space="preserve"> </w:t>
      </w:r>
      <w:proofErr w:type="gramStart"/>
      <w:r w:rsidR="00E61978" w:rsidRPr="009D5D40">
        <w:rPr>
          <w:b/>
        </w:rPr>
        <w:t>Other.</w:t>
      </w:r>
      <w:proofErr w:type="gramEnd"/>
      <w:r w:rsidR="00E61978">
        <w:t xml:space="preserve"> Please specify: </w:t>
      </w:r>
      <w:r>
        <w:fldChar w:fldCharType="begin">
          <w:ffData>
            <w:name w:val="Text16"/>
            <w:enabled/>
            <w:calcOnExit w:val="0"/>
            <w:textInput/>
          </w:ffData>
        </w:fldChar>
      </w:r>
      <w:r w:rsidR="00E61978">
        <w:instrText xml:space="preserve"> FORMTEXT </w:instrText>
      </w:r>
      <w:r>
        <w:fldChar w:fldCharType="separate"/>
      </w:r>
      <w:r w:rsidR="00E61978">
        <w:rPr>
          <w:noProof/>
        </w:rPr>
        <w:t> </w:t>
      </w:r>
      <w:r w:rsidR="00E61978">
        <w:rPr>
          <w:noProof/>
        </w:rPr>
        <w:t> </w:t>
      </w:r>
      <w:r w:rsidR="00E61978">
        <w:rPr>
          <w:noProof/>
        </w:rPr>
        <w:t> </w:t>
      </w:r>
      <w:r w:rsidR="00E61978">
        <w:rPr>
          <w:noProof/>
        </w:rPr>
        <w:t> </w:t>
      </w:r>
      <w:r w:rsidR="00E61978">
        <w:rPr>
          <w:noProof/>
        </w:rPr>
        <w:t> </w:t>
      </w:r>
      <w:r>
        <w:fldChar w:fldCharType="end"/>
      </w:r>
    </w:p>
    <w:p w:rsidR="004D40C5" w:rsidRPr="00E86CB1" w:rsidRDefault="00EF2B56" w:rsidP="00EA5428">
      <w:pPr>
        <w:pStyle w:val="Nagwek2"/>
        <w:numPr>
          <w:ilvl w:val="0"/>
          <w:numId w:val="0"/>
        </w:numPr>
      </w:pPr>
      <w:r>
        <w:lastRenderedPageBreak/>
        <w:t>Respondent’s details</w:t>
      </w:r>
    </w:p>
    <w:p w:rsidR="00EF2B56" w:rsidRDefault="002E3210" w:rsidP="00EF2B56">
      <w:pPr>
        <w:pStyle w:val="Bodytextnavyhighlight"/>
        <w:rPr>
          <w:lang w:val="en-US"/>
        </w:rPr>
      </w:pPr>
      <w:r>
        <w:rPr>
          <w:lang w:val="en-US"/>
        </w:rPr>
        <w:t>25</w:t>
      </w:r>
      <w:r w:rsidR="00EF2B56">
        <w:rPr>
          <w:lang w:val="en-US"/>
        </w:rPr>
        <w:t>. Company</w:t>
      </w:r>
    </w:p>
    <w:p w:rsidR="00EF2B56" w:rsidRDefault="00707BF1" w:rsidP="00EF2B56">
      <w:pPr>
        <w:pStyle w:val="Tekstpodstawowy1"/>
        <w:rPr>
          <w:lang w:val="en-US"/>
        </w:rPr>
      </w:pPr>
      <w:r>
        <w:rPr>
          <w:lang w:val="en-US"/>
        </w:rPr>
        <w:fldChar w:fldCharType="begin">
          <w:ffData>
            <w:name w:val="Text17"/>
            <w:enabled/>
            <w:calcOnExit w:val="0"/>
            <w:textInput/>
          </w:ffData>
        </w:fldChar>
      </w:r>
      <w:bookmarkStart w:id="6" w:name="Text17"/>
      <w:r w:rsidR="00EF2B56">
        <w:rPr>
          <w:lang w:val="en-US"/>
        </w:rPr>
        <w:instrText xml:space="preserve"> FORMTEXT </w:instrText>
      </w:r>
      <w:r>
        <w:rPr>
          <w:lang w:val="en-US"/>
        </w:rPr>
      </w:r>
      <w:r>
        <w:rPr>
          <w:lang w:val="en-US"/>
        </w:rPr>
        <w:fldChar w:fldCharType="separate"/>
      </w:r>
      <w:r w:rsidR="00EF2B56">
        <w:rPr>
          <w:noProof/>
          <w:lang w:val="en-US"/>
        </w:rPr>
        <w:t> </w:t>
      </w:r>
      <w:r w:rsidR="00EF2B56">
        <w:rPr>
          <w:noProof/>
          <w:lang w:val="en-US"/>
        </w:rPr>
        <w:t> </w:t>
      </w:r>
      <w:r w:rsidR="00EF2B56">
        <w:rPr>
          <w:noProof/>
          <w:lang w:val="en-US"/>
        </w:rPr>
        <w:t> </w:t>
      </w:r>
      <w:r w:rsidR="00EF2B56">
        <w:rPr>
          <w:noProof/>
          <w:lang w:val="en-US"/>
        </w:rPr>
        <w:t> </w:t>
      </w:r>
      <w:r w:rsidR="00EF2B56">
        <w:rPr>
          <w:noProof/>
          <w:lang w:val="en-US"/>
        </w:rPr>
        <w:t> </w:t>
      </w:r>
      <w:r>
        <w:rPr>
          <w:lang w:val="en-US"/>
        </w:rPr>
        <w:fldChar w:fldCharType="end"/>
      </w:r>
      <w:bookmarkEnd w:id="6"/>
    </w:p>
    <w:p w:rsidR="00EF2B56" w:rsidRDefault="002E3210" w:rsidP="00EF2B56">
      <w:pPr>
        <w:pStyle w:val="Bodytextnavyhighlight"/>
        <w:rPr>
          <w:lang w:val="en-US"/>
        </w:rPr>
      </w:pPr>
      <w:r>
        <w:rPr>
          <w:lang w:val="en-US"/>
        </w:rPr>
        <w:t>26</w:t>
      </w:r>
      <w:r w:rsidR="00EF2B56">
        <w:rPr>
          <w:lang w:val="en-US"/>
        </w:rPr>
        <w:t>. Respondent’s name</w:t>
      </w:r>
    </w:p>
    <w:p w:rsidR="00EF2B56" w:rsidRDefault="00707BF1" w:rsidP="00EF2B56">
      <w:pPr>
        <w:pStyle w:val="Tekstpodstawowy1"/>
        <w:rPr>
          <w:lang w:val="en-US"/>
        </w:rPr>
      </w:pPr>
      <w:r>
        <w:rPr>
          <w:lang w:val="en-US"/>
        </w:rPr>
        <w:fldChar w:fldCharType="begin">
          <w:ffData>
            <w:name w:val="Text17"/>
            <w:enabled/>
            <w:calcOnExit w:val="0"/>
            <w:textInput/>
          </w:ffData>
        </w:fldChar>
      </w:r>
      <w:r w:rsidR="00EF2B56">
        <w:rPr>
          <w:lang w:val="en-US"/>
        </w:rPr>
        <w:instrText xml:space="preserve"> FORMTEXT </w:instrText>
      </w:r>
      <w:r>
        <w:rPr>
          <w:lang w:val="en-US"/>
        </w:rPr>
      </w:r>
      <w:r>
        <w:rPr>
          <w:lang w:val="en-US"/>
        </w:rPr>
        <w:fldChar w:fldCharType="separate"/>
      </w:r>
      <w:r w:rsidR="00EF2B56">
        <w:rPr>
          <w:noProof/>
          <w:lang w:val="en-US"/>
        </w:rPr>
        <w:t> </w:t>
      </w:r>
      <w:r w:rsidR="00EF2B56">
        <w:rPr>
          <w:noProof/>
          <w:lang w:val="en-US"/>
        </w:rPr>
        <w:t> </w:t>
      </w:r>
      <w:r w:rsidR="00EF2B56">
        <w:rPr>
          <w:noProof/>
          <w:lang w:val="en-US"/>
        </w:rPr>
        <w:t> </w:t>
      </w:r>
      <w:r w:rsidR="00EF2B56">
        <w:rPr>
          <w:noProof/>
          <w:lang w:val="en-US"/>
        </w:rPr>
        <w:t> </w:t>
      </w:r>
      <w:r w:rsidR="00EF2B56">
        <w:rPr>
          <w:noProof/>
          <w:lang w:val="en-US"/>
        </w:rPr>
        <w:t> </w:t>
      </w:r>
      <w:r>
        <w:rPr>
          <w:lang w:val="en-US"/>
        </w:rPr>
        <w:fldChar w:fldCharType="end"/>
      </w:r>
    </w:p>
    <w:p w:rsidR="00EF2B56" w:rsidRDefault="002E3210" w:rsidP="00EF2B56">
      <w:pPr>
        <w:pStyle w:val="Bodytextnavyhighlight"/>
        <w:rPr>
          <w:lang w:val="en-US"/>
        </w:rPr>
      </w:pPr>
      <w:r>
        <w:rPr>
          <w:lang w:val="en-US"/>
        </w:rPr>
        <w:t>27</w:t>
      </w:r>
      <w:r w:rsidR="00EF2B56">
        <w:rPr>
          <w:lang w:val="en-US"/>
        </w:rPr>
        <w:t>. J</w:t>
      </w:r>
      <w:r w:rsidR="00EF2B56" w:rsidRPr="00FC284D">
        <w:rPr>
          <w:lang w:val="en-US"/>
        </w:rPr>
        <w:t>ob function</w:t>
      </w:r>
    </w:p>
    <w:p w:rsidR="00EF2B56" w:rsidRDefault="00707BF1" w:rsidP="00EF2B56">
      <w:pPr>
        <w:pStyle w:val="Tekstpodstawowy1"/>
        <w:rPr>
          <w:lang w:val="en-US"/>
        </w:rPr>
      </w:pPr>
      <w:r>
        <w:rPr>
          <w:lang w:val="en-US"/>
        </w:rPr>
        <w:fldChar w:fldCharType="begin">
          <w:ffData>
            <w:name w:val="Text17"/>
            <w:enabled/>
            <w:calcOnExit w:val="0"/>
            <w:textInput/>
          </w:ffData>
        </w:fldChar>
      </w:r>
      <w:r w:rsidR="00EF2B56">
        <w:rPr>
          <w:lang w:val="en-US"/>
        </w:rPr>
        <w:instrText xml:space="preserve"> FORMTEXT </w:instrText>
      </w:r>
      <w:r>
        <w:rPr>
          <w:lang w:val="en-US"/>
        </w:rPr>
      </w:r>
      <w:r>
        <w:rPr>
          <w:lang w:val="en-US"/>
        </w:rPr>
        <w:fldChar w:fldCharType="separate"/>
      </w:r>
      <w:r w:rsidR="00EF2B56">
        <w:rPr>
          <w:noProof/>
          <w:lang w:val="en-US"/>
        </w:rPr>
        <w:t> </w:t>
      </w:r>
      <w:r w:rsidR="00EF2B56">
        <w:rPr>
          <w:noProof/>
          <w:lang w:val="en-US"/>
        </w:rPr>
        <w:t> </w:t>
      </w:r>
      <w:r w:rsidR="00EF2B56">
        <w:rPr>
          <w:noProof/>
          <w:lang w:val="en-US"/>
        </w:rPr>
        <w:t> </w:t>
      </w:r>
      <w:r w:rsidR="00EF2B56">
        <w:rPr>
          <w:noProof/>
          <w:lang w:val="en-US"/>
        </w:rPr>
        <w:t> </w:t>
      </w:r>
      <w:r w:rsidR="00EF2B56">
        <w:rPr>
          <w:noProof/>
          <w:lang w:val="en-US"/>
        </w:rPr>
        <w:t> </w:t>
      </w:r>
      <w:r>
        <w:rPr>
          <w:lang w:val="en-US"/>
        </w:rPr>
        <w:fldChar w:fldCharType="end"/>
      </w:r>
    </w:p>
    <w:p w:rsidR="00EF2B56" w:rsidRDefault="002E3210" w:rsidP="00EF2B56">
      <w:pPr>
        <w:pStyle w:val="Bodytextnavyhighlight"/>
        <w:rPr>
          <w:lang w:val="en-US"/>
        </w:rPr>
      </w:pPr>
      <w:r>
        <w:rPr>
          <w:lang w:val="en-US"/>
        </w:rPr>
        <w:t>28</w:t>
      </w:r>
      <w:r w:rsidR="00EF2B56">
        <w:rPr>
          <w:lang w:val="en-US"/>
        </w:rPr>
        <w:t>. E</w:t>
      </w:r>
      <w:r w:rsidR="00EF2B56" w:rsidRPr="00FC284D">
        <w:rPr>
          <w:lang w:val="en-US"/>
        </w:rPr>
        <w:t>mail</w:t>
      </w:r>
    </w:p>
    <w:p w:rsidR="00EF2B56" w:rsidRDefault="00707BF1" w:rsidP="00EF2B56">
      <w:pPr>
        <w:pStyle w:val="Tekstpodstawowy1"/>
        <w:rPr>
          <w:lang w:val="en-US"/>
        </w:rPr>
      </w:pPr>
      <w:r>
        <w:rPr>
          <w:lang w:val="en-US"/>
        </w:rPr>
        <w:fldChar w:fldCharType="begin">
          <w:ffData>
            <w:name w:val="Text17"/>
            <w:enabled/>
            <w:calcOnExit w:val="0"/>
            <w:textInput/>
          </w:ffData>
        </w:fldChar>
      </w:r>
      <w:r w:rsidR="00EF2B56">
        <w:rPr>
          <w:lang w:val="en-US"/>
        </w:rPr>
        <w:instrText xml:space="preserve"> FORMTEXT </w:instrText>
      </w:r>
      <w:r>
        <w:rPr>
          <w:lang w:val="en-US"/>
        </w:rPr>
      </w:r>
      <w:r>
        <w:rPr>
          <w:lang w:val="en-US"/>
        </w:rPr>
        <w:fldChar w:fldCharType="separate"/>
      </w:r>
      <w:r w:rsidR="00EF2B56">
        <w:rPr>
          <w:noProof/>
          <w:lang w:val="en-US"/>
        </w:rPr>
        <w:t> </w:t>
      </w:r>
      <w:r w:rsidR="00EF2B56">
        <w:rPr>
          <w:noProof/>
          <w:lang w:val="en-US"/>
        </w:rPr>
        <w:t> </w:t>
      </w:r>
      <w:r w:rsidR="00EF2B56">
        <w:rPr>
          <w:noProof/>
          <w:lang w:val="en-US"/>
        </w:rPr>
        <w:t> </w:t>
      </w:r>
      <w:r w:rsidR="00EF2B56">
        <w:rPr>
          <w:noProof/>
          <w:lang w:val="en-US"/>
        </w:rPr>
        <w:t> </w:t>
      </w:r>
      <w:r w:rsidR="00EF2B56">
        <w:rPr>
          <w:noProof/>
          <w:lang w:val="en-US"/>
        </w:rPr>
        <w:t> </w:t>
      </w:r>
      <w:r>
        <w:rPr>
          <w:lang w:val="en-US"/>
        </w:rPr>
        <w:fldChar w:fldCharType="end"/>
      </w:r>
    </w:p>
    <w:p w:rsidR="00EF2B56" w:rsidRDefault="002E3210" w:rsidP="00EF2B56">
      <w:pPr>
        <w:pStyle w:val="Bodytextnavyhighlight"/>
        <w:rPr>
          <w:lang w:val="en-US"/>
        </w:rPr>
      </w:pPr>
      <w:r>
        <w:rPr>
          <w:lang w:val="en-US"/>
        </w:rPr>
        <w:t>29</w:t>
      </w:r>
      <w:r w:rsidR="00EF2B56">
        <w:rPr>
          <w:lang w:val="en-US"/>
        </w:rPr>
        <w:t>. P</w:t>
      </w:r>
      <w:r w:rsidR="00EF2B56" w:rsidRPr="00FC284D">
        <w:rPr>
          <w:lang w:val="en-US"/>
        </w:rPr>
        <w:t>hone</w:t>
      </w:r>
    </w:p>
    <w:p w:rsidR="00EF2B56" w:rsidRDefault="00707BF1" w:rsidP="00EF2B56">
      <w:pPr>
        <w:pStyle w:val="Tekstpodstawowy1"/>
        <w:rPr>
          <w:lang w:val="en-US"/>
        </w:rPr>
      </w:pPr>
      <w:r>
        <w:rPr>
          <w:lang w:val="en-US"/>
        </w:rPr>
        <w:fldChar w:fldCharType="begin">
          <w:ffData>
            <w:name w:val="Text17"/>
            <w:enabled/>
            <w:calcOnExit w:val="0"/>
            <w:textInput/>
          </w:ffData>
        </w:fldChar>
      </w:r>
      <w:r w:rsidR="00EF2B56">
        <w:rPr>
          <w:lang w:val="en-US"/>
        </w:rPr>
        <w:instrText xml:space="preserve"> FORMTEXT </w:instrText>
      </w:r>
      <w:r>
        <w:rPr>
          <w:lang w:val="en-US"/>
        </w:rPr>
      </w:r>
      <w:r>
        <w:rPr>
          <w:lang w:val="en-US"/>
        </w:rPr>
        <w:fldChar w:fldCharType="separate"/>
      </w:r>
      <w:r w:rsidR="00EF2B56">
        <w:rPr>
          <w:noProof/>
          <w:lang w:val="en-US"/>
        </w:rPr>
        <w:t> </w:t>
      </w:r>
      <w:r w:rsidR="00EF2B56">
        <w:rPr>
          <w:noProof/>
          <w:lang w:val="en-US"/>
        </w:rPr>
        <w:t> </w:t>
      </w:r>
      <w:r w:rsidR="00EF2B56">
        <w:rPr>
          <w:noProof/>
          <w:lang w:val="en-US"/>
        </w:rPr>
        <w:t> </w:t>
      </w:r>
      <w:r w:rsidR="00EF2B56">
        <w:rPr>
          <w:noProof/>
          <w:lang w:val="en-US"/>
        </w:rPr>
        <w:t> </w:t>
      </w:r>
      <w:r w:rsidR="00EF2B56">
        <w:rPr>
          <w:noProof/>
          <w:lang w:val="en-US"/>
        </w:rPr>
        <w:t> </w:t>
      </w:r>
      <w:r>
        <w:rPr>
          <w:lang w:val="en-US"/>
        </w:rPr>
        <w:fldChar w:fldCharType="end"/>
      </w:r>
    </w:p>
    <w:p w:rsidR="00EF2B56" w:rsidRPr="00EF2B56" w:rsidRDefault="002E3210" w:rsidP="00EF2B56">
      <w:pPr>
        <w:pStyle w:val="Bodytextnavyhighlight"/>
      </w:pPr>
      <w:r>
        <w:t>30</w:t>
      </w:r>
      <w:r w:rsidR="00EF2B56" w:rsidRPr="00EF2B56">
        <w:t>. Please indicate the level of affiliation of your company with French capital:</w:t>
      </w:r>
    </w:p>
    <w:p w:rsidR="00EF2B56" w:rsidRDefault="00707BF1" w:rsidP="00EF2B56">
      <w:pPr>
        <w:pStyle w:val="Tekstpodstawowy1"/>
      </w:pPr>
      <w:r w:rsidRPr="00E86CB1">
        <w:fldChar w:fldCharType="begin">
          <w:ffData>
            <w:name w:val="Check35"/>
            <w:enabled/>
            <w:calcOnExit w:val="0"/>
            <w:checkBox>
              <w:sizeAuto/>
              <w:default w:val="0"/>
            </w:checkBox>
          </w:ffData>
        </w:fldChar>
      </w:r>
      <w:r w:rsidR="00EF2B56" w:rsidRPr="00E86CB1">
        <w:instrText xml:space="preserve"> FORMCHECKBOX </w:instrText>
      </w:r>
      <w:r w:rsidRPr="00E86CB1">
        <w:fldChar w:fldCharType="end"/>
      </w:r>
      <w:r w:rsidR="00132F12">
        <w:t xml:space="preserve"> </w:t>
      </w:r>
      <w:r w:rsidR="00EF2B56" w:rsidRPr="00EF2B56">
        <w:t>Direct 100% ownership by French entities</w:t>
      </w:r>
    </w:p>
    <w:p w:rsidR="00EF2B56" w:rsidRDefault="00707BF1" w:rsidP="00EF2B56">
      <w:pPr>
        <w:pStyle w:val="Tekstpodstawowy1"/>
      </w:pPr>
      <w:r w:rsidRPr="00E86CB1">
        <w:fldChar w:fldCharType="begin">
          <w:ffData>
            <w:name w:val="Check35"/>
            <w:enabled/>
            <w:calcOnExit w:val="0"/>
            <w:checkBox>
              <w:sizeAuto/>
              <w:default w:val="0"/>
            </w:checkBox>
          </w:ffData>
        </w:fldChar>
      </w:r>
      <w:r w:rsidR="00EF2B56" w:rsidRPr="00E86CB1">
        <w:instrText xml:space="preserve"> FORMCHECKBOX </w:instrText>
      </w:r>
      <w:r w:rsidRPr="00E86CB1">
        <w:fldChar w:fldCharType="end"/>
      </w:r>
      <w:r w:rsidR="00132F12">
        <w:t xml:space="preserve"> </w:t>
      </w:r>
      <w:r w:rsidR="00EF2B56" w:rsidRPr="00EF2B56">
        <w:t>Direct majority ownership by French entities</w:t>
      </w:r>
    </w:p>
    <w:p w:rsidR="00EF2B56" w:rsidRDefault="00707BF1" w:rsidP="00EF2B56">
      <w:pPr>
        <w:pStyle w:val="Tekstpodstawowy1"/>
      </w:pPr>
      <w:r w:rsidRPr="00E86CB1">
        <w:fldChar w:fldCharType="begin">
          <w:ffData>
            <w:name w:val="Check35"/>
            <w:enabled/>
            <w:calcOnExit w:val="0"/>
            <w:checkBox>
              <w:sizeAuto/>
              <w:default w:val="0"/>
            </w:checkBox>
          </w:ffData>
        </w:fldChar>
      </w:r>
      <w:r w:rsidR="00EF2B56" w:rsidRPr="00E86CB1">
        <w:instrText xml:space="preserve"> FORMCHECKBOX </w:instrText>
      </w:r>
      <w:r w:rsidRPr="00E86CB1">
        <w:fldChar w:fldCharType="end"/>
      </w:r>
      <w:r w:rsidR="00132F12">
        <w:t xml:space="preserve"> </w:t>
      </w:r>
      <w:r w:rsidR="00EF2B56" w:rsidRPr="00EF2B56">
        <w:t>Direct minority ownership by French entities</w:t>
      </w:r>
    </w:p>
    <w:p w:rsidR="00EF2B56" w:rsidRDefault="00707BF1" w:rsidP="00EF2B56">
      <w:pPr>
        <w:pStyle w:val="Tekstpodstawowy1"/>
      </w:pPr>
      <w:r w:rsidRPr="00E86CB1">
        <w:fldChar w:fldCharType="begin">
          <w:ffData>
            <w:name w:val="Check35"/>
            <w:enabled/>
            <w:calcOnExit w:val="0"/>
            <w:checkBox>
              <w:sizeAuto/>
              <w:default w:val="0"/>
            </w:checkBox>
          </w:ffData>
        </w:fldChar>
      </w:r>
      <w:r w:rsidR="00EF2B56" w:rsidRPr="00E86CB1">
        <w:instrText xml:space="preserve"> FORMCHECKBOX </w:instrText>
      </w:r>
      <w:r w:rsidRPr="00E86CB1">
        <w:fldChar w:fldCharType="end"/>
      </w:r>
      <w:r w:rsidR="00132F12">
        <w:t xml:space="preserve"> </w:t>
      </w:r>
      <w:r w:rsidR="00EF2B56" w:rsidRPr="00EF2B56">
        <w:t>Indirect ownership by French entities</w:t>
      </w:r>
    </w:p>
    <w:p w:rsidR="00EF2B56" w:rsidRDefault="00707BF1" w:rsidP="00EF2B56">
      <w:pPr>
        <w:pStyle w:val="Tekstpodstawowy1"/>
      </w:pPr>
      <w:r w:rsidRPr="00E86CB1">
        <w:fldChar w:fldCharType="begin">
          <w:ffData>
            <w:name w:val="Check35"/>
            <w:enabled/>
            <w:calcOnExit w:val="0"/>
            <w:checkBox>
              <w:sizeAuto/>
              <w:default w:val="0"/>
            </w:checkBox>
          </w:ffData>
        </w:fldChar>
      </w:r>
      <w:r w:rsidR="00EF2B56" w:rsidRPr="00E86CB1">
        <w:instrText xml:space="preserve"> FORMCHECKBOX </w:instrText>
      </w:r>
      <w:r w:rsidRPr="00E86CB1">
        <w:fldChar w:fldCharType="end"/>
      </w:r>
      <w:r w:rsidR="00132F12">
        <w:t xml:space="preserve"> </w:t>
      </w:r>
      <w:r w:rsidR="00EF2B56" w:rsidRPr="00EF2B56">
        <w:t>No direct/indirect French ownership, only historical links with France</w:t>
      </w:r>
    </w:p>
    <w:p w:rsidR="00EF2B56" w:rsidRPr="00EF2B56" w:rsidRDefault="002E3210" w:rsidP="00EF2B56">
      <w:pPr>
        <w:pStyle w:val="Bodytextnavyhighlight"/>
      </w:pPr>
      <w:r>
        <w:t>31</w:t>
      </w:r>
      <w:r w:rsidR="00EF2B56" w:rsidRPr="00EF2B56">
        <w:t xml:space="preserve">. Please indicate the </w:t>
      </w:r>
      <w:r w:rsidR="00EF2B56">
        <w:t>number of employees in Poland</w:t>
      </w:r>
      <w:r w:rsidR="00EF2B56" w:rsidRPr="00EF2B56">
        <w:t>:</w:t>
      </w:r>
    </w:p>
    <w:p w:rsidR="00EF2B56" w:rsidRPr="0031342A" w:rsidRDefault="00707BF1" w:rsidP="00EF2B56">
      <w:pPr>
        <w:pStyle w:val="Tekstpodstawowy1"/>
        <w:rPr>
          <w:lang w:val="en-US"/>
        </w:rPr>
      </w:pPr>
      <w:r w:rsidRPr="00E86CB1">
        <w:fldChar w:fldCharType="begin">
          <w:ffData>
            <w:name w:val="Check35"/>
            <w:enabled/>
            <w:calcOnExit w:val="0"/>
            <w:checkBox>
              <w:sizeAuto/>
              <w:default w:val="0"/>
            </w:checkBox>
          </w:ffData>
        </w:fldChar>
      </w:r>
      <w:r w:rsidR="00EF2B56" w:rsidRPr="00E86CB1">
        <w:instrText xml:space="preserve"> FORMCHECKBOX </w:instrText>
      </w:r>
      <w:r w:rsidRPr="00E86CB1">
        <w:fldChar w:fldCharType="end"/>
      </w:r>
      <w:r w:rsidR="00132F12">
        <w:t xml:space="preserve"> </w:t>
      </w:r>
      <w:r w:rsidR="00EF2B56" w:rsidRPr="0031342A">
        <w:rPr>
          <w:lang w:val="en-US"/>
        </w:rPr>
        <w:t>Up to 49</w:t>
      </w:r>
    </w:p>
    <w:p w:rsidR="00EF2B56" w:rsidRPr="0031342A" w:rsidRDefault="00707BF1" w:rsidP="00EF2B56">
      <w:pPr>
        <w:pStyle w:val="Tekstpodstawowy1"/>
        <w:rPr>
          <w:lang w:val="en-US"/>
        </w:rPr>
      </w:pPr>
      <w:r w:rsidRPr="00E86CB1">
        <w:fldChar w:fldCharType="begin">
          <w:ffData>
            <w:name w:val="Check35"/>
            <w:enabled/>
            <w:calcOnExit w:val="0"/>
            <w:checkBox>
              <w:sizeAuto/>
              <w:default w:val="0"/>
            </w:checkBox>
          </w:ffData>
        </w:fldChar>
      </w:r>
      <w:r w:rsidR="00EF2B56" w:rsidRPr="00E86CB1">
        <w:instrText xml:space="preserve"> FORMCHECKBOX </w:instrText>
      </w:r>
      <w:r w:rsidRPr="00E86CB1">
        <w:fldChar w:fldCharType="end"/>
      </w:r>
      <w:r w:rsidR="00132F12">
        <w:t xml:space="preserve"> </w:t>
      </w:r>
      <w:r w:rsidR="00EF2B56" w:rsidRPr="0031342A">
        <w:rPr>
          <w:lang w:val="en-US"/>
        </w:rPr>
        <w:t xml:space="preserve">50-249 </w:t>
      </w:r>
    </w:p>
    <w:p w:rsidR="00EF2B56" w:rsidRPr="0031342A" w:rsidRDefault="00707BF1" w:rsidP="00EF2B56">
      <w:pPr>
        <w:pStyle w:val="Tekstpodstawowy1"/>
        <w:rPr>
          <w:lang w:val="en-US"/>
        </w:rPr>
      </w:pPr>
      <w:r w:rsidRPr="00E86CB1">
        <w:fldChar w:fldCharType="begin">
          <w:ffData>
            <w:name w:val="Check35"/>
            <w:enabled/>
            <w:calcOnExit w:val="0"/>
            <w:checkBox>
              <w:sizeAuto/>
              <w:default w:val="0"/>
            </w:checkBox>
          </w:ffData>
        </w:fldChar>
      </w:r>
      <w:r w:rsidR="00EF2B56" w:rsidRPr="00E86CB1">
        <w:instrText xml:space="preserve"> FORMCHECKBOX </w:instrText>
      </w:r>
      <w:r w:rsidRPr="00E86CB1">
        <w:fldChar w:fldCharType="end"/>
      </w:r>
      <w:r w:rsidR="00132F12">
        <w:t xml:space="preserve"> </w:t>
      </w:r>
      <w:r w:rsidR="00EF2B56" w:rsidRPr="0031342A">
        <w:rPr>
          <w:lang w:val="en-US"/>
        </w:rPr>
        <w:t xml:space="preserve">250-499 </w:t>
      </w:r>
    </w:p>
    <w:p w:rsidR="00EF2B56" w:rsidRPr="0031342A" w:rsidRDefault="00707BF1" w:rsidP="00EF2B56">
      <w:pPr>
        <w:pStyle w:val="Tekstpodstawowy1"/>
        <w:rPr>
          <w:lang w:val="en-US"/>
        </w:rPr>
      </w:pPr>
      <w:r w:rsidRPr="00E86CB1">
        <w:fldChar w:fldCharType="begin">
          <w:ffData>
            <w:name w:val="Check35"/>
            <w:enabled/>
            <w:calcOnExit w:val="0"/>
            <w:checkBox>
              <w:sizeAuto/>
              <w:default w:val="0"/>
            </w:checkBox>
          </w:ffData>
        </w:fldChar>
      </w:r>
      <w:r w:rsidR="00EF2B56" w:rsidRPr="00E86CB1">
        <w:instrText xml:space="preserve"> FORMCHECKBOX </w:instrText>
      </w:r>
      <w:r w:rsidRPr="00E86CB1">
        <w:fldChar w:fldCharType="end"/>
      </w:r>
      <w:r w:rsidR="00132F12">
        <w:t xml:space="preserve"> </w:t>
      </w:r>
      <w:r w:rsidR="00EF2B56" w:rsidRPr="0031342A">
        <w:rPr>
          <w:lang w:val="en-US"/>
        </w:rPr>
        <w:t xml:space="preserve">500-1000 </w:t>
      </w:r>
    </w:p>
    <w:p w:rsidR="00EF2B56" w:rsidRPr="0031342A" w:rsidRDefault="00707BF1" w:rsidP="00EF2B56">
      <w:pPr>
        <w:pStyle w:val="Tekstpodstawowy1"/>
        <w:rPr>
          <w:lang w:val="en-US"/>
        </w:rPr>
      </w:pPr>
      <w:r w:rsidRPr="00E86CB1">
        <w:fldChar w:fldCharType="begin">
          <w:ffData>
            <w:name w:val="Check35"/>
            <w:enabled/>
            <w:calcOnExit w:val="0"/>
            <w:checkBox>
              <w:sizeAuto/>
              <w:default w:val="0"/>
            </w:checkBox>
          </w:ffData>
        </w:fldChar>
      </w:r>
      <w:r w:rsidR="00EF2B56" w:rsidRPr="00E86CB1">
        <w:instrText xml:space="preserve"> FORMCHECKBOX </w:instrText>
      </w:r>
      <w:r w:rsidRPr="00E86CB1">
        <w:fldChar w:fldCharType="end"/>
      </w:r>
      <w:r w:rsidR="00132F12">
        <w:t xml:space="preserve"> </w:t>
      </w:r>
      <w:r w:rsidR="001871C6" w:rsidRPr="0031342A">
        <w:rPr>
          <w:lang w:val="en-US"/>
        </w:rPr>
        <w:t>More than</w:t>
      </w:r>
      <w:r w:rsidR="00EF2B56" w:rsidRPr="0031342A">
        <w:rPr>
          <w:lang w:val="en-US"/>
        </w:rPr>
        <w:t xml:space="preserve"> 1000</w:t>
      </w:r>
    </w:p>
    <w:p w:rsidR="00DE6DE3" w:rsidRDefault="00DE6DE3" w:rsidP="00DE6DE3">
      <w:pPr>
        <w:pStyle w:val="Bodytextnavyhighlight"/>
      </w:pPr>
      <w:r>
        <w:br w:type="page"/>
      </w:r>
      <w:r w:rsidR="002E3210">
        <w:lastRenderedPageBreak/>
        <w:t>32</w:t>
      </w:r>
      <w:r>
        <w:t>. What percentage (estimated) of your workforce in Poland is of French origin?</w:t>
      </w:r>
    </w:p>
    <w:p w:rsidR="00DE6DE3" w:rsidRPr="00824C59" w:rsidRDefault="00DE6DE3" w:rsidP="00DE6DE3">
      <w:pPr>
        <w:pStyle w:val="Tekstpodstawowy1"/>
      </w:pPr>
      <w:r w:rsidRPr="00824C59">
        <w:t xml:space="preserve">Management &amp; Supervisory Board: </w:t>
      </w:r>
      <w:r w:rsidR="00707BF1" w:rsidRPr="00824C59">
        <w:fldChar w:fldCharType="begin">
          <w:ffData>
            <w:name w:val="Text18"/>
            <w:enabled/>
            <w:calcOnExit w:val="0"/>
            <w:textInput/>
          </w:ffData>
        </w:fldChar>
      </w:r>
      <w:r w:rsidRPr="00824C59">
        <w:instrText xml:space="preserve"> FORMTEXT </w:instrText>
      </w:r>
      <w:r w:rsidR="00707BF1" w:rsidRPr="00824C59">
        <w:fldChar w:fldCharType="separate"/>
      </w:r>
      <w:r w:rsidRPr="00824C59">
        <w:t> </w:t>
      </w:r>
      <w:r w:rsidRPr="00824C59">
        <w:t> </w:t>
      </w:r>
      <w:r w:rsidRPr="00824C59">
        <w:t> </w:t>
      </w:r>
      <w:r w:rsidRPr="00824C59">
        <w:t> </w:t>
      </w:r>
      <w:r w:rsidRPr="00824C59">
        <w:t> </w:t>
      </w:r>
      <w:r w:rsidR="00707BF1" w:rsidRPr="00824C59">
        <w:fldChar w:fldCharType="end"/>
      </w:r>
      <w:r>
        <w:t>%</w:t>
      </w:r>
    </w:p>
    <w:p w:rsidR="00DE6DE3" w:rsidRPr="00824C59" w:rsidRDefault="00DE6DE3" w:rsidP="00DE6DE3">
      <w:pPr>
        <w:pStyle w:val="Tekstpodstawowy1"/>
      </w:pPr>
      <w:r w:rsidRPr="00824C59">
        <w:t xml:space="preserve">Managerial level: </w:t>
      </w:r>
      <w:r w:rsidR="00707BF1" w:rsidRPr="00824C59">
        <w:fldChar w:fldCharType="begin">
          <w:ffData>
            <w:name w:val="Text18"/>
            <w:enabled/>
            <w:calcOnExit w:val="0"/>
            <w:textInput/>
          </w:ffData>
        </w:fldChar>
      </w:r>
      <w:r w:rsidRPr="00824C59">
        <w:instrText xml:space="preserve"> FORMTEXT </w:instrText>
      </w:r>
      <w:r w:rsidR="00707BF1" w:rsidRPr="00824C59">
        <w:fldChar w:fldCharType="separate"/>
      </w:r>
      <w:r w:rsidRPr="00824C59">
        <w:t> </w:t>
      </w:r>
      <w:r w:rsidRPr="00824C59">
        <w:t> </w:t>
      </w:r>
      <w:r w:rsidRPr="00824C59">
        <w:t> </w:t>
      </w:r>
      <w:r w:rsidRPr="00824C59">
        <w:t> </w:t>
      </w:r>
      <w:r w:rsidRPr="00824C59">
        <w:t> </w:t>
      </w:r>
      <w:r w:rsidR="00707BF1" w:rsidRPr="00824C59">
        <w:fldChar w:fldCharType="end"/>
      </w:r>
      <w:r>
        <w:t>%</w:t>
      </w:r>
    </w:p>
    <w:p w:rsidR="00DE6DE3" w:rsidRPr="00824C59" w:rsidRDefault="00DE6DE3" w:rsidP="00DE6DE3">
      <w:pPr>
        <w:pStyle w:val="Tekstpodstawowy1"/>
      </w:pPr>
      <w:r w:rsidRPr="00824C59">
        <w:t xml:space="preserve">Specialist &amp; blue-collar level: </w:t>
      </w:r>
      <w:r w:rsidR="00707BF1" w:rsidRPr="00824C59">
        <w:fldChar w:fldCharType="begin">
          <w:ffData>
            <w:name w:val="Text18"/>
            <w:enabled/>
            <w:calcOnExit w:val="0"/>
            <w:textInput/>
          </w:ffData>
        </w:fldChar>
      </w:r>
      <w:r w:rsidRPr="00824C59">
        <w:instrText xml:space="preserve"> FORMTEXT </w:instrText>
      </w:r>
      <w:r w:rsidR="00707BF1" w:rsidRPr="00824C59">
        <w:fldChar w:fldCharType="separate"/>
      </w:r>
      <w:r w:rsidRPr="00824C59">
        <w:t> </w:t>
      </w:r>
      <w:r w:rsidRPr="00824C59">
        <w:t> </w:t>
      </w:r>
      <w:r w:rsidRPr="00824C59">
        <w:t> </w:t>
      </w:r>
      <w:r w:rsidRPr="00824C59">
        <w:t> </w:t>
      </w:r>
      <w:r w:rsidRPr="00824C59">
        <w:t> </w:t>
      </w:r>
      <w:r w:rsidR="00707BF1" w:rsidRPr="00824C59">
        <w:fldChar w:fldCharType="end"/>
      </w:r>
      <w:r>
        <w:t>%</w:t>
      </w:r>
    </w:p>
    <w:p w:rsidR="008E11BA" w:rsidRPr="00EF2B56" w:rsidRDefault="002E3210" w:rsidP="008E11BA">
      <w:pPr>
        <w:pStyle w:val="Bodytextnavyhighlight"/>
      </w:pPr>
      <w:r>
        <w:t>33</w:t>
      </w:r>
      <w:r w:rsidR="008E11BA" w:rsidRPr="00EF2B56">
        <w:t xml:space="preserve">. Please indicate the </w:t>
      </w:r>
      <w:r w:rsidR="008E11BA">
        <w:t>level of your company’s consolidated annual revenue</w:t>
      </w:r>
      <w:r w:rsidR="00A807C7">
        <w:t xml:space="preserve"> in Poland:</w:t>
      </w:r>
    </w:p>
    <w:p w:rsidR="008E11BA" w:rsidRPr="008E11BA" w:rsidRDefault="00707BF1" w:rsidP="008E11BA">
      <w:pPr>
        <w:pStyle w:val="Tekstpodstawowy1"/>
        <w:rPr>
          <w:lang w:val="en-US"/>
        </w:rPr>
      </w:pPr>
      <w:r w:rsidRPr="00E86CB1">
        <w:fldChar w:fldCharType="begin">
          <w:ffData>
            <w:name w:val="Check35"/>
            <w:enabled/>
            <w:calcOnExit w:val="0"/>
            <w:checkBox>
              <w:sizeAuto/>
              <w:default w:val="0"/>
            </w:checkBox>
          </w:ffData>
        </w:fldChar>
      </w:r>
      <w:r w:rsidR="008E11BA" w:rsidRPr="00E86CB1">
        <w:instrText xml:space="preserve"> FORMCHECKBOX </w:instrText>
      </w:r>
      <w:r w:rsidRPr="00E86CB1">
        <w:fldChar w:fldCharType="end"/>
      </w:r>
      <w:r w:rsidR="00132F12">
        <w:t xml:space="preserve"> </w:t>
      </w:r>
      <w:r w:rsidR="008E11BA" w:rsidRPr="008E11BA">
        <w:rPr>
          <w:lang w:val="en-US"/>
        </w:rPr>
        <w:t xml:space="preserve">Up to </w:t>
      </w:r>
      <w:r w:rsidR="0016257C" w:rsidRPr="008E11BA">
        <w:rPr>
          <w:lang w:val="en-US"/>
        </w:rPr>
        <w:t xml:space="preserve">PLN </w:t>
      </w:r>
      <w:r w:rsidR="0016257C">
        <w:rPr>
          <w:lang w:val="en-US"/>
        </w:rPr>
        <w:t>20 million</w:t>
      </w:r>
    </w:p>
    <w:p w:rsidR="008E11BA" w:rsidRPr="008E11BA" w:rsidRDefault="00707BF1" w:rsidP="008E11BA">
      <w:pPr>
        <w:pStyle w:val="Tekstpodstawowy1"/>
        <w:rPr>
          <w:lang w:val="en-US"/>
        </w:rPr>
      </w:pPr>
      <w:r w:rsidRPr="00E86CB1">
        <w:fldChar w:fldCharType="begin">
          <w:ffData>
            <w:name w:val="Check35"/>
            <w:enabled/>
            <w:calcOnExit w:val="0"/>
            <w:checkBox>
              <w:sizeAuto/>
              <w:default w:val="0"/>
            </w:checkBox>
          </w:ffData>
        </w:fldChar>
      </w:r>
      <w:r w:rsidR="008E11BA" w:rsidRPr="00E86CB1">
        <w:instrText xml:space="preserve"> FORMCHECKBOX </w:instrText>
      </w:r>
      <w:r w:rsidRPr="00E86CB1">
        <w:fldChar w:fldCharType="end"/>
      </w:r>
      <w:r w:rsidR="00132F12">
        <w:t xml:space="preserve"> </w:t>
      </w:r>
      <w:r w:rsidR="0016257C" w:rsidRPr="008E11BA">
        <w:rPr>
          <w:lang w:val="en-US"/>
        </w:rPr>
        <w:t xml:space="preserve">PLN </w:t>
      </w:r>
      <w:r w:rsidR="008E11BA" w:rsidRPr="008E11BA">
        <w:rPr>
          <w:lang w:val="en-US"/>
        </w:rPr>
        <w:t>20</w:t>
      </w:r>
      <w:r w:rsidR="0016257C">
        <w:rPr>
          <w:lang w:val="en-US"/>
        </w:rPr>
        <w:t>-49 million</w:t>
      </w:r>
    </w:p>
    <w:p w:rsidR="008E11BA" w:rsidRPr="008E11BA" w:rsidRDefault="00707BF1" w:rsidP="008E11BA">
      <w:pPr>
        <w:pStyle w:val="Tekstpodstawowy1"/>
        <w:rPr>
          <w:lang w:val="en-US"/>
        </w:rPr>
      </w:pPr>
      <w:r w:rsidRPr="00E86CB1">
        <w:fldChar w:fldCharType="begin">
          <w:ffData>
            <w:name w:val="Check35"/>
            <w:enabled/>
            <w:calcOnExit w:val="0"/>
            <w:checkBox>
              <w:sizeAuto/>
              <w:default w:val="0"/>
            </w:checkBox>
          </w:ffData>
        </w:fldChar>
      </w:r>
      <w:r w:rsidR="008E11BA" w:rsidRPr="00E86CB1">
        <w:instrText xml:space="preserve"> FORMCHECKBOX </w:instrText>
      </w:r>
      <w:r w:rsidRPr="00E86CB1">
        <w:fldChar w:fldCharType="end"/>
      </w:r>
      <w:r w:rsidR="00132F12">
        <w:t xml:space="preserve"> </w:t>
      </w:r>
      <w:r w:rsidR="0016257C" w:rsidRPr="008E11BA">
        <w:rPr>
          <w:lang w:val="en-US"/>
        </w:rPr>
        <w:t xml:space="preserve">PLN </w:t>
      </w:r>
      <w:r w:rsidR="00E80AC8">
        <w:rPr>
          <w:lang w:val="en-US"/>
        </w:rPr>
        <w:t>50</w:t>
      </w:r>
      <w:r w:rsidR="0016257C">
        <w:rPr>
          <w:lang w:val="en-US"/>
        </w:rPr>
        <w:t>-100 million</w:t>
      </w:r>
    </w:p>
    <w:p w:rsidR="008E11BA" w:rsidRPr="008E11BA" w:rsidRDefault="00707BF1" w:rsidP="008E11BA">
      <w:pPr>
        <w:pStyle w:val="Tekstpodstawowy1"/>
        <w:rPr>
          <w:lang w:val="en-US"/>
        </w:rPr>
      </w:pPr>
      <w:r w:rsidRPr="00E86CB1">
        <w:fldChar w:fldCharType="begin">
          <w:ffData>
            <w:name w:val="Check35"/>
            <w:enabled/>
            <w:calcOnExit w:val="0"/>
            <w:checkBox>
              <w:sizeAuto/>
              <w:default w:val="0"/>
            </w:checkBox>
          </w:ffData>
        </w:fldChar>
      </w:r>
      <w:r w:rsidR="008E11BA" w:rsidRPr="00E86CB1">
        <w:instrText xml:space="preserve"> FORMCHECKBOX </w:instrText>
      </w:r>
      <w:r w:rsidRPr="00E86CB1">
        <w:fldChar w:fldCharType="end"/>
      </w:r>
      <w:r w:rsidR="00132F12">
        <w:t xml:space="preserve"> </w:t>
      </w:r>
      <w:r w:rsidR="0016257C" w:rsidRPr="008E11BA">
        <w:rPr>
          <w:lang w:val="en-US"/>
        </w:rPr>
        <w:t xml:space="preserve">PLN </w:t>
      </w:r>
      <w:r w:rsidR="0016257C">
        <w:rPr>
          <w:lang w:val="en-US"/>
        </w:rPr>
        <w:t>101-200 million</w:t>
      </w:r>
    </w:p>
    <w:p w:rsidR="008E11BA" w:rsidRPr="008E11BA" w:rsidRDefault="00707BF1" w:rsidP="008E11BA">
      <w:pPr>
        <w:pStyle w:val="Tekstpodstawowy1"/>
        <w:rPr>
          <w:lang w:val="en-US"/>
        </w:rPr>
      </w:pPr>
      <w:r w:rsidRPr="00E86CB1">
        <w:fldChar w:fldCharType="begin">
          <w:ffData>
            <w:name w:val="Check35"/>
            <w:enabled/>
            <w:calcOnExit w:val="0"/>
            <w:checkBox>
              <w:sizeAuto/>
              <w:default w:val="0"/>
            </w:checkBox>
          </w:ffData>
        </w:fldChar>
      </w:r>
      <w:r w:rsidR="008E11BA" w:rsidRPr="00E86CB1">
        <w:instrText xml:space="preserve"> FORMCHECKBOX </w:instrText>
      </w:r>
      <w:r w:rsidRPr="00E86CB1">
        <w:fldChar w:fldCharType="end"/>
      </w:r>
      <w:r w:rsidR="00132F12">
        <w:t xml:space="preserve"> </w:t>
      </w:r>
      <w:r w:rsidR="0016257C" w:rsidRPr="008E11BA">
        <w:rPr>
          <w:lang w:val="en-US"/>
        </w:rPr>
        <w:t xml:space="preserve">PLN </w:t>
      </w:r>
      <w:r w:rsidR="0016257C">
        <w:rPr>
          <w:lang w:val="en-US"/>
        </w:rPr>
        <w:t>201-300 million</w:t>
      </w:r>
    </w:p>
    <w:p w:rsidR="008E11BA" w:rsidRPr="008E11BA" w:rsidRDefault="00707BF1" w:rsidP="008E11BA">
      <w:pPr>
        <w:pStyle w:val="Tekstpodstawowy1"/>
        <w:rPr>
          <w:lang w:val="en-US"/>
        </w:rPr>
      </w:pPr>
      <w:r w:rsidRPr="00E86CB1">
        <w:fldChar w:fldCharType="begin">
          <w:ffData>
            <w:name w:val="Check35"/>
            <w:enabled/>
            <w:calcOnExit w:val="0"/>
            <w:checkBox>
              <w:sizeAuto/>
              <w:default w:val="0"/>
            </w:checkBox>
          </w:ffData>
        </w:fldChar>
      </w:r>
      <w:r w:rsidR="008E11BA" w:rsidRPr="00E86CB1">
        <w:instrText xml:space="preserve"> FORMCHECKBOX </w:instrText>
      </w:r>
      <w:r w:rsidRPr="00E86CB1">
        <w:fldChar w:fldCharType="end"/>
      </w:r>
      <w:r w:rsidR="00132F12">
        <w:t xml:space="preserve"> </w:t>
      </w:r>
      <w:r w:rsidR="0016257C" w:rsidRPr="008E11BA">
        <w:rPr>
          <w:lang w:val="en-US"/>
        </w:rPr>
        <w:t xml:space="preserve">PLN </w:t>
      </w:r>
      <w:r w:rsidR="0016257C">
        <w:rPr>
          <w:lang w:val="en-US"/>
        </w:rPr>
        <w:t>301-400 million</w:t>
      </w:r>
    </w:p>
    <w:p w:rsidR="008E11BA" w:rsidRPr="008E11BA" w:rsidRDefault="00707BF1" w:rsidP="008E11BA">
      <w:pPr>
        <w:pStyle w:val="Tekstpodstawowy1"/>
        <w:rPr>
          <w:lang w:val="en-US"/>
        </w:rPr>
      </w:pPr>
      <w:r w:rsidRPr="00E86CB1">
        <w:fldChar w:fldCharType="begin">
          <w:ffData>
            <w:name w:val="Check35"/>
            <w:enabled/>
            <w:calcOnExit w:val="0"/>
            <w:checkBox>
              <w:sizeAuto/>
              <w:default w:val="0"/>
            </w:checkBox>
          </w:ffData>
        </w:fldChar>
      </w:r>
      <w:r w:rsidR="008E11BA" w:rsidRPr="00E86CB1">
        <w:instrText xml:space="preserve"> FORMCHECKBOX </w:instrText>
      </w:r>
      <w:r w:rsidRPr="00E86CB1">
        <w:fldChar w:fldCharType="end"/>
      </w:r>
      <w:r w:rsidR="00132F12">
        <w:t xml:space="preserve"> </w:t>
      </w:r>
      <w:r w:rsidR="0016257C" w:rsidRPr="008E11BA">
        <w:rPr>
          <w:lang w:val="en-US"/>
        </w:rPr>
        <w:t xml:space="preserve">PLN </w:t>
      </w:r>
      <w:r w:rsidR="0016257C">
        <w:rPr>
          <w:lang w:val="en-US"/>
        </w:rPr>
        <w:t>401-500 million</w:t>
      </w:r>
    </w:p>
    <w:p w:rsidR="008E11BA" w:rsidRDefault="00707BF1" w:rsidP="008E11BA">
      <w:pPr>
        <w:pStyle w:val="Tekstpodstawowy1"/>
        <w:rPr>
          <w:lang w:val="en-US"/>
        </w:rPr>
      </w:pPr>
      <w:r w:rsidRPr="00E86CB1">
        <w:fldChar w:fldCharType="begin">
          <w:ffData>
            <w:name w:val="Check35"/>
            <w:enabled/>
            <w:calcOnExit w:val="0"/>
            <w:checkBox>
              <w:sizeAuto/>
              <w:default w:val="0"/>
            </w:checkBox>
          </w:ffData>
        </w:fldChar>
      </w:r>
      <w:r w:rsidR="008E11BA" w:rsidRPr="00E86CB1">
        <w:instrText xml:space="preserve"> FORMCHECKBOX </w:instrText>
      </w:r>
      <w:r w:rsidRPr="00E86CB1">
        <w:fldChar w:fldCharType="end"/>
      </w:r>
      <w:r w:rsidR="00132F12">
        <w:t xml:space="preserve"> </w:t>
      </w:r>
      <w:r w:rsidR="001871C6" w:rsidRPr="001871C6">
        <w:rPr>
          <w:lang w:val="en-US"/>
        </w:rPr>
        <w:t>More than</w:t>
      </w:r>
      <w:r w:rsidR="008E11BA" w:rsidRPr="008E11BA">
        <w:rPr>
          <w:lang w:val="en-US"/>
        </w:rPr>
        <w:t xml:space="preserve"> </w:t>
      </w:r>
      <w:r w:rsidR="0016257C" w:rsidRPr="008E11BA">
        <w:rPr>
          <w:lang w:val="en-US"/>
        </w:rPr>
        <w:t xml:space="preserve">PLN </w:t>
      </w:r>
      <w:r w:rsidR="0016257C">
        <w:rPr>
          <w:lang w:val="en-US"/>
        </w:rPr>
        <w:t>500 million</w:t>
      </w:r>
    </w:p>
    <w:p w:rsidR="00132F12" w:rsidRDefault="00132F12" w:rsidP="008E11BA">
      <w:pPr>
        <w:pStyle w:val="Tekstpodstawowy1"/>
        <w:rPr>
          <w:lang w:val="en-US"/>
        </w:rPr>
      </w:pPr>
    </w:p>
    <w:p w:rsidR="00132F12" w:rsidRPr="008E11BA" w:rsidRDefault="00132F12" w:rsidP="008E11BA">
      <w:pPr>
        <w:pStyle w:val="Tekstpodstawowy1"/>
        <w:rPr>
          <w:lang w:val="en-US"/>
        </w:rPr>
      </w:pPr>
      <w:r>
        <w:rPr>
          <w:lang w:val="en-US"/>
        </w:rPr>
        <w:t>Thank you for participating in the survey!</w:t>
      </w:r>
    </w:p>
    <w:p w:rsidR="004D40C5" w:rsidRPr="008E11BA" w:rsidRDefault="004D40C5" w:rsidP="004D40C5">
      <w:pPr>
        <w:pStyle w:val="Nagwek1"/>
        <w:numPr>
          <w:ilvl w:val="0"/>
          <w:numId w:val="0"/>
        </w:numPr>
        <w:rPr>
          <w:lang w:val="en-US"/>
        </w:rPr>
      </w:pPr>
    </w:p>
    <w:p w:rsidR="000C7391" w:rsidRPr="008E11BA" w:rsidRDefault="000C7391" w:rsidP="00431C8B">
      <w:pPr>
        <w:rPr>
          <w:lang w:val="en-US"/>
        </w:rPr>
      </w:pPr>
    </w:p>
    <w:bookmarkEnd w:id="0"/>
    <w:p w:rsidR="00150A6C" w:rsidRPr="008E11BA" w:rsidRDefault="00150A6C" w:rsidP="00150A6C">
      <w:pPr>
        <w:rPr>
          <w:lang w:val="en-US"/>
        </w:rPr>
      </w:pPr>
    </w:p>
    <w:tbl>
      <w:tblPr>
        <w:tblStyle w:val="Tabela-Siatka"/>
        <w:tblpPr w:vertAnchor="page" w:horzAnchor="page" w:tblpX="664" w:tblpY="12556"/>
        <w:tblW w:w="6521" w:type="dxa"/>
        <w:tblLayout w:type="fixed"/>
        <w:tblCellMar>
          <w:left w:w="0" w:type="dxa"/>
          <w:right w:w="0" w:type="dxa"/>
        </w:tblCellMar>
        <w:tblLook w:val="04A0" w:firstRow="1" w:lastRow="0" w:firstColumn="1" w:lastColumn="0" w:noHBand="0" w:noVBand="1"/>
      </w:tblPr>
      <w:tblGrid>
        <w:gridCol w:w="6521"/>
      </w:tblGrid>
      <w:tr w:rsidR="00F43688" w:rsidRPr="00AE06A5" w:rsidTr="00F43688">
        <w:trPr>
          <w:cantSplit/>
        </w:trPr>
        <w:tc>
          <w:tcPr>
            <w:tcW w:w="6521" w:type="dxa"/>
            <w:vAlign w:val="bottom"/>
            <w:hideMark/>
          </w:tcPr>
          <w:p w:rsidR="00A04792" w:rsidRPr="0031342A" w:rsidRDefault="00A04792" w:rsidP="00A04792">
            <w:pPr>
              <w:pStyle w:val="Disclaimer"/>
              <w:spacing w:before="200"/>
              <w:rPr>
                <w:sz w:val="16"/>
                <w:lang w:val="pl-PL"/>
              </w:rPr>
            </w:pPr>
            <w:r w:rsidRPr="0031342A">
              <w:rPr>
                <w:sz w:val="16"/>
                <w:lang w:val="pl-PL"/>
              </w:rPr>
              <w:t>© 2013 KPMG Sp. z o.o. jest polską spółką z ograniczoną odpowiedzialnością i członkiem sieci KPMG składającej się z niezależnych spółek członkowskich stowarzyszonych z KPMG International Cooperative (“KPMG International”), podmiotem prawa szwajcarskiego. Wszelkie prawa zastrzeżone.</w:t>
            </w:r>
          </w:p>
          <w:p w:rsidR="00F43688" w:rsidRPr="0031342A" w:rsidRDefault="00A04792" w:rsidP="00A04792">
            <w:pPr>
              <w:pStyle w:val="Disclaimer"/>
              <w:spacing w:before="200" w:after="0"/>
              <w:rPr>
                <w:rStyle w:val="Hipercze"/>
                <w:color w:val="000000" w:themeColor="text1"/>
                <w:sz w:val="16"/>
                <w:u w:val="none"/>
                <w:lang w:val="pl-PL"/>
              </w:rPr>
            </w:pPr>
            <w:r w:rsidRPr="0031342A">
              <w:rPr>
                <w:sz w:val="16"/>
                <w:lang w:val="pl-PL"/>
              </w:rPr>
              <w:t>Nazwa i logo KPMG oraz hasło "cutting through complexity" są zastrzeżonymi znakami towarowymi bądź znakami towarowymi KPMG International.</w:t>
            </w:r>
          </w:p>
        </w:tc>
      </w:tr>
    </w:tbl>
    <w:p w:rsidR="00947008" w:rsidRPr="00E86CB1" w:rsidRDefault="00AE06A5" w:rsidP="00150A6C">
      <w:pPr>
        <w:rPr>
          <w:b/>
        </w:rPr>
      </w:pPr>
      <w:r>
        <w:rPr>
          <w:b/>
          <w:noProof/>
          <w:lang w:eastAsia="en-GB"/>
        </w:rPr>
        <w:pict>
          <v:shape id="_x0000_s1026" style="position:absolute;margin-left:485.65pt;margin-top:152.8pt;width:109.85pt;height:385.3pt;z-index:251658240;mso-position-horizontal:absolute;mso-position-horizontal-relative:page;mso-position-vertical-relative:page" coordsize="1407,4936" o:allowincell="f" o:allowoverlap="f" path="m,4936r1407,l1407,,,4936xe" fillcolor="#00257a" stroked="f">
            <v:fill opacity="58982f"/>
            <v:path arrowok="t"/>
            <w10:wrap anchorx="page" anchory="page"/>
            <w10:anchorlock/>
          </v:shape>
        </w:pict>
      </w:r>
    </w:p>
    <w:sectPr w:rsidR="00947008" w:rsidRPr="00E86CB1" w:rsidSect="004813AE">
      <w:headerReference w:type="default" r:id="rId17"/>
      <w:footerReference w:type="default" r:id="rId18"/>
      <w:type w:val="oddPage"/>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A35" w:rsidRDefault="006E4A35">
      <w:r>
        <w:separator/>
      </w:r>
    </w:p>
    <w:p w:rsidR="006E4A35" w:rsidRDefault="006E4A35"/>
    <w:p w:rsidR="006E4A35" w:rsidRDefault="006E4A35"/>
    <w:p w:rsidR="006E4A35" w:rsidRDefault="006E4A35"/>
    <w:p w:rsidR="006E4A35" w:rsidRDefault="006E4A35"/>
    <w:p w:rsidR="006E4A35" w:rsidRDefault="006E4A35"/>
    <w:p w:rsidR="006E4A35" w:rsidRDefault="006E4A35"/>
    <w:p w:rsidR="006E4A35" w:rsidRDefault="006E4A35"/>
    <w:p w:rsidR="006E4A35" w:rsidRDefault="006E4A35"/>
  </w:endnote>
  <w:endnote w:type="continuationSeparator" w:id="0">
    <w:p w:rsidR="006E4A35" w:rsidRDefault="006E4A35">
      <w:r>
        <w:continuationSeparator/>
      </w:r>
    </w:p>
    <w:p w:rsidR="006E4A35" w:rsidRDefault="006E4A35"/>
    <w:p w:rsidR="006E4A35" w:rsidRDefault="006E4A35"/>
    <w:p w:rsidR="006E4A35" w:rsidRDefault="006E4A35"/>
    <w:p w:rsidR="006E4A35" w:rsidRDefault="006E4A35"/>
    <w:p w:rsidR="006E4A35" w:rsidRDefault="006E4A35"/>
    <w:p w:rsidR="006E4A35" w:rsidRDefault="006E4A35"/>
    <w:p w:rsidR="006E4A35" w:rsidRDefault="006E4A35"/>
    <w:p w:rsidR="006E4A35" w:rsidRDefault="006E4A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Bold">
    <w:altName w:val="Arial"/>
    <w:panose1 w:val="00000000000000000000"/>
    <w:charset w:val="00"/>
    <w:family w:val="swiss"/>
    <w:notTrueType/>
    <w:pitch w:val="variable"/>
    <w:sig w:usb0="00000003" w:usb1="00000000" w:usb2="00000000" w:usb3="00000000" w:csb0="00000001" w:csb1="00000000"/>
  </w:font>
  <w:font w:name="9999999">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Univers 45 Light">
    <w:altName w:val="Times New Roman"/>
    <w:charset w:val="00"/>
    <w:family w:val="auto"/>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8F4" w:rsidRPr="00CF5E10" w:rsidRDefault="00B115C4" w:rsidP="00E159E6">
    <w:pPr>
      <w:pStyle w:val="Stopka"/>
    </w:pPr>
    <w:r>
      <w:fldChar w:fldCharType="begin"/>
    </w:r>
    <w:r>
      <w:instrText xml:space="preserve"> PAGE </w:instrText>
    </w:r>
    <w:r>
      <w:fldChar w:fldCharType="separate"/>
    </w:r>
    <w:r w:rsidR="009778F4">
      <w:rPr>
        <w:noProof/>
      </w:rPr>
      <w:t>7</w:t>
    </w:r>
    <w:r>
      <w:rPr>
        <w:noProof/>
      </w:rPr>
      <w:fldChar w:fldCharType="end"/>
    </w:r>
  </w:p>
  <w:p w:rsidR="009778F4" w:rsidRPr="00CF5E10" w:rsidRDefault="009778F4" w:rsidP="00E159E6">
    <w:pPr>
      <w:pStyle w:val="Stopka"/>
    </w:pPr>
    <w:r w:rsidRPr="00CF5E10">
      <w:t xml:space="preserve">© 2005 KPMG LLP, the </w:t>
    </w:r>
    <w:smartTag w:uri="urn:schemas-microsoft-com:office:smarttags" w:element="place">
      <w:smartTag w:uri="urn:schemas-microsoft-com:office:smarttags" w:element="PostalCode">
        <w:smartTag w:uri="urn:schemas-microsoft-com:office:smarttags" w:element="country-region">
          <w:r w:rsidRPr="00CF5E10">
            <w:t>U.K.</w:t>
          </w:r>
        </w:smartTag>
      </w:smartTag>
    </w:smartTag>
    <w:r w:rsidRPr="00CF5E10">
      <w:t xml:space="preserve"> member firm of KPMG International, a Swiss cooperative. All rights reserved. This document is confidential and its circulation and use are restricted.</w:t>
    </w:r>
  </w:p>
  <w:p w:rsidR="009778F4" w:rsidRPr="00CF5E10" w:rsidRDefault="009778F4" w:rsidP="00E159E6">
    <w:pPr>
      <w:pStyle w:val="Stopka"/>
    </w:pPr>
    <w:r w:rsidRPr="00CF5E10">
      <w:t>KPMG and the KPMG logo are registered trademarks of KPMG International, a Swiss cooperative.</w:t>
    </w:r>
  </w:p>
  <w:p w:rsidR="009778F4" w:rsidRDefault="009778F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8F4" w:rsidRDefault="009778F4" w:rsidP="00E159E6">
    <w:pPr>
      <w:pStyle w:val="Stopka"/>
    </w:pPr>
    <w:r w:rsidRPr="00F61E23">
      <w:rPr>
        <w:noProof/>
        <w:lang w:val="pl-PL" w:eastAsia="pl-PL"/>
      </w:rPr>
      <w:drawing>
        <wp:anchor distT="0" distB="0" distL="114300" distR="114300" simplePos="0" relativeHeight="251674112" behindDoc="0" locked="0" layoutInCell="1" allowOverlap="1">
          <wp:simplePos x="0" y="0"/>
          <wp:positionH relativeFrom="column">
            <wp:posOffset>-514350</wp:posOffset>
          </wp:positionH>
          <wp:positionV relativeFrom="paragraph">
            <wp:posOffset>-46355</wp:posOffset>
          </wp:positionV>
          <wp:extent cx="561975" cy="228600"/>
          <wp:effectExtent l="19050" t="0" r="9525" b="0"/>
          <wp:wrapNone/>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srcRect/>
                  <a:stretch>
                    <a:fillRect/>
                  </a:stretch>
                </pic:blipFill>
                <pic:spPr bwMode="auto">
                  <a:xfrm>
                    <a:off x="0" y="0"/>
                    <a:ext cx="561975" cy="228600"/>
                  </a:xfrm>
                  <a:prstGeom prst="rect">
                    <a:avLst/>
                  </a:prstGeom>
                  <a:noFill/>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A35" w:rsidRPr="003E2FF8" w:rsidRDefault="006E4A35" w:rsidP="003E2FF8">
      <w:pPr>
        <w:pStyle w:val="Stopka"/>
      </w:pPr>
    </w:p>
    <w:p w:rsidR="006E4A35" w:rsidRDefault="006E4A35"/>
    <w:p w:rsidR="006E4A35" w:rsidRDefault="006E4A35"/>
  </w:footnote>
  <w:footnote w:type="continuationSeparator" w:id="0">
    <w:p w:rsidR="006E4A35" w:rsidRDefault="006E4A35">
      <w:r>
        <w:continuationSeparator/>
      </w:r>
    </w:p>
    <w:p w:rsidR="006E4A35" w:rsidRDefault="006E4A35"/>
    <w:p w:rsidR="006E4A35" w:rsidRDefault="006E4A35"/>
    <w:p w:rsidR="006E4A35" w:rsidRDefault="006E4A35"/>
    <w:p w:rsidR="006E4A35" w:rsidRDefault="006E4A35"/>
    <w:p w:rsidR="006E4A35" w:rsidRDefault="006E4A35"/>
    <w:p w:rsidR="006E4A35" w:rsidRDefault="006E4A35"/>
    <w:p w:rsidR="006E4A35" w:rsidRDefault="006E4A35"/>
    <w:p w:rsidR="006E4A35" w:rsidRDefault="006E4A3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8F4" w:rsidRPr="002F0774" w:rsidRDefault="00AE06A5" w:rsidP="002F0774">
    <w:pPr>
      <w:pStyle w:val="Nagwek"/>
      <w:ind w:left="-3060"/>
      <w:rPr>
        <w:lang w:val="en-U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21pt">
          <v:imagedata r:id="rId1" o:title=""/>
        </v:shape>
      </w:pict>
    </w:r>
  </w:p>
  <w:p w:rsidR="009778F4" w:rsidRDefault="009778F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8F4" w:rsidRDefault="007E0D5C" w:rsidP="00187E1A">
    <w:pPr>
      <w:pStyle w:val="Nagwek"/>
      <w:ind w:right="-964"/>
      <w:jc w:val="right"/>
    </w:pPr>
    <w:r w:rsidRPr="007E0D5C">
      <w:rPr>
        <w:noProof/>
        <w:lang w:val="pl-PL" w:eastAsia="pl-PL"/>
      </w:rPr>
      <w:drawing>
        <wp:anchor distT="0" distB="0" distL="114300" distR="114300" simplePos="0" relativeHeight="251676160" behindDoc="0" locked="0" layoutInCell="1" allowOverlap="1" wp14:anchorId="2DF2B0DA" wp14:editId="52775D22">
          <wp:simplePos x="0" y="0"/>
          <wp:positionH relativeFrom="column">
            <wp:posOffset>2344564</wp:posOffset>
          </wp:positionH>
          <wp:positionV relativeFrom="paragraph">
            <wp:posOffset>215660</wp:posOffset>
          </wp:positionV>
          <wp:extent cx="1913267" cy="741872"/>
          <wp:effectExtent l="19050" t="0" r="0" b="0"/>
          <wp:wrapSquare wrapText="bothSides"/>
          <wp:docPr id="5" name="Picture 5" descr="CCIFP_logo_pod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IFP_logo_podpis"/>
                  <pic:cNvPicPr>
                    <a:picLocks noChangeAspect="1" noChangeArrowheads="1"/>
                  </pic:cNvPicPr>
                </pic:nvPicPr>
                <pic:blipFill>
                  <a:blip r:embed="rId1"/>
                  <a:srcRect t="11858" b="33588"/>
                  <a:stretch>
                    <a:fillRect/>
                  </a:stretch>
                </pic:blipFill>
                <pic:spPr bwMode="auto">
                  <a:xfrm>
                    <a:off x="0" y="0"/>
                    <a:ext cx="1913255" cy="741680"/>
                  </a:xfrm>
                  <a:prstGeom prst="rect">
                    <a:avLst/>
                  </a:prstGeom>
                  <a:noFill/>
                  <a:ln w="9525">
                    <a:noFill/>
                    <a:miter lim="800000"/>
                    <a:headEnd/>
                    <a:tailEnd/>
                  </a:ln>
                </pic:spPr>
              </pic:pic>
            </a:graphicData>
          </a:graphic>
        </wp:anchor>
      </w:drawing>
    </w:r>
    <w:r w:rsidR="009778F4">
      <w:rPr>
        <w:noProof/>
        <w:lang w:val="pl-PL" w:eastAsia="pl-PL"/>
      </w:rPr>
      <w:drawing>
        <wp:anchor distT="0" distB="0" distL="114300" distR="114300" simplePos="0" relativeHeight="251661823" behindDoc="1" locked="0" layoutInCell="1" allowOverlap="1" wp14:anchorId="483CB532" wp14:editId="5C0022D1">
          <wp:simplePos x="0" y="0"/>
          <wp:positionH relativeFrom="margin">
            <wp:posOffset>-303746</wp:posOffset>
          </wp:positionH>
          <wp:positionV relativeFrom="paragraph">
            <wp:posOffset>-448574</wp:posOffset>
          </wp:positionV>
          <wp:extent cx="7563569" cy="10688129"/>
          <wp:effectExtent l="19050" t="0" r="0" b="0"/>
          <wp:wrapNone/>
          <wp:docPr id="3" name="Picture 2" descr="BU00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003306.jpg"/>
                  <pic:cNvPicPr/>
                </pic:nvPicPr>
                <pic:blipFill>
                  <a:blip r:embed="rId2"/>
                  <a:stretch>
                    <a:fillRect/>
                  </a:stretch>
                </pic:blipFill>
                <pic:spPr>
                  <a:xfrm>
                    <a:off x="0" y="0"/>
                    <a:ext cx="7563569" cy="10688129"/>
                  </a:xfrm>
                  <a:prstGeom prst="rect">
                    <a:avLst/>
                  </a:prstGeom>
                </pic:spPr>
              </pic:pic>
            </a:graphicData>
          </a:graphic>
        </wp:anchor>
      </w:drawing>
    </w:r>
    <w:r w:rsidR="00AE06A5">
      <w:rPr>
        <w:noProof/>
        <w:lang w:eastAsia="en-GB"/>
      </w:rPr>
      <w:pict>
        <v:shape id="_x0000_s2051" style="position:absolute;left:0;text-align:left;margin-left:234.35pt;margin-top:173.95pt;width:360.65pt;height:340.1pt;z-index:-251651584;mso-wrap-distance-left:0;mso-wrap-distance-right:0;mso-position-horizontal:absolute;mso-position-horizontal-relative:page;mso-position-vertical:absolute;mso-position-vertical-relative:page" coordsize="4620,4357" wrapcoords="1220 0 -10 4347 4620 4347 4620 0 1220 0" o:allowincell="f" path="m1243,l,4357r4620,l4620,,1243,xe" fillcolor="#e6007e" stroked="f">
          <v:fill opacity="0"/>
          <v:path arrowok="t"/>
          <w10:wrap type="tight" side="left" anchorx="page" anchory="page"/>
        </v:shape>
      </w:pict>
    </w:r>
    <w:r w:rsidR="00AE06A5">
      <w:rPr>
        <w:noProof/>
        <w:lang w:eastAsia="en-GB"/>
      </w:rPr>
      <w:pict>
        <v:shape id="_x0000_s2050" style="position:absolute;left:0;text-align:left;margin-left:45.65pt;margin-top:58.1pt;width:136.65pt;height:46.4pt;z-index:251663872;mso-position-horizontal:absolute;mso-position-horizontal-relative:page;mso-position-vertical:absolute;mso-position-vertical-relative:page" coordsize="13872,4720" path="m7652,2345hdc7248,2345,7248,2345,7248,2345v77,-264,77,-264,77,-264c6517,2081,6517,2081,6517,2081v-63,264,-63,264,-63,264c6066,2345,6066,2345,6066,2345v,-62,,-62,,-62c6066,2252,6066,2221,6081,2190v62,-280,265,-559,576,-559c6797,1631,6921,1677,6905,1848v467,,467,,467,c7403,1770,7434,1631,7341,1507,7232,1367,7030,1305,6765,1305v-186,,-466,31,-699,186c6066,63,6066,63,6066,63v1586,,1586,,1586,hal7652,2345hdxm6719,2718v-94,31,-187,31,-280,31c6221,2749,6050,2640,6050,2392v747,,747,,747,hal6719,2718hdxm5801,1429v,326,,326,,326c5692,1895,5615,2065,5583,2205v-15,47,-15,93,-31,140c5319,2345,5319,2345,5319,2345v202,-947,202,-947,202,-947c4853,1398,4853,1398,4853,1398v-607,947,-607,947,-607,947c4215,2345,4215,2345,4215,2345v,-2282,,-2282,,-2282c5801,63,5801,63,5801,63hal5801,1429hdxm4915,2345v-249,,-249,,-249,c5039,1770,5039,1770,5039,1770hal4915,2345hdxm3951,1398v-405,,-405,,-405,c3282,2345,3282,2345,3282,2345v-436,,-436,,-436,c3064,2267,3204,2112,3235,1879v31,-171,16,-279,-46,-372c3080,1382,2862,1398,2675,1398v-31,,-326,,-326,c2349,63,2349,63,2349,63v1602,,1602,,1602,hal3951,1398hdxm3686,2345v171,-590,171,-590,171,-590c3857,2345,3857,2345,3857,2345hal3686,2345hdxm2535,2112v,,,,,c2520,2112,2504,2112,2489,2112v-31,,-47,,-62,c2318,2112,2318,2112,2318,2112v46,-171,46,-171,46,-171c2395,1864,2395,1864,2395,1864v47,-202,47,-202,47,-202c2473,1662,2489,1662,2520,1662v78,,78,,78,c2722,1662,2815,1662,2846,1708v16,31,16,94,-15,171c2784,2019,2722,2097,2535,2112m2084,1475v-15,78,-15,78,-15,78c1836,2314,1836,2314,1836,2314v,31,,31,,31c1089,2345,1089,2345,1089,2345v-62,-124,-62,-124,-62,-124c1836,1398,1836,1398,1836,1398v-529,,-529,,-529,c685,2065,685,2065,685,2065,887,1398,887,1398,887,1398v-389,,-389,,-389,c498,63,498,63,498,63v1586,,1586,,1586,hal2084,1475hdxm6003,v,1538,,1538,,1538c5941,1569,5895,1615,5863,1662,5863,,5863,,5863,,4153,,4153,,4153,v,1398,,1398,,1398c4013,1398,4013,1398,4013,1398,4013,,4013,,4013,,2302,,2302,,2302,v,1398,,1398,,1398c2147,1398,2147,1398,2147,1398,2147,,2147,,2147,,436,,436,,436,v,1600,,1600,,1600c,3044,,3044,,3044v389,,389,,389,c576,2392,576,2392,576,2392v62,,62,,62,c949,3044,949,3044,949,3044v467,,467,,467,c1105,2392,1105,2392,1105,2392v715,,715,,715,c1618,3044,1618,3044,1618,3044v420,,420,,420,c2224,2407,2224,2407,2224,2407v94,,94,,94,c2318,2392,2318,2392,2318,2392v140,,140,,140,c2458,2392,2458,2392,2458,2392v793,,793,,793,c3064,3044,3064,3044,3064,3044v436,,436,,436,c3671,2392,3671,2392,3671,2392v186,,186,,186,c3873,3044,3873,3044,3873,3044v357,,357,,357,c4635,2392,4635,2392,4635,2392v264,,264,,264,c4759,3044,4759,3044,4759,3044v420,,420,,420,c5319,2392,5319,2392,5319,2392v233,,233,,233,c5537,2593,5599,2780,5723,2904v172,140,405,171,591,171c6563,3075,6828,3044,7092,2982v140,-590,140,-590,140,-590c7714,2392,7714,2392,7714,2392,7714,,7714,,7714,hal6003,hdxm747,3991v-62,310,-62,310,-62,310c669,4348,654,4410,747,4410v93,,109,-62,124,-155c934,3991,934,3991,934,3991v155,,155,,155,c1011,4332,1011,4332,1011,4332v-15,109,-15,125,-31,140c980,4488,980,4503,980,4519v-140,,-140,,-140,c840,4441,840,4441,840,4441v-15,31,-62,78,-171,78c607,4519,545,4488,529,4457v-15,-47,-15,-109,,-140c591,3991,591,3991,591,3991hal747,3991hdxm1742,4099v109,,109,,109,c1882,4006,1882,4006,1882,4006v-124,,-124,,-124,c1789,3851,1789,3851,1789,3851v-156,47,-156,47,-156,47c1602,4006,1602,4006,1602,4006v-202,,-202,,-202,c1431,3851,1431,3851,1431,3851v-171,47,-171,47,-171,47c1245,4006,1245,4006,1245,4006v-94,,-94,,-94,c1120,4099,1120,4099,1120,4099v109,,109,,109,c1167,4379,1167,4379,1167,4379v-16,46,-31,140,124,140c1307,4519,1353,4519,1416,4503v15,-93,15,-93,15,-93c1416,4410,1400,4410,1385,4410v-78,,-63,-31,-63,-78c1369,4099,1369,4099,1369,4099v218,,218,,218,c1525,4379,1525,4379,1525,4379v-16,46,-32,140,124,140c1664,4519,1711,4519,1773,4503v16,-93,16,-93,16,-93c1773,4410,1758,4410,1742,4410v-78,,-62,-31,-62,-78hal1742,4099hdxm1960,3991v155,,155,,155,c1991,4519,1991,4519,1991,4519v-140,,-140,,-140,hal1960,3991hdxm1991,3773v171,,171,,171,c2131,3913,2131,3913,2131,3913v-155,,-155,,-155,hal1991,3773hdxm2209,4084v,,15,-47,15,-93c2364,3991,2364,3991,2364,3991v,77,,77,,77c2380,4053,2427,3975,2551,3975v93,,124,62,140,109c2691,4115,2691,4130,2660,4239v-62,280,-62,280,-62,280c2458,4519,2458,4519,2458,4519v62,-326,62,-326,62,-326c2520,4177,2520,4146,2520,4130v,-15,-16,-46,-62,-46c2427,4084,2395,4115,2364,4130v,16,-15,47,-31,78c2271,4519,2271,4519,2271,4519v-156,,-156,,-156,hal2209,4084hdxm3329,4006v-16,31,-16,62,-32,124c3220,4503,3220,4503,3220,4503v-47,202,-203,217,-311,217c2831,4720,2691,4705,2722,4550v140,,140,,140,c2862,4565,2862,4581,2878,4596v,16,15,31,62,31c2986,4627,3033,4596,3049,4550v15,-16,15,-31,31,-125c3017,4488,2971,4503,2924,4503v-140,,-186,-124,-155,-248c2784,4115,2893,3991,3033,3991v93,,124,62,140,77c3189,4006,3189,4006,3189,4006hal3329,4006hdxm2986,4394v109,,125,-124,140,-139c3126,4193,3142,4099,3049,4099v-63,,-109,47,-140,156c2909,4270,2878,4394,2986,4394t949,109c3888,4519,3842,4519,3811,4519v-156,,-125,-94,-125,-140c3748,4099,3748,4099,3748,4099v-93,,-93,,-93,c3671,4006,3671,4006,3671,4006v109,,109,,109,c3795,3898,3795,3898,3795,3898v156,-47,156,-47,156,-47c3919,4006,3919,4006,3919,4006v125,,125,,125,c4028,4099,4028,4099,4028,4099v-124,,-124,,-124,c3857,4332,3857,4332,3857,4332v-15,47,-15,78,47,78c3919,4410,3935,4410,3951,4410hal3935,4503hdxm4168,3773v156,,156,,156,c4262,4068,4262,4068,4262,4068v31,-31,77,-77,171,-77c4510,3991,4542,4022,4573,4053v,31,15,77,,140c4510,4519,4510,4519,4510,4519v-155,,-155,,-155,c4417,4208,4417,4208,4417,4208v,-31,31,-124,-62,-124c4308,4084,4262,4115,4230,4193v-62,326,-62,326,-62,326c4013,4519,4013,4519,4013,4519hal4168,3773hdxm4697,4130v,-31,16,-108,16,-139c4853,3991,4853,3991,4853,3991v-16,108,-16,108,-16,108c4868,4053,4915,3991,5039,3991v-31,139,-31,139,-31,139c4853,4115,4821,4193,4806,4255v-47,264,-47,264,-47,264c4604,4519,4604,4519,4604,4519hal4697,4130hdxm5350,3991v187,,233,124,202,264c5521,4394,5412,4534,5226,4534v-140,,-249,-93,-202,-279c5055,4130,5148,3991,5350,3991t-93,434c5319,4425,5381,4379,5412,4255v16,-78,16,-171,-93,-171c5210,4084,5179,4208,5179,4255v-31,124,,170,78,170m5863,3991v-62,310,-62,310,-62,310c5786,4348,5770,4410,5848,4410v109,,124,-62,140,-155c6034,3991,6034,3991,6034,3991v156,,156,,156,c6128,4332,6128,4332,6128,4332v-31,109,-31,125,-31,140c6097,4488,6097,4503,6097,4519v-156,,-156,,-156,c5957,4441,5957,4441,5957,4441v-16,31,-78,78,-171,78c5708,4519,5661,4488,5646,4457v-31,-47,-16,-109,,-140c5708,3991,5708,3991,5708,3991hal5863,3991hdxm6797,4006v-16,31,-32,62,-32,124c6688,4503,6688,4503,6688,4503v-47,202,-218,217,-311,217c6299,4720,6159,4705,6190,4550v140,,140,,140,c6330,4565,6330,4581,6330,4596v16,16,31,31,78,31c6454,4627,6501,4596,6517,4550v15,-16,15,-31,31,-125c6485,4488,6423,4503,6392,4503v-155,,-186,-124,-171,-248c6252,4115,6361,3991,6501,3991v93,,124,62,140,77c6657,4006,6657,4006,6657,4006hal6797,4006hdxm6454,4394v109,,125,-124,140,-139c6594,4193,6610,4099,6517,4099v-63,,-109,47,-140,156c6377,4270,6346,4394,6454,4394t498,-621c7108,3773,7108,3773,7108,3773v-63,295,-63,295,-63,295c7076,4037,7123,3991,7216,3991v78,,109,31,140,62c7356,4084,7372,4130,7356,4193v-62,326,-62,326,-62,326c7139,4519,7139,4519,7139,4519v62,-311,62,-311,62,-311c7201,4177,7232,4084,7139,4084v-47,,-109,31,-125,109c6952,4519,6952,4519,6952,4519v-155,,-155,,-155,hal6952,3773hdxm343,4177v,-15,,-93,-47,-93c218,4084,187,4193,172,4255v,31,-16,108,15,155c187,4425,203,4425,218,4425v16,,62,-15,94,-93c451,4332,451,4332,451,4332v,31,-15,93,-93,140c312,4503,265,4519,203,4519v-78,,-125,,-171,-62c,4410,,4332,16,4255,63,4022,249,3991,312,3991v93,,202,46,171,186hal343,4177hdxm8041,4177v,-15,15,-93,-47,-93c7932,4084,7901,4193,7885,4255v-15,31,-31,108,,155c7901,4425,7916,4425,7916,4425v16,,78,-15,94,-93c8165,4332,8165,4332,8165,4332v-16,31,-31,93,-93,140c8025,4503,7978,4519,7901,4519v-63,,-125,,-156,-62c7714,4410,7698,4332,7730,4255v46,-233,217,-264,295,-264c8118,3991,8227,4037,8196,4177hal8041,4177hdxm8569,3991v187,,249,124,218,264c8756,4394,8632,4534,8445,4534v-140,,-249,-93,-202,-279c8274,4130,8367,3991,8569,3991t-93,434c8538,4425,8600,4379,8632,4255v15,-78,15,-171,-78,-171c8429,4084,8414,4208,8398,4255v-31,124,,170,78,170m8912,4099v15,-31,15,-62,15,-108c9083,3991,9083,3991,9083,3991v-16,77,-16,77,-16,77c9098,4037,9145,3991,9254,3991v109,,124,62,140,93c9456,4006,9518,3991,9580,3991v94,,125,62,140,77c9736,4115,9720,4177,9705,4224v-63,295,-63,295,-63,295c9487,4519,9487,4519,9487,4519v78,-311,78,-311,78,-311c9565,4162,9580,4099,9502,4099v-93,,-108,78,-139,156c9316,4519,9316,4519,9316,4519v-156,,-156,,-156,c9223,4208,9223,4208,9223,4208v15,-46,31,-109,-63,-109c9067,4099,9051,4177,9051,4208v-77,311,-77,311,-77,311c8834,4519,8834,4519,8834,4519hal8912,4099hdxm10031,3991v-15,77,-15,77,-15,77c10078,3991,10171,3991,10202,3991v125,,187,93,156,248c10327,4394,10218,4519,10078,4519v-93,,-125,-47,-140,-62c9891,4705,9891,4705,9891,4705v-155,,-155,,-155,c9876,3991,9876,3991,9876,3991hal10031,3991hdxm10202,4255v16,-62,16,-171,-77,-171c10078,4084,10000,4115,9969,4255v,31,-31,170,78,170c10125,4425,10171,4348,10202,4255t342,-482c10700,3773,10700,3773,10700,3773v-156,746,-156,746,-156,746c10389,4519,10389,4519,10389,4519hal10544,3773hdxm10824,4301v,31,-31,124,78,124c10949,4425,10980,4410,11011,4363v140,,140,,140,c11135,4379,11135,4425,11073,4472v-46,47,-109,62,-186,62c10840,4534,10762,4519,10716,4472v-47,-47,-47,-124,-32,-202c10716,4177,10747,4084,10855,4022v47,-31,94,-47,156,-47c11073,3975,11166,4006,11182,4099v31,78,,156,,202hal10824,4301hdxm11042,4193v,-16,16,-109,-62,-109c10902,4084,10871,4130,10855,4193hal11042,4193hdxm11446,3991v63,171,63,171,63,171c11633,3991,11633,3991,11633,3991v171,,171,,171,c11571,4255,11571,4255,11571,4255v124,264,124,264,124,264c11509,4519,11509,4519,11509,4519v-63,-202,-63,-202,-63,-202c11306,4519,11306,4519,11306,4519v-171,,-171,,-171,c11369,4239,11369,4239,11369,4239v-109,-248,-109,-248,-109,-248hal11446,3991hdxm11866,3991v156,,156,,156,c11913,4519,11913,4519,11913,4519v-156,,-156,,-156,hal11866,3991hdxm11913,3773v155,,155,,155,c12037,3913,12037,3913,12037,3913v-155,,-155,,-155,hal11913,3773hdxm12348,4503v-62,16,-108,16,-124,16c12068,4519,12084,4425,12100,4379v62,-280,62,-280,62,-280c12053,4099,12053,4099,12053,4099v31,-93,31,-93,31,-93c12177,4006,12177,4006,12177,4006v31,-108,31,-108,31,-108c12364,3851,12364,3851,12364,3851v-31,155,-31,155,-31,155c12457,4006,12457,4006,12457,4006v-31,93,-31,93,-31,93c12317,4099,12317,4099,12317,4099v-62,233,-62,233,-62,233c12255,4379,12240,4410,12317,4410v16,,31,,47,hal12348,4503hdxm12659,3991v32,357,32,357,32,357c12877,3991,12877,3991,12877,3991v156,,156,,156,c12737,4503,12737,4503,12737,4503v-109,202,-109,202,-109,202c12473,4705,12473,4705,12473,4705v109,-186,109,-186,109,-186c12488,3991,12488,3991,12488,3991hal12659,3991hdxm13297,3835v-109,,-109,,-109,c13204,3773,13204,3773,13204,3773v295,,295,,295,c13484,3835,13484,3835,13484,3835v-109,,-109,,-109,c13313,4099,13313,4099,13313,4099v-63,,-63,,-63,hal13297,3835hdxm13530,3773v109,,109,,109,c13655,4006,13655,4006,13655,4006v109,-233,109,-233,109,-233c13872,3773,13872,3773,13872,3773v-62,326,-62,326,-62,326c13748,4099,13748,4099,13748,4099v47,-279,47,-279,47,-279c13655,4099,13655,4099,13655,4099v-47,,-47,,-47,c13577,3820,13577,3820,13577,3820v-62,279,-62,279,-62,279c13453,4099,13453,4099,13453,4099hal13530,3773hdxe" fillcolor="white [3212]" stroked="f" strokeweight="0">
          <v:path arrowok="t"/>
          <o:lock v:ext="edit" aspectratio="t" verticies="t"/>
          <w10:wrap anchorx="page" anchory="page"/>
          <w10:anchorlock/>
        </v:shape>
      </w:pict>
    </w:r>
    <w:r w:rsidR="00AE06A5">
      <w:rPr>
        <w:noProof/>
        <w:lang w:eastAsia="en-GB"/>
      </w:rPr>
      <w:pict>
        <v:shape id="_x0000_s2049" style="position:absolute;left:0;text-align:left;margin-left:0;margin-top:34.85pt;width:394.4pt;height:503.35pt;z-index:251662848;mso-position-horizontal-relative:page;mso-position-vertical:absolute;mso-position-vertical-relative:page" coordsize="5052,6448" path="m5052,l432,,,1512,,6448r3215,l5052,xe" fillcolor="#00257a" stroked="f">
          <v:fill opacity="62259f" color2="#009fda" o:opacity2="58982f" rotate="t" angle="-90" focus="100%" type="gradient"/>
          <v:path arrowok="t"/>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8F4" w:rsidRDefault="009778F4" w:rsidP="002E728A">
    <w:pPr>
      <w:pStyle w:val="Nagwek"/>
      <w:ind w:right="-2948"/>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A64BD9C"/>
    <w:lvl w:ilvl="0">
      <w:start w:val="1"/>
      <w:numFmt w:val="decimal"/>
      <w:lvlText w:val="%1."/>
      <w:lvlJc w:val="left"/>
      <w:pPr>
        <w:tabs>
          <w:tab w:val="num" w:pos="1492"/>
        </w:tabs>
        <w:ind w:left="1492" w:hanging="360"/>
      </w:pPr>
    </w:lvl>
  </w:abstractNum>
  <w:abstractNum w:abstractNumId="1">
    <w:nsid w:val="FFFFFF7D"/>
    <w:multiLevelType w:val="singleLevel"/>
    <w:tmpl w:val="6076F314"/>
    <w:lvl w:ilvl="0">
      <w:start w:val="1"/>
      <w:numFmt w:val="bullet"/>
      <w:pStyle w:val="Tablebulletsub"/>
      <w:lvlText w:val="–"/>
      <w:lvlJc w:val="left"/>
      <w:pPr>
        <w:ind w:left="644" w:hanging="360"/>
      </w:pPr>
      <w:rPr>
        <w:rFonts w:ascii="Arial" w:hAnsi="Arial" w:hint="default"/>
        <w:color w:val="97989A"/>
      </w:rPr>
    </w:lvl>
  </w:abstractNum>
  <w:abstractNum w:abstractNumId="2">
    <w:nsid w:val="FFFFFF7E"/>
    <w:multiLevelType w:val="singleLevel"/>
    <w:tmpl w:val="36E09888"/>
    <w:lvl w:ilvl="0">
      <w:start w:val="1"/>
      <w:numFmt w:val="decimal"/>
      <w:lvlText w:val="%1."/>
      <w:lvlJc w:val="left"/>
      <w:pPr>
        <w:tabs>
          <w:tab w:val="num" w:pos="926"/>
        </w:tabs>
        <w:ind w:left="926" w:hanging="360"/>
      </w:pPr>
    </w:lvl>
  </w:abstractNum>
  <w:abstractNum w:abstractNumId="3">
    <w:nsid w:val="FFFFFF7F"/>
    <w:multiLevelType w:val="singleLevel"/>
    <w:tmpl w:val="AD647D04"/>
    <w:lvl w:ilvl="0">
      <w:start w:val="1"/>
      <w:numFmt w:val="decimal"/>
      <w:lvlText w:val="%1."/>
      <w:lvlJc w:val="left"/>
      <w:pPr>
        <w:tabs>
          <w:tab w:val="num" w:pos="643"/>
        </w:tabs>
        <w:ind w:left="643" w:hanging="360"/>
      </w:pPr>
    </w:lvl>
  </w:abstractNum>
  <w:abstractNum w:abstractNumId="4">
    <w:nsid w:val="FFFFFF80"/>
    <w:multiLevelType w:val="singleLevel"/>
    <w:tmpl w:val="3460A9C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6EE038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AB4AB4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7E2CC1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B9AE914"/>
    <w:lvl w:ilvl="0">
      <w:start w:val="1"/>
      <w:numFmt w:val="decimal"/>
      <w:lvlText w:val="%1."/>
      <w:lvlJc w:val="left"/>
      <w:pPr>
        <w:tabs>
          <w:tab w:val="num" w:pos="360"/>
        </w:tabs>
        <w:ind w:left="360" w:hanging="360"/>
      </w:pPr>
    </w:lvl>
  </w:abstractNum>
  <w:abstractNum w:abstractNumId="9">
    <w:nsid w:val="FFFFFF89"/>
    <w:multiLevelType w:val="singleLevel"/>
    <w:tmpl w:val="4EA44E52"/>
    <w:lvl w:ilvl="0">
      <w:start w:val="1"/>
      <w:numFmt w:val="bullet"/>
      <w:lvlText w:val=""/>
      <w:lvlJc w:val="left"/>
      <w:pPr>
        <w:tabs>
          <w:tab w:val="num" w:pos="360"/>
        </w:tabs>
        <w:ind w:left="360" w:hanging="360"/>
      </w:pPr>
      <w:rPr>
        <w:rFonts w:ascii="Symbol" w:hAnsi="Symbol" w:hint="default"/>
      </w:rPr>
    </w:lvl>
  </w:abstractNum>
  <w:abstractNum w:abstractNumId="10">
    <w:nsid w:val="0E6B48CC"/>
    <w:multiLevelType w:val="multilevel"/>
    <w:tmpl w:val="0809001D"/>
    <w:styleLink w:val="Tex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6A82F74"/>
    <w:multiLevelType w:val="multilevel"/>
    <w:tmpl w:val="FD6243DA"/>
    <w:lvl w:ilvl="0">
      <w:start w:val="1"/>
      <w:numFmt w:val="decimal"/>
      <w:pStyle w:val="Numberedbullet"/>
      <w:lvlText w:val="%1."/>
      <w:lvlJc w:val="left"/>
      <w:pPr>
        <w:tabs>
          <w:tab w:val="num" w:pos="360"/>
        </w:tabs>
        <w:ind w:left="360" w:hanging="360"/>
      </w:pPr>
      <w:rPr>
        <w:rFonts w:ascii="Arial" w:hAnsi="Arial" w:hint="default"/>
        <w:b/>
        <w:i w:val="0"/>
        <w:color w:val="97989A"/>
        <w:sz w:val="16"/>
      </w:rPr>
    </w:lvl>
    <w:lvl w:ilvl="1">
      <w:start w:val="1"/>
      <w:numFmt w:val="lowerLetter"/>
      <w:pStyle w:val="Alphabullet"/>
      <w:lvlText w:val="%2)"/>
      <w:lvlJc w:val="left"/>
      <w:pPr>
        <w:tabs>
          <w:tab w:val="num" w:pos="720"/>
        </w:tabs>
        <w:ind w:left="720" w:hanging="360"/>
      </w:pPr>
      <w:rPr>
        <w:rFonts w:ascii="Arial" w:hAnsi="Arial" w:hint="default"/>
        <w:b/>
        <w:i w:val="0"/>
        <w:color w:val="97989A"/>
        <w:sz w:val="16"/>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278D06E3"/>
    <w:multiLevelType w:val="hybridMultilevel"/>
    <w:tmpl w:val="5A66897A"/>
    <w:lvl w:ilvl="0" w:tplc="28E8D7B8">
      <w:start w:val="1"/>
      <w:numFmt w:val="bullet"/>
      <w:lvlText w:val="-"/>
      <w:lvlJc w:val="left"/>
      <w:pPr>
        <w:ind w:left="720" w:hanging="360"/>
      </w:pPr>
      <w:rPr>
        <w:rFonts w:ascii="Calibri" w:eastAsia="Times New Roman" w:hAnsi="Calibri"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3">
    <w:nsid w:val="27DB3A13"/>
    <w:multiLevelType w:val="multilevel"/>
    <w:tmpl w:val="84845D76"/>
    <w:lvl w:ilvl="0">
      <w:start w:val="1"/>
      <w:numFmt w:val="decimal"/>
      <w:pStyle w:val="Termslevel1"/>
      <w:suff w:val="space"/>
      <w:lvlText w:val="%1."/>
      <w:lvlJc w:val="left"/>
      <w:pPr>
        <w:ind w:left="170" w:hanging="170"/>
      </w:pPr>
      <w:rPr>
        <w:rFonts w:ascii="Arial Bold" w:hAnsi="Arial Bold" w:hint="default"/>
        <w:b/>
        <w:i w:val="0"/>
        <w:color w:val="auto"/>
        <w:sz w:val="17"/>
      </w:rPr>
    </w:lvl>
    <w:lvl w:ilvl="1">
      <w:start w:val="1"/>
      <w:numFmt w:val="decimal"/>
      <w:pStyle w:val="Termslevel2"/>
      <w:lvlText w:val="%1.%2"/>
      <w:lvlJc w:val="left"/>
      <w:pPr>
        <w:tabs>
          <w:tab w:val="num" w:pos="340"/>
        </w:tabs>
        <w:ind w:left="340" w:hanging="340"/>
      </w:pPr>
      <w:rPr>
        <w:rFonts w:ascii="Arial" w:hAnsi="Arial" w:hint="default"/>
        <w:b w:val="0"/>
        <w:i w:val="0"/>
        <w:color w:val="auto"/>
        <w:sz w:val="14"/>
      </w:rPr>
    </w:lvl>
    <w:lvl w:ilvl="2">
      <w:start w:val="1"/>
      <w:numFmt w:val="decimal"/>
      <w:pStyle w:val="Termslevel3"/>
      <w:lvlText w:val="%1.%2.%3"/>
      <w:lvlJc w:val="left"/>
      <w:pPr>
        <w:tabs>
          <w:tab w:val="num" w:pos="737"/>
        </w:tabs>
        <w:ind w:left="737" w:hanging="397"/>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4">
    <w:nsid w:val="27E66909"/>
    <w:multiLevelType w:val="multilevel"/>
    <w:tmpl w:val="1270BC6E"/>
    <w:lvl w:ilvl="0">
      <w:start w:val="1"/>
      <w:numFmt w:val="decimal"/>
      <w:lvlRestart w:val="0"/>
      <w:lvlText w:val="%1"/>
      <w:lvlJc w:val="left"/>
      <w:pPr>
        <w:ind w:left="720" w:hanging="720"/>
      </w:pPr>
      <w:rPr>
        <w:b/>
        <w:i w:val="0"/>
      </w:rPr>
    </w:lvl>
    <w:lvl w:ilvl="1">
      <w:start w:val="1"/>
      <w:numFmt w:val="decimal"/>
      <w:lvlText w:val="%1.%2"/>
      <w:lvlJc w:val="left"/>
      <w:pPr>
        <w:ind w:left="720" w:hanging="720"/>
      </w:pPr>
      <w:rPr>
        <w:b/>
        <w:i w:val="0"/>
      </w:rPr>
    </w:lvl>
    <w:lvl w:ilvl="2">
      <w:start w:val="1"/>
      <w:numFmt w:val="decimal"/>
      <w:lvlText w:val="%1.%2.%3"/>
      <w:lvlJc w:val="left"/>
      <w:pPr>
        <w:ind w:left="720" w:hanging="720"/>
      </w:pPr>
      <w:rPr>
        <w:b w:val="0"/>
        <w:i w:val="0"/>
      </w:rPr>
    </w:lvl>
    <w:lvl w:ilvl="3">
      <w:start w:val="1"/>
      <w:numFmt w:val="decimal"/>
      <w:lvlText w:val="%1.%2.%3.%4"/>
      <w:lvlJc w:val="left"/>
      <w:pPr>
        <w:ind w:left="720" w:hanging="720"/>
      </w:pPr>
      <w:rPr>
        <w:b w:val="0"/>
        <w:i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8532C64"/>
    <w:multiLevelType w:val="hybridMultilevel"/>
    <w:tmpl w:val="C8A85774"/>
    <w:lvl w:ilvl="0" w:tplc="99F60CFE">
      <w:numFmt w:val="bullet"/>
      <w:lvlText w:val="-"/>
      <w:lvlJc w:val="left"/>
      <w:pPr>
        <w:ind w:left="720" w:hanging="360"/>
      </w:pPr>
      <w:rPr>
        <w:rFonts w:ascii="Calibri" w:eastAsia="Times New Roman" w:hAnsi="Calibri"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nsid w:val="29642DDB"/>
    <w:multiLevelType w:val="multilevel"/>
    <w:tmpl w:val="3A121DAC"/>
    <w:lvl w:ilvl="0">
      <w:start w:val="1"/>
      <w:numFmt w:val="lowerLetter"/>
      <w:lvlText w:val="%1)"/>
      <w:lvlJc w:val="left"/>
      <w:pPr>
        <w:tabs>
          <w:tab w:val="num" w:pos="360"/>
        </w:tabs>
        <w:ind w:left="360" w:hanging="360"/>
      </w:pPr>
      <w:rPr>
        <w:rFonts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17">
    <w:nsid w:val="565D7E11"/>
    <w:multiLevelType w:val="hybridMultilevel"/>
    <w:tmpl w:val="581A397C"/>
    <w:lvl w:ilvl="0" w:tplc="9DA2E716">
      <w:start w:val="1"/>
      <w:numFmt w:val="decimal"/>
      <w:pStyle w:val="Appendixheader"/>
      <w:lvlText w:val="Appendix %1"/>
      <w:lvlJc w:val="left"/>
      <w:pPr>
        <w:ind w:left="700" w:hanging="360"/>
      </w:pPr>
      <w:rPr>
        <w:rFonts w:hint="default"/>
        <w:b w:val="0"/>
      </w:rPr>
    </w:lvl>
    <w:lvl w:ilvl="1" w:tplc="08090019" w:tentative="1">
      <w:start w:val="1"/>
      <w:numFmt w:val="lowerLetter"/>
      <w:lvlText w:val="%2."/>
      <w:lvlJc w:val="left"/>
      <w:pPr>
        <w:ind w:left="2839" w:hanging="360"/>
      </w:pPr>
    </w:lvl>
    <w:lvl w:ilvl="2" w:tplc="0809001B" w:tentative="1">
      <w:start w:val="1"/>
      <w:numFmt w:val="lowerRoman"/>
      <w:lvlText w:val="%3."/>
      <w:lvlJc w:val="right"/>
      <w:pPr>
        <w:ind w:left="3559" w:hanging="180"/>
      </w:pPr>
    </w:lvl>
    <w:lvl w:ilvl="3" w:tplc="0809000F" w:tentative="1">
      <w:start w:val="1"/>
      <w:numFmt w:val="decimal"/>
      <w:lvlText w:val="%4."/>
      <w:lvlJc w:val="left"/>
      <w:pPr>
        <w:ind w:left="4279" w:hanging="360"/>
      </w:pPr>
    </w:lvl>
    <w:lvl w:ilvl="4" w:tplc="08090019" w:tentative="1">
      <w:start w:val="1"/>
      <w:numFmt w:val="lowerLetter"/>
      <w:lvlText w:val="%5."/>
      <w:lvlJc w:val="left"/>
      <w:pPr>
        <w:ind w:left="4999" w:hanging="360"/>
      </w:pPr>
    </w:lvl>
    <w:lvl w:ilvl="5" w:tplc="0809001B" w:tentative="1">
      <w:start w:val="1"/>
      <w:numFmt w:val="lowerRoman"/>
      <w:lvlText w:val="%6."/>
      <w:lvlJc w:val="right"/>
      <w:pPr>
        <w:ind w:left="5719" w:hanging="180"/>
      </w:pPr>
    </w:lvl>
    <w:lvl w:ilvl="6" w:tplc="0809000F" w:tentative="1">
      <w:start w:val="1"/>
      <w:numFmt w:val="decimal"/>
      <w:lvlText w:val="%7."/>
      <w:lvlJc w:val="left"/>
      <w:pPr>
        <w:ind w:left="6439" w:hanging="360"/>
      </w:pPr>
    </w:lvl>
    <w:lvl w:ilvl="7" w:tplc="08090019" w:tentative="1">
      <w:start w:val="1"/>
      <w:numFmt w:val="lowerLetter"/>
      <w:lvlText w:val="%8."/>
      <w:lvlJc w:val="left"/>
      <w:pPr>
        <w:ind w:left="7159" w:hanging="360"/>
      </w:pPr>
    </w:lvl>
    <w:lvl w:ilvl="8" w:tplc="0809001B" w:tentative="1">
      <w:start w:val="1"/>
      <w:numFmt w:val="lowerRoman"/>
      <w:lvlText w:val="%9."/>
      <w:lvlJc w:val="right"/>
      <w:pPr>
        <w:ind w:left="7879" w:hanging="180"/>
      </w:pPr>
    </w:lvl>
  </w:abstractNum>
  <w:abstractNum w:abstractNumId="18">
    <w:nsid w:val="646531FF"/>
    <w:multiLevelType w:val="multilevel"/>
    <w:tmpl w:val="DC7036C8"/>
    <w:lvl w:ilvl="0">
      <w:start w:val="1"/>
      <w:numFmt w:val="decimal"/>
      <w:lvlRestart w:val="0"/>
      <w:pStyle w:val="Nagwek1"/>
      <w:lvlText w:val="%1"/>
      <w:lvlJc w:val="left"/>
      <w:pPr>
        <w:ind w:left="850" w:hanging="850"/>
      </w:pPr>
      <w:rPr>
        <w:b/>
        <w:i w:val="0"/>
      </w:rPr>
    </w:lvl>
    <w:lvl w:ilvl="1">
      <w:start w:val="1"/>
      <w:numFmt w:val="decimal"/>
      <w:pStyle w:val="Nagwek2"/>
      <w:lvlText w:val="%1.%2"/>
      <w:lvlJc w:val="left"/>
      <w:pPr>
        <w:ind w:left="850" w:hanging="850"/>
      </w:pPr>
      <w:rPr>
        <w:b/>
        <w:i w:val="0"/>
      </w:rPr>
    </w:lvl>
    <w:lvl w:ilvl="2">
      <w:start w:val="1"/>
      <w:numFmt w:val="decimal"/>
      <w:pStyle w:val="Nagwek3"/>
      <w:lvlText w:val="%1.%2.%3"/>
      <w:lvlJc w:val="left"/>
      <w:pPr>
        <w:ind w:left="850" w:hanging="850"/>
      </w:pPr>
      <w:rPr>
        <w:b w:val="0"/>
        <w:i w:val="0"/>
      </w:rPr>
    </w:lvl>
    <w:lvl w:ilvl="3">
      <w:start w:val="1"/>
      <w:numFmt w:val="decimal"/>
      <w:pStyle w:val="Nagwek4"/>
      <w:lvlText w:val="%1.%2.%3.%4"/>
      <w:lvlJc w:val="left"/>
      <w:pPr>
        <w:ind w:left="850" w:hanging="850"/>
      </w:pPr>
      <w:rPr>
        <w:b w:val="0"/>
        <w:i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672D6F49"/>
    <w:multiLevelType w:val="multilevel"/>
    <w:tmpl w:val="CC4AD4BE"/>
    <w:lvl w:ilvl="0">
      <w:start w:val="1"/>
      <w:numFmt w:val="bullet"/>
      <w:pStyle w:val="Bullet"/>
      <w:lvlText w:val="■"/>
      <w:lvlJc w:val="left"/>
      <w:pPr>
        <w:ind w:left="284" w:hanging="284"/>
      </w:pPr>
      <w:rPr>
        <w:rFonts w:ascii="Arial" w:hAnsi="Arial" w:hint="default"/>
        <w:color w:val="97989A"/>
        <w:sz w:val="24"/>
      </w:rPr>
    </w:lvl>
    <w:lvl w:ilvl="1">
      <w:start w:val="1"/>
      <w:numFmt w:val="bullet"/>
      <w:lvlText w:val="–"/>
      <w:lvlJc w:val="left"/>
      <w:pPr>
        <w:ind w:left="567" w:hanging="283"/>
      </w:pPr>
      <w:rPr>
        <w:rFonts w:ascii="Arial" w:hAnsi="Arial" w:hint="default"/>
        <w:color w:val="97989A"/>
      </w:rPr>
    </w:lvl>
    <w:lvl w:ilvl="2">
      <w:start w:val="1"/>
      <w:numFmt w:val="bullet"/>
      <w:lvlRestart w:val="1"/>
      <w:lvlText w:val="■"/>
      <w:lvlJc w:val="left"/>
      <w:pPr>
        <w:tabs>
          <w:tab w:val="num" w:pos="851"/>
        </w:tabs>
        <w:ind w:left="851" w:hanging="284"/>
      </w:pPr>
      <w:rPr>
        <w:rFonts w:ascii="Arial" w:hAnsi="Arial" w:hint="default"/>
        <w:color w:val="97989A"/>
      </w:rPr>
    </w:lvl>
    <w:lvl w:ilvl="3">
      <w:start w:val="1"/>
      <w:numFmt w:val="bullet"/>
      <w:lvlText w:val="–"/>
      <w:lvlJc w:val="left"/>
      <w:pPr>
        <w:ind w:left="1134" w:hanging="283"/>
      </w:pPr>
      <w:rPr>
        <w:rFonts w:ascii="Arial" w:hAnsi="Arial" w:hint="default"/>
        <w:color w:val="97989A"/>
      </w:rPr>
    </w:lvl>
    <w:lvl w:ilvl="4">
      <w:start w:val="1"/>
      <w:numFmt w:val="bullet"/>
      <w:lvlText w:val="■"/>
      <w:lvlJc w:val="left"/>
      <w:pPr>
        <w:ind w:left="1701" w:hanging="281"/>
      </w:pPr>
      <w:rPr>
        <w:rFonts w:ascii="Arial" w:hAnsi="Arial" w:hint="default"/>
        <w:color w:val="97989A"/>
      </w:rPr>
    </w:lvl>
    <w:lvl w:ilvl="5">
      <w:start w:val="1"/>
      <w:numFmt w:val="bullet"/>
      <w:lvlText w:val="–"/>
      <w:lvlJc w:val="left"/>
      <w:pPr>
        <w:ind w:left="2066" w:hanging="362"/>
      </w:pPr>
      <w:rPr>
        <w:rFonts w:ascii="Arial" w:hAnsi="Arial" w:hint="default"/>
        <w:color w:val="97989A"/>
      </w:rPr>
    </w:lvl>
    <w:lvl w:ilvl="6">
      <w:start w:val="1"/>
      <w:numFmt w:val="bullet"/>
      <w:lvlText w:val=""/>
      <w:lvlJc w:val="left"/>
      <w:pPr>
        <w:ind w:left="2350" w:hanging="362"/>
      </w:pPr>
      <w:rPr>
        <w:rFonts w:ascii="Symbol" w:hAnsi="Symbol" w:hint="default"/>
      </w:rPr>
    </w:lvl>
    <w:lvl w:ilvl="7">
      <w:start w:val="1"/>
      <w:numFmt w:val="bullet"/>
      <w:lvlText w:val="o"/>
      <w:lvlJc w:val="left"/>
      <w:pPr>
        <w:ind w:left="2634" w:hanging="362"/>
      </w:pPr>
      <w:rPr>
        <w:rFonts w:ascii="Courier New" w:hAnsi="Courier New" w:cs="Courier New" w:hint="default"/>
      </w:rPr>
    </w:lvl>
    <w:lvl w:ilvl="8">
      <w:start w:val="1"/>
      <w:numFmt w:val="bullet"/>
      <w:lvlText w:val=""/>
      <w:lvlJc w:val="left"/>
      <w:pPr>
        <w:ind w:left="2918" w:hanging="362"/>
      </w:pPr>
      <w:rPr>
        <w:rFonts w:ascii="Wingdings" w:hAnsi="Wingdings" w:hint="default"/>
      </w:rPr>
    </w:lvl>
  </w:abstractNum>
  <w:abstractNum w:abstractNumId="20">
    <w:nsid w:val="6C0E3625"/>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6E2E1FAA"/>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nsid w:val="7425702C"/>
    <w:multiLevelType w:val="hybridMultilevel"/>
    <w:tmpl w:val="B49E8BFA"/>
    <w:lvl w:ilvl="0" w:tplc="9C7A9E4C">
      <w:start w:val="1"/>
      <w:numFmt w:val="bullet"/>
      <w:pStyle w:val="Bulletsub"/>
      <w:lvlText w:val="–"/>
      <w:lvlJc w:val="left"/>
      <w:pPr>
        <w:ind w:left="1800" w:hanging="360"/>
      </w:pPr>
      <w:rPr>
        <w:rFonts w:ascii="Arial" w:hAnsi="Arial" w:hint="default"/>
        <w:color w:val="97989A"/>
      </w:rPr>
    </w:lvl>
    <w:lvl w:ilvl="1" w:tplc="30DA67EA">
      <w:start w:val="1"/>
      <w:numFmt w:val="bullet"/>
      <w:lvlText w:val="o"/>
      <w:lvlJc w:val="left"/>
      <w:pPr>
        <w:ind w:left="2520" w:hanging="360"/>
      </w:pPr>
      <w:rPr>
        <w:rFonts w:ascii="Courier New" w:hAnsi="Courier New" w:cs="Courier New" w:hint="default"/>
      </w:rPr>
    </w:lvl>
    <w:lvl w:ilvl="2" w:tplc="FC668C6E" w:tentative="1">
      <w:start w:val="1"/>
      <w:numFmt w:val="bullet"/>
      <w:lvlText w:val=""/>
      <w:lvlJc w:val="left"/>
      <w:pPr>
        <w:ind w:left="3240" w:hanging="360"/>
      </w:pPr>
      <w:rPr>
        <w:rFonts w:ascii="Wingdings" w:hAnsi="Wingdings" w:hint="default"/>
      </w:rPr>
    </w:lvl>
    <w:lvl w:ilvl="3" w:tplc="F4E0DEFC" w:tentative="1">
      <w:start w:val="1"/>
      <w:numFmt w:val="bullet"/>
      <w:lvlText w:val=""/>
      <w:lvlJc w:val="left"/>
      <w:pPr>
        <w:ind w:left="3960" w:hanging="360"/>
      </w:pPr>
      <w:rPr>
        <w:rFonts w:ascii="Symbol" w:hAnsi="Symbol" w:hint="default"/>
      </w:rPr>
    </w:lvl>
    <w:lvl w:ilvl="4" w:tplc="1F763CD4" w:tentative="1">
      <w:start w:val="1"/>
      <w:numFmt w:val="bullet"/>
      <w:lvlText w:val="o"/>
      <w:lvlJc w:val="left"/>
      <w:pPr>
        <w:ind w:left="4680" w:hanging="360"/>
      </w:pPr>
      <w:rPr>
        <w:rFonts w:ascii="Courier New" w:hAnsi="Courier New" w:cs="Courier New" w:hint="default"/>
      </w:rPr>
    </w:lvl>
    <w:lvl w:ilvl="5" w:tplc="E2C428C6" w:tentative="1">
      <w:start w:val="1"/>
      <w:numFmt w:val="bullet"/>
      <w:lvlText w:val=""/>
      <w:lvlJc w:val="left"/>
      <w:pPr>
        <w:ind w:left="5400" w:hanging="360"/>
      </w:pPr>
      <w:rPr>
        <w:rFonts w:ascii="Wingdings" w:hAnsi="Wingdings" w:hint="default"/>
      </w:rPr>
    </w:lvl>
    <w:lvl w:ilvl="6" w:tplc="79FA0038" w:tentative="1">
      <w:start w:val="1"/>
      <w:numFmt w:val="bullet"/>
      <w:lvlText w:val=""/>
      <w:lvlJc w:val="left"/>
      <w:pPr>
        <w:ind w:left="6120" w:hanging="360"/>
      </w:pPr>
      <w:rPr>
        <w:rFonts w:ascii="Symbol" w:hAnsi="Symbol" w:hint="default"/>
      </w:rPr>
    </w:lvl>
    <w:lvl w:ilvl="7" w:tplc="E604AC22" w:tentative="1">
      <w:start w:val="1"/>
      <w:numFmt w:val="bullet"/>
      <w:lvlText w:val="o"/>
      <w:lvlJc w:val="left"/>
      <w:pPr>
        <w:ind w:left="6840" w:hanging="360"/>
      </w:pPr>
      <w:rPr>
        <w:rFonts w:ascii="Courier New" w:hAnsi="Courier New" w:cs="Courier New" w:hint="default"/>
      </w:rPr>
    </w:lvl>
    <w:lvl w:ilvl="8" w:tplc="2D9AEFF8" w:tentative="1">
      <w:start w:val="1"/>
      <w:numFmt w:val="bullet"/>
      <w:lvlText w:val=""/>
      <w:lvlJc w:val="left"/>
      <w:pPr>
        <w:ind w:left="7560" w:hanging="360"/>
      </w:pPr>
      <w:rPr>
        <w:rFonts w:ascii="Wingdings" w:hAnsi="Wingdings" w:hint="default"/>
      </w:rPr>
    </w:lvl>
  </w:abstractNum>
  <w:num w:numId="1">
    <w:abstractNumId w:val="11"/>
  </w:num>
  <w:num w:numId="2">
    <w:abstractNumId w:val="21"/>
  </w:num>
  <w:num w:numId="3">
    <w:abstractNumId w:val="20"/>
  </w:num>
  <w:num w:numId="4">
    <w:abstractNumId w:val="1"/>
  </w:num>
  <w:num w:numId="5">
    <w:abstractNumId w:val="22"/>
  </w:num>
  <w:num w:numId="6">
    <w:abstractNumId w:val="19"/>
  </w:num>
  <w:num w:numId="7">
    <w:abstractNumId w:val="13"/>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7"/>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0"/>
  </w:num>
  <w:num w:numId="22">
    <w:abstractNumId w:val="18"/>
  </w:num>
  <w:num w:numId="23">
    <w:abstractNumId w:val="18"/>
  </w:num>
  <w:num w:numId="2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19"/>
  </w:num>
  <w:num w:numId="28">
    <w:abstractNumId w:val="18"/>
  </w:num>
  <w:num w:numId="29">
    <w:abstractNumId w:val="16"/>
  </w:num>
  <w:num w:numId="30">
    <w:abstractNumId w:val="18"/>
  </w:num>
  <w:num w:numId="31">
    <w:abstractNumId w:val="18"/>
  </w:num>
  <w:num w:numId="32">
    <w:abstractNumId w:val="18"/>
  </w:num>
  <w:num w:numId="33">
    <w:abstractNumId w:val="18"/>
  </w:num>
  <w:num w:numId="34">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attachedTemplate r:id="rId1"/>
  <w:stylePaneFormatFilter w:val="C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1"/>
  <w:doNotTrackMoves/>
  <w:documentProtection w:edit="forms" w:enforcement="1" w:cryptProviderType="rsaFull" w:cryptAlgorithmClass="hash" w:cryptAlgorithmType="typeAny" w:cryptAlgorithmSid="4" w:cryptSpinCount="100000" w:hash="ZwrESqy03/SqdSN9DK7bEr2oL0o=" w:salt="tnSYHgsA3WyCGbi52cIFFw=="/>
  <w:defaultTabStop w:val="720"/>
  <w:hyphenationZone w:val="425"/>
  <w:drawingGridHorizontalSpacing w:val="100"/>
  <w:displayHorizontalDrawingGridEvery w:val="2"/>
  <w:characterSpacingControl w:val="doNotCompress"/>
  <w:hdrShapeDefaults>
    <o:shapedefaults v:ext="edit" spidmax="2053" style="mso-position-horizontal-relative:margin" fillcolor="#ccd6e3" stroke="f">
      <v:fill color="#ccd6e3"/>
      <v:stroke on="f"/>
      <v:textbox inset=",2.5mm,,2.5mm"/>
      <o:colormru v:ext="edit" colors="#0c2d83,#ccd6e3"/>
    </o:shapedefaults>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OffIni" w:val="KIntOffPL.ini.xml"/>
  </w:docVars>
  <w:rsids>
    <w:rsidRoot w:val="00FA0EE1"/>
    <w:rsid w:val="00001339"/>
    <w:rsid w:val="00001593"/>
    <w:rsid w:val="00001786"/>
    <w:rsid w:val="000026F9"/>
    <w:rsid w:val="00003840"/>
    <w:rsid w:val="0000472E"/>
    <w:rsid w:val="00005D02"/>
    <w:rsid w:val="00005E2E"/>
    <w:rsid w:val="00010E4D"/>
    <w:rsid w:val="00010F20"/>
    <w:rsid w:val="00011768"/>
    <w:rsid w:val="00013334"/>
    <w:rsid w:val="00016B29"/>
    <w:rsid w:val="0002244F"/>
    <w:rsid w:val="00027AD5"/>
    <w:rsid w:val="00027B88"/>
    <w:rsid w:val="0003299F"/>
    <w:rsid w:val="00032E55"/>
    <w:rsid w:val="00033BC5"/>
    <w:rsid w:val="00033D7E"/>
    <w:rsid w:val="00036C44"/>
    <w:rsid w:val="00040340"/>
    <w:rsid w:val="00043C3D"/>
    <w:rsid w:val="00044E91"/>
    <w:rsid w:val="000458B7"/>
    <w:rsid w:val="0004622C"/>
    <w:rsid w:val="00046439"/>
    <w:rsid w:val="000474A1"/>
    <w:rsid w:val="0004750E"/>
    <w:rsid w:val="00052D1E"/>
    <w:rsid w:val="00053ACA"/>
    <w:rsid w:val="0005475A"/>
    <w:rsid w:val="00057F94"/>
    <w:rsid w:val="000610BB"/>
    <w:rsid w:val="00063001"/>
    <w:rsid w:val="00065267"/>
    <w:rsid w:val="000672F1"/>
    <w:rsid w:val="00070B32"/>
    <w:rsid w:val="000719EF"/>
    <w:rsid w:val="00074A1C"/>
    <w:rsid w:val="00075E83"/>
    <w:rsid w:val="000770E7"/>
    <w:rsid w:val="00082715"/>
    <w:rsid w:val="000830C6"/>
    <w:rsid w:val="000847DC"/>
    <w:rsid w:val="00086870"/>
    <w:rsid w:val="00092626"/>
    <w:rsid w:val="00092929"/>
    <w:rsid w:val="000931F0"/>
    <w:rsid w:val="000A0171"/>
    <w:rsid w:val="000A0180"/>
    <w:rsid w:val="000A3937"/>
    <w:rsid w:val="000A5BF7"/>
    <w:rsid w:val="000B055C"/>
    <w:rsid w:val="000B3F0B"/>
    <w:rsid w:val="000B7CBE"/>
    <w:rsid w:val="000B7E05"/>
    <w:rsid w:val="000C284E"/>
    <w:rsid w:val="000C4E89"/>
    <w:rsid w:val="000C60B2"/>
    <w:rsid w:val="000C7391"/>
    <w:rsid w:val="000D09CE"/>
    <w:rsid w:val="000D2E08"/>
    <w:rsid w:val="000D4E3F"/>
    <w:rsid w:val="000D7A1F"/>
    <w:rsid w:val="000E06C0"/>
    <w:rsid w:val="000E172B"/>
    <w:rsid w:val="000E3DB0"/>
    <w:rsid w:val="000E4946"/>
    <w:rsid w:val="000E5610"/>
    <w:rsid w:val="000F10B9"/>
    <w:rsid w:val="000F3C60"/>
    <w:rsid w:val="0010061E"/>
    <w:rsid w:val="00100CC6"/>
    <w:rsid w:val="00100D58"/>
    <w:rsid w:val="0010463C"/>
    <w:rsid w:val="001052AD"/>
    <w:rsid w:val="00105A20"/>
    <w:rsid w:val="00107239"/>
    <w:rsid w:val="001134EF"/>
    <w:rsid w:val="00114132"/>
    <w:rsid w:val="0011518C"/>
    <w:rsid w:val="001157E3"/>
    <w:rsid w:val="00115993"/>
    <w:rsid w:val="001169D2"/>
    <w:rsid w:val="00124B0E"/>
    <w:rsid w:val="00125D5B"/>
    <w:rsid w:val="001274DE"/>
    <w:rsid w:val="00130792"/>
    <w:rsid w:val="00132F12"/>
    <w:rsid w:val="001334AF"/>
    <w:rsid w:val="00133902"/>
    <w:rsid w:val="001342FB"/>
    <w:rsid w:val="00135834"/>
    <w:rsid w:val="0013753A"/>
    <w:rsid w:val="0014166E"/>
    <w:rsid w:val="001417D1"/>
    <w:rsid w:val="00141909"/>
    <w:rsid w:val="00142AAE"/>
    <w:rsid w:val="00143836"/>
    <w:rsid w:val="00144A8F"/>
    <w:rsid w:val="00144CF0"/>
    <w:rsid w:val="001508A8"/>
    <w:rsid w:val="00150A6C"/>
    <w:rsid w:val="001521E1"/>
    <w:rsid w:val="00152553"/>
    <w:rsid w:val="00154C0E"/>
    <w:rsid w:val="00154FAC"/>
    <w:rsid w:val="001562E6"/>
    <w:rsid w:val="0016257C"/>
    <w:rsid w:val="0016522F"/>
    <w:rsid w:val="0016590A"/>
    <w:rsid w:val="001707DA"/>
    <w:rsid w:val="0017189C"/>
    <w:rsid w:val="001729BD"/>
    <w:rsid w:val="00175379"/>
    <w:rsid w:val="00175491"/>
    <w:rsid w:val="00176E84"/>
    <w:rsid w:val="001772CB"/>
    <w:rsid w:val="00177A23"/>
    <w:rsid w:val="00182103"/>
    <w:rsid w:val="001848F9"/>
    <w:rsid w:val="00185700"/>
    <w:rsid w:val="001871C6"/>
    <w:rsid w:val="00187E1A"/>
    <w:rsid w:val="001909B3"/>
    <w:rsid w:val="00190B8F"/>
    <w:rsid w:val="00192573"/>
    <w:rsid w:val="00192FD9"/>
    <w:rsid w:val="00195B03"/>
    <w:rsid w:val="0019634D"/>
    <w:rsid w:val="001A0635"/>
    <w:rsid w:val="001A1249"/>
    <w:rsid w:val="001A2229"/>
    <w:rsid w:val="001A2BEB"/>
    <w:rsid w:val="001A376F"/>
    <w:rsid w:val="001A38E5"/>
    <w:rsid w:val="001A7656"/>
    <w:rsid w:val="001B0F72"/>
    <w:rsid w:val="001B3770"/>
    <w:rsid w:val="001B560D"/>
    <w:rsid w:val="001B7317"/>
    <w:rsid w:val="001B7C2A"/>
    <w:rsid w:val="001C0ECA"/>
    <w:rsid w:val="001C7450"/>
    <w:rsid w:val="001D0054"/>
    <w:rsid w:val="001D0055"/>
    <w:rsid w:val="001D1623"/>
    <w:rsid w:val="001D1ABD"/>
    <w:rsid w:val="001D1C99"/>
    <w:rsid w:val="001D2E65"/>
    <w:rsid w:val="001D5281"/>
    <w:rsid w:val="001D7481"/>
    <w:rsid w:val="001D7D48"/>
    <w:rsid w:val="001E325F"/>
    <w:rsid w:val="001E39DF"/>
    <w:rsid w:val="001E4204"/>
    <w:rsid w:val="001E424E"/>
    <w:rsid w:val="001E4719"/>
    <w:rsid w:val="001E5E2E"/>
    <w:rsid w:val="001E63FA"/>
    <w:rsid w:val="001F2F06"/>
    <w:rsid w:val="001F6134"/>
    <w:rsid w:val="00201102"/>
    <w:rsid w:val="00201A65"/>
    <w:rsid w:val="00203192"/>
    <w:rsid w:val="00203979"/>
    <w:rsid w:val="00203E8D"/>
    <w:rsid w:val="00204152"/>
    <w:rsid w:val="00205A0A"/>
    <w:rsid w:val="00206C29"/>
    <w:rsid w:val="00210DEC"/>
    <w:rsid w:val="00212963"/>
    <w:rsid w:val="0021421D"/>
    <w:rsid w:val="0021496F"/>
    <w:rsid w:val="00214C11"/>
    <w:rsid w:val="00216B28"/>
    <w:rsid w:val="002203A9"/>
    <w:rsid w:val="00222970"/>
    <w:rsid w:val="00223148"/>
    <w:rsid w:val="00223459"/>
    <w:rsid w:val="00223480"/>
    <w:rsid w:val="00226F5B"/>
    <w:rsid w:val="0022718D"/>
    <w:rsid w:val="00227417"/>
    <w:rsid w:val="00231073"/>
    <w:rsid w:val="00231B51"/>
    <w:rsid w:val="002345FF"/>
    <w:rsid w:val="00235741"/>
    <w:rsid w:val="00243557"/>
    <w:rsid w:val="00243F3A"/>
    <w:rsid w:val="002450CA"/>
    <w:rsid w:val="002464D6"/>
    <w:rsid w:val="00246E4A"/>
    <w:rsid w:val="002473E7"/>
    <w:rsid w:val="0025273F"/>
    <w:rsid w:val="002529D9"/>
    <w:rsid w:val="00253035"/>
    <w:rsid w:val="0025469A"/>
    <w:rsid w:val="00256B5B"/>
    <w:rsid w:val="002574FE"/>
    <w:rsid w:val="002604E2"/>
    <w:rsid w:val="00260EC5"/>
    <w:rsid w:val="00262CE6"/>
    <w:rsid w:val="00263965"/>
    <w:rsid w:val="002650CD"/>
    <w:rsid w:val="0026518A"/>
    <w:rsid w:val="00266013"/>
    <w:rsid w:val="00266F7D"/>
    <w:rsid w:val="002738FD"/>
    <w:rsid w:val="00273CC0"/>
    <w:rsid w:val="0027417E"/>
    <w:rsid w:val="00274A12"/>
    <w:rsid w:val="00276A6D"/>
    <w:rsid w:val="00282AEA"/>
    <w:rsid w:val="00285017"/>
    <w:rsid w:val="002856B1"/>
    <w:rsid w:val="00285A70"/>
    <w:rsid w:val="00292518"/>
    <w:rsid w:val="00293868"/>
    <w:rsid w:val="0029527A"/>
    <w:rsid w:val="002A0909"/>
    <w:rsid w:val="002A3A9C"/>
    <w:rsid w:val="002A3AD6"/>
    <w:rsid w:val="002A3D7A"/>
    <w:rsid w:val="002A43FD"/>
    <w:rsid w:val="002A7BBF"/>
    <w:rsid w:val="002B064E"/>
    <w:rsid w:val="002B40D6"/>
    <w:rsid w:val="002B4751"/>
    <w:rsid w:val="002B5EE7"/>
    <w:rsid w:val="002B6488"/>
    <w:rsid w:val="002B69FF"/>
    <w:rsid w:val="002C0DB6"/>
    <w:rsid w:val="002C0F61"/>
    <w:rsid w:val="002C30E4"/>
    <w:rsid w:val="002C54BC"/>
    <w:rsid w:val="002C5C10"/>
    <w:rsid w:val="002C7DC9"/>
    <w:rsid w:val="002D385A"/>
    <w:rsid w:val="002E3210"/>
    <w:rsid w:val="002E3928"/>
    <w:rsid w:val="002E4A17"/>
    <w:rsid w:val="002E6D76"/>
    <w:rsid w:val="002E709F"/>
    <w:rsid w:val="002E728A"/>
    <w:rsid w:val="002F06BC"/>
    <w:rsid w:val="002F0774"/>
    <w:rsid w:val="002F226D"/>
    <w:rsid w:val="002F26FC"/>
    <w:rsid w:val="002F4B5D"/>
    <w:rsid w:val="002F5A43"/>
    <w:rsid w:val="002F64F6"/>
    <w:rsid w:val="00300203"/>
    <w:rsid w:val="00301C4F"/>
    <w:rsid w:val="0030311C"/>
    <w:rsid w:val="00303CCF"/>
    <w:rsid w:val="00305684"/>
    <w:rsid w:val="0030590A"/>
    <w:rsid w:val="00306898"/>
    <w:rsid w:val="00306F5B"/>
    <w:rsid w:val="00306F9B"/>
    <w:rsid w:val="003102F1"/>
    <w:rsid w:val="00312F99"/>
    <w:rsid w:val="00313418"/>
    <w:rsid w:val="0031342A"/>
    <w:rsid w:val="00315D51"/>
    <w:rsid w:val="00316F78"/>
    <w:rsid w:val="0032144F"/>
    <w:rsid w:val="003233D7"/>
    <w:rsid w:val="00323817"/>
    <w:rsid w:val="00323E07"/>
    <w:rsid w:val="00327BB3"/>
    <w:rsid w:val="00330B77"/>
    <w:rsid w:val="00331AFD"/>
    <w:rsid w:val="00332F91"/>
    <w:rsid w:val="00333A34"/>
    <w:rsid w:val="00334562"/>
    <w:rsid w:val="00337C85"/>
    <w:rsid w:val="003438A6"/>
    <w:rsid w:val="00345132"/>
    <w:rsid w:val="003455CA"/>
    <w:rsid w:val="00350172"/>
    <w:rsid w:val="00350839"/>
    <w:rsid w:val="00350EF3"/>
    <w:rsid w:val="003518EB"/>
    <w:rsid w:val="00355C29"/>
    <w:rsid w:val="00360192"/>
    <w:rsid w:val="0036331C"/>
    <w:rsid w:val="00365521"/>
    <w:rsid w:val="00365835"/>
    <w:rsid w:val="0036615B"/>
    <w:rsid w:val="00371B9C"/>
    <w:rsid w:val="00373235"/>
    <w:rsid w:val="0037517B"/>
    <w:rsid w:val="00375383"/>
    <w:rsid w:val="00377DA8"/>
    <w:rsid w:val="00381150"/>
    <w:rsid w:val="0038279D"/>
    <w:rsid w:val="00384665"/>
    <w:rsid w:val="00386240"/>
    <w:rsid w:val="0038693D"/>
    <w:rsid w:val="00390065"/>
    <w:rsid w:val="003919FE"/>
    <w:rsid w:val="00391D70"/>
    <w:rsid w:val="003924A4"/>
    <w:rsid w:val="00392A62"/>
    <w:rsid w:val="003941B7"/>
    <w:rsid w:val="00396E88"/>
    <w:rsid w:val="0039788F"/>
    <w:rsid w:val="003A0088"/>
    <w:rsid w:val="003A05B7"/>
    <w:rsid w:val="003A06C3"/>
    <w:rsid w:val="003A08DD"/>
    <w:rsid w:val="003A08F5"/>
    <w:rsid w:val="003A15C7"/>
    <w:rsid w:val="003A17F8"/>
    <w:rsid w:val="003A1D5C"/>
    <w:rsid w:val="003A2133"/>
    <w:rsid w:val="003A2405"/>
    <w:rsid w:val="003A467D"/>
    <w:rsid w:val="003A516C"/>
    <w:rsid w:val="003A7996"/>
    <w:rsid w:val="003B041F"/>
    <w:rsid w:val="003B0901"/>
    <w:rsid w:val="003B0DB6"/>
    <w:rsid w:val="003B4B3F"/>
    <w:rsid w:val="003C0D5C"/>
    <w:rsid w:val="003C2928"/>
    <w:rsid w:val="003C608D"/>
    <w:rsid w:val="003C7085"/>
    <w:rsid w:val="003C75EB"/>
    <w:rsid w:val="003D2DBA"/>
    <w:rsid w:val="003E13DA"/>
    <w:rsid w:val="003E2FF8"/>
    <w:rsid w:val="003E601E"/>
    <w:rsid w:val="003E7A7E"/>
    <w:rsid w:val="003F07C8"/>
    <w:rsid w:val="003F3C9F"/>
    <w:rsid w:val="003F62DA"/>
    <w:rsid w:val="003F7421"/>
    <w:rsid w:val="003F773D"/>
    <w:rsid w:val="00401F6D"/>
    <w:rsid w:val="00402152"/>
    <w:rsid w:val="00403796"/>
    <w:rsid w:val="004071D4"/>
    <w:rsid w:val="00421F67"/>
    <w:rsid w:val="00424012"/>
    <w:rsid w:val="004252D9"/>
    <w:rsid w:val="004279CB"/>
    <w:rsid w:val="00431C8B"/>
    <w:rsid w:val="00431F92"/>
    <w:rsid w:val="0043646E"/>
    <w:rsid w:val="0043691B"/>
    <w:rsid w:val="004373FE"/>
    <w:rsid w:val="00437E07"/>
    <w:rsid w:val="0044039D"/>
    <w:rsid w:val="00440A59"/>
    <w:rsid w:val="00441CC7"/>
    <w:rsid w:val="004445CC"/>
    <w:rsid w:val="004467CE"/>
    <w:rsid w:val="00450BD5"/>
    <w:rsid w:val="0045174D"/>
    <w:rsid w:val="00453EE1"/>
    <w:rsid w:val="004542BB"/>
    <w:rsid w:val="0045523A"/>
    <w:rsid w:val="00455395"/>
    <w:rsid w:val="00455F99"/>
    <w:rsid w:val="004562E9"/>
    <w:rsid w:val="0045798F"/>
    <w:rsid w:val="0046493D"/>
    <w:rsid w:val="00470540"/>
    <w:rsid w:val="00473316"/>
    <w:rsid w:val="00474D39"/>
    <w:rsid w:val="004755CF"/>
    <w:rsid w:val="00475A6E"/>
    <w:rsid w:val="00476A2D"/>
    <w:rsid w:val="00480313"/>
    <w:rsid w:val="004807D3"/>
    <w:rsid w:val="004813AE"/>
    <w:rsid w:val="00481CC9"/>
    <w:rsid w:val="0048271D"/>
    <w:rsid w:val="00483030"/>
    <w:rsid w:val="0048495E"/>
    <w:rsid w:val="004923F9"/>
    <w:rsid w:val="004939DF"/>
    <w:rsid w:val="00494613"/>
    <w:rsid w:val="00494A31"/>
    <w:rsid w:val="004A1379"/>
    <w:rsid w:val="004A3141"/>
    <w:rsid w:val="004A3C0A"/>
    <w:rsid w:val="004A45C7"/>
    <w:rsid w:val="004A7043"/>
    <w:rsid w:val="004B0116"/>
    <w:rsid w:val="004B0364"/>
    <w:rsid w:val="004B13ED"/>
    <w:rsid w:val="004B154C"/>
    <w:rsid w:val="004B1759"/>
    <w:rsid w:val="004B28A9"/>
    <w:rsid w:val="004B5D6B"/>
    <w:rsid w:val="004B67BA"/>
    <w:rsid w:val="004B7AA6"/>
    <w:rsid w:val="004C25DB"/>
    <w:rsid w:val="004C4C2A"/>
    <w:rsid w:val="004C4CC1"/>
    <w:rsid w:val="004C4ECC"/>
    <w:rsid w:val="004C719A"/>
    <w:rsid w:val="004D2CC1"/>
    <w:rsid w:val="004D40C5"/>
    <w:rsid w:val="004D50C0"/>
    <w:rsid w:val="004D5A7C"/>
    <w:rsid w:val="004D7E88"/>
    <w:rsid w:val="004E1060"/>
    <w:rsid w:val="004E1ADA"/>
    <w:rsid w:val="004E5B30"/>
    <w:rsid w:val="004E76F6"/>
    <w:rsid w:val="004F17D2"/>
    <w:rsid w:val="004F1DF0"/>
    <w:rsid w:val="004F2306"/>
    <w:rsid w:val="004F35F8"/>
    <w:rsid w:val="00501618"/>
    <w:rsid w:val="00502256"/>
    <w:rsid w:val="00504C88"/>
    <w:rsid w:val="00504DF5"/>
    <w:rsid w:val="005064BE"/>
    <w:rsid w:val="005064C2"/>
    <w:rsid w:val="00510507"/>
    <w:rsid w:val="00510766"/>
    <w:rsid w:val="005113B4"/>
    <w:rsid w:val="005142A1"/>
    <w:rsid w:val="00514B4F"/>
    <w:rsid w:val="00515CFC"/>
    <w:rsid w:val="00516152"/>
    <w:rsid w:val="005164A6"/>
    <w:rsid w:val="00516C23"/>
    <w:rsid w:val="00516FE6"/>
    <w:rsid w:val="005178DE"/>
    <w:rsid w:val="005248B3"/>
    <w:rsid w:val="00524BC4"/>
    <w:rsid w:val="00524F33"/>
    <w:rsid w:val="00525980"/>
    <w:rsid w:val="00527772"/>
    <w:rsid w:val="00530F0C"/>
    <w:rsid w:val="00531F6F"/>
    <w:rsid w:val="00533644"/>
    <w:rsid w:val="0053448D"/>
    <w:rsid w:val="00535879"/>
    <w:rsid w:val="0053631F"/>
    <w:rsid w:val="00537D88"/>
    <w:rsid w:val="00541E9B"/>
    <w:rsid w:val="00543678"/>
    <w:rsid w:val="00543777"/>
    <w:rsid w:val="00544026"/>
    <w:rsid w:val="00544257"/>
    <w:rsid w:val="00546F50"/>
    <w:rsid w:val="00555025"/>
    <w:rsid w:val="00555CA1"/>
    <w:rsid w:val="0056405F"/>
    <w:rsid w:val="00564174"/>
    <w:rsid w:val="00565CDB"/>
    <w:rsid w:val="0057057F"/>
    <w:rsid w:val="00572286"/>
    <w:rsid w:val="00573498"/>
    <w:rsid w:val="0057454B"/>
    <w:rsid w:val="00574938"/>
    <w:rsid w:val="00576CB8"/>
    <w:rsid w:val="005772A1"/>
    <w:rsid w:val="00580EA9"/>
    <w:rsid w:val="00584D34"/>
    <w:rsid w:val="005855A9"/>
    <w:rsid w:val="00586109"/>
    <w:rsid w:val="00586356"/>
    <w:rsid w:val="0059085E"/>
    <w:rsid w:val="00592328"/>
    <w:rsid w:val="00594161"/>
    <w:rsid w:val="0059476E"/>
    <w:rsid w:val="005954F0"/>
    <w:rsid w:val="00596B56"/>
    <w:rsid w:val="00596C70"/>
    <w:rsid w:val="005A1C84"/>
    <w:rsid w:val="005A36E8"/>
    <w:rsid w:val="005A47BF"/>
    <w:rsid w:val="005A533B"/>
    <w:rsid w:val="005A5B40"/>
    <w:rsid w:val="005A5BEE"/>
    <w:rsid w:val="005B10A4"/>
    <w:rsid w:val="005B1DE3"/>
    <w:rsid w:val="005B228C"/>
    <w:rsid w:val="005B2C94"/>
    <w:rsid w:val="005B7D97"/>
    <w:rsid w:val="005C374D"/>
    <w:rsid w:val="005C3C35"/>
    <w:rsid w:val="005C3FC9"/>
    <w:rsid w:val="005C461D"/>
    <w:rsid w:val="005C74A0"/>
    <w:rsid w:val="005D2906"/>
    <w:rsid w:val="005D39F2"/>
    <w:rsid w:val="005D5329"/>
    <w:rsid w:val="005D5961"/>
    <w:rsid w:val="005D682C"/>
    <w:rsid w:val="005D7CBE"/>
    <w:rsid w:val="005E19F0"/>
    <w:rsid w:val="005E38BA"/>
    <w:rsid w:val="005E4CBE"/>
    <w:rsid w:val="005E4DA7"/>
    <w:rsid w:val="005E5181"/>
    <w:rsid w:val="005E539D"/>
    <w:rsid w:val="005E5A67"/>
    <w:rsid w:val="005E63BE"/>
    <w:rsid w:val="005E67FB"/>
    <w:rsid w:val="005F05EB"/>
    <w:rsid w:val="005F12E9"/>
    <w:rsid w:val="005F1C14"/>
    <w:rsid w:val="005F370D"/>
    <w:rsid w:val="0060344F"/>
    <w:rsid w:val="006037E5"/>
    <w:rsid w:val="00604E18"/>
    <w:rsid w:val="0060633B"/>
    <w:rsid w:val="006071C1"/>
    <w:rsid w:val="006104E5"/>
    <w:rsid w:val="0061177F"/>
    <w:rsid w:val="006154D6"/>
    <w:rsid w:val="0061580A"/>
    <w:rsid w:val="006168AC"/>
    <w:rsid w:val="00620A19"/>
    <w:rsid w:val="00624523"/>
    <w:rsid w:val="00624F7A"/>
    <w:rsid w:val="00630249"/>
    <w:rsid w:val="00631C77"/>
    <w:rsid w:val="006356E2"/>
    <w:rsid w:val="006361F7"/>
    <w:rsid w:val="00640DC2"/>
    <w:rsid w:val="006410DC"/>
    <w:rsid w:val="00641123"/>
    <w:rsid w:val="006414D3"/>
    <w:rsid w:val="00641F40"/>
    <w:rsid w:val="0064501B"/>
    <w:rsid w:val="00646D11"/>
    <w:rsid w:val="00646DD2"/>
    <w:rsid w:val="00647647"/>
    <w:rsid w:val="00650B99"/>
    <w:rsid w:val="00652822"/>
    <w:rsid w:val="00652B19"/>
    <w:rsid w:val="00652EA0"/>
    <w:rsid w:val="00652F39"/>
    <w:rsid w:val="00653892"/>
    <w:rsid w:val="006539FA"/>
    <w:rsid w:val="00654657"/>
    <w:rsid w:val="00654942"/>
    <w:rsid w:val="00654F7D"/>
    <w:rsid w:val="006557BD"/>
    <w:rsid w:val="00657353"/>
    <w:rsid w:val="00657AB1"/>
    <w:rsid w:val="00660E0D"/>
    <w:rsid w:val="006650F8"/>
    <w:rsid w:val="0066639B"/>
    <w:rsid w:val="006672EC"/>
    <w:rsid w:val="00671E3B"/>
    <w:rsid w:val="00672BA0"/>
    <w:rsid w:val="00672D0A"/>
    <w:rsid w:val="006731A7"/>
    <w:rsid w:val="00674156"/>
    <w:rsid w:val="00676CF1"/>
    <w:rsid w:val="006800A0"/>
    <w:rsid w:val="0068068B"/>
    <w:rsid w:val="006812E6"/>
    <w:rsid w:val="0068137B"/>
    <w:rsid w:val="00681BB7"/>
    <w:rsid w:val="0068337D"/>
    <w:rsid w:val="00690321"/>
    <w:rsid w:val="00690328"/>
    <w:rsid w:val="006908CB"/>
    <w:rsid w:val="00691460"/>
    <w:rsid w:val="00692739"/>
    <w:rsid w:val="00693022"/>
    <w:rsid w:val="00695DEA"/>
    <w:rsid w:val="00696311"/>
    <w:rsid w:val="00697455"/>
    <w:rsid w:val="00697BB0"/>
    <w:rsid w:val="006A2EEB"/>
    <w:rsid w:val="006A4EA3"/>
    <w:rsid w:val="006A543B"/>
    <w:rsid w:val="006A6094"/>
    <w:rsid w:val="006B3419"/>
    <w:rsid w:val="006B7459"/>
    <w:rsid w:val="006B7A95"/>
    <w:rsid w:val="006C146C"/>
    <w:rsid w:val="006C1FAC"/>
    <w:rsid w:val="006C2697"/>
    <w:rsid w:val="006C3AE2"/>
    <w:rsid w:val="006C79A5"/>
    <w:rsid w:val="006C7CA8"/>
    <w:rsid w:val="006D00C0"/>
    <w:rsid w:val="006D06AA"/>
    <w:rsid w:val="006D0849"/>
    <w:rsid w:val="006D14F1"/>
    <w:rsid w:val="006D24ED"/>
    <w:rsid w:val="006D2C8E"/>
    <w:rsid w:val="006D2D9E"/>
    <w:rsid w:val="006D36B6"/>
    <w:rsid w:val="006D5076"/>
    <w:rsid w:val="006E01CA"/>
    <w:rsid w:val="006E0C40"/>
    <w:rsid w:val="006E4A35"/>
    <w:rsid w:val="006E6653"/>
    <w:rsid w:val="006E71B1"/>
    <w:rsid w:val="006F03D9"/>
    <w:rsid w:val="006F0B88"/>
    <w:rsid w:val="006F26FD"/>
    <w:rsid w:val="0070015C"/>
    <w:rsid w:val="0070067A"/>
    <w:rsid w:val="00701412"/>
    <w:rsid w:val="0070152E"/>
    <w:rsid w:val="00701E72"/>
    <w:rsid w:val="007023D0"/>
    <w:rsid w:val="00706325"/>
    <w:rsid w:val="007073F4"/>
    <w:rsid w:val="00707BF1"/>
    <w:rsid w:val="00710102"/>
    <w:rsid w:val="007134BD"/>
    <w:rsid w:val="007135CB"/>
    <w:rsid w:val="00713716"/>
    <w:rsid w:val="00716E8C"/>
    <w:rsid w:val="00721D88"/>
    <w:rsid w:val="00722333"/>
    <w:rsid w:val="007228BD"/>
    <w:rsid w:val="007230F2"/>
    <w:rsid w:val="0072482E"/>
    <w:rsid w:val="00725146"/>
    <w:rsid w:val="00725490"/>
    <w:rsid w:val="00727F8A"/>
    <w:rsid w:val="00732807"/>
    <w:rsid w:val="00732E4E"/>
    <w:rsid w:val="00733C26"/>
    <w:rsid w:val="00736506"/>
    <w:rsid w:val="0074090D"/>
    <w:rsid w:val="007422D8"/>
    <w:rsid w:val="00744284"/>
    <w:rsid w:val="0074454C"/>
    <w:rsid w:val="00744863"/>
    <w:rsid w:val="007452B9"/>
    <w:rsid w:val="00745B05"/>
    <w:rsid w:val="00745B6E"/>
    <w:rsid w:val="00746C16"/>
    <w:rsid w:val="00747FF6"/>
    <w:rsid w:val="0075125F"/>
    <w:rsid w:val="00751275"/>
    <w:rsid w:val="00752F97"/>
    <w:rsid w:val="00754644"/>
    <w:rsid w:val="007573B2"/>
    <w:rsid w:val="00757A39"/>
    <w:rsid w:val="007604FB"/>
    <w:rsid w:val="00766A92"/>
    <w:rsid w:val="00767B27"/>
    <w:rsid w:val="00771313"/>
    <w:rsid w:val="00772FD8"/>
    <w:rsid w:val="007743A3"/>
    <w:rsid w:val="00775FCD"/>
    <w:rsid w:val="007764C4"/>
    <w:rsid w:val="0077774C"/>
    <w:rsid w:val="00786365"/>
    <w:rsid w:val="00787189"/>
    <w:rsid w:val="0079205E"/>
    <w:rsid w:val="0079294A"/>
    <w:rsid w:val="0079415E"/>
    <w:rsid w:val="00795BC7"/>
    <w:rsid w:val="007972D3"/>
    <w:rsid w:val="007A1322"/>
    <w:rsid w:val="007A3222"/>
    <w:rsid w:val="007A32B1"/>
    <w:rsid w:val="007A506B"/>
    <w:rsid w:val="007A5E6A"/>
    <w:rsid w:val="007A64D8"/>
    <w:rsid w:val="007A7591"/>
    <w:rsid w:val="007B4F42"/>
    <w:rsid w:val="007B61CC"/>
    <w:rsid w:val="007C16B0"/>
    <w:rsid w:val="007C1CED"/>
    <w:rsid w:val="007C4829"/>
    <w:rsid w:val="007C53DD"/>
    <w:rsid w:val="007C6B43"/>
    <w:rsid w:val="007C6BF7"/>
    <w:rsid w:val="007C74BD"/>
    <w:rsid w:val="007D0743"/>
    <w:rsid w:val="007D174A"/>
    <w:rsid w:val="007D3949"/>
    <w:rsid w:val="007D5E0E"/>
    <w:rsid w:val="007D69E2"/>
    <w:rsid w:val="007D6A41"/>
    <w:rsid w:val="007E0D5C"/>
    <w:rsid w:val="007E1069"/>
    <w:rsid w:val="007E33D5"/>
    <w:rsid w:val="007E420A"/>
    <w:rsid w:val="007F1395"/>
    <w:rsid w:val="007F14C7"/>
    <w:rsid w:val="007F1B84"/>
    <w:rsid w:val="007F424A"/>
    <w:rsid w:val="007F4C01"/>
    <w:rsid w:val="007F7A1A"/>
    <w:rsid w:val="008000BE"/>
    <w:rsid w:val="00800DAB"/>
    <w:rsid w:val="00800E09"/>
    <w:rsid w:val="008035C9"/>
    <w:rsid w:val="008057E4"/>
    <w:rsid w:val="00806658"/>
    <w:rsid w:val="00807D00"/>
    <w:rsid w:val="0081008D"/>
    <w:rsid w:val="00810867"/>
    <w:rsid w:val="0081154A"/>
    <w:rsid w:val="008143D9"/>
    <w:rsid w:val="00814620"/>
    <w:rsid w:val="00820B38"/>
    <w:rsid w:val="0082126C"/>
    <w:rsid w:val="008213C2"/>
    <w:rsid w:val="008214C0"/>
    <w:rsid w:val="00822E78"/>
    <w:rsid w:val="00824C59"/>
    <w:rsid w:val="00827C5A"/>
    <w:rsid w:val="008315C4"/>
    <w:rsid w:val="008323ED"/>
    <w:rsid w:val="008336FB"/>
    <w:rsid w:val="00833831"/>
    <w:rsid w:val="008347ED"/>
    <w:rsid w:val="0083545F"/>
    <w:rsid w:val="0083554E"/>
    <w:rsid w:val="00845783"/>
    <w:rsid w:val="00846D19"/>
    <w:rsid w:val="00847C42"/>
    <w:rsid w:val="008502DB"/>
    <w:rsid w:val="0085155D"/>
    <w:rsid w:val="00851914"/>
    <w:rsid w:val="00851DCD"/>
    <w:rsid w:val="00851F0F"/>
    <w:rsid w:val="00852086"/>
    <w:rsid w:val="00857C02"/>
    <w:rsid w:val="00864156"/>
    <w:rsid w:val="008731DF"/>
    <w:rsid w:val="008740E6"/>
    <w:rsid w:val="00874E85"/>
    <w:rsid w:val="00876636"/>
    <w:rsid w:val="00876900"/>
    <w:rsid w:val="0087702F"/>
    <w:rsid w:val="008800FA"/>
    <w:rsid w:val="00882671"/>
    <w:rsid w:val="00882866"/>
    <w:rsid w:val="00882DB7"/>
    <w:rsid w:val="00882F00"/>
    <w:rsid w:val="00883694"/>
    <w:rsid w:val="008846E6"/>
    <w:rsid w:val="00885426"/>
    <w:rsid w:val="008875AC"/>
    <w:rsid w:val="00890EB8"/>
    <w:rsid w:val="00892897"/>
    <w:rsid w:val="00894385"/>
    <w:rsid w:val="008968AC"/>
    <w:rsid w:val="008A0448"/>
    <w:rsid w:val="008A3E07"/>
    <w:rsid w:val="008A59DC"/>
    <w:rsid w:val="008A653B"/>
    <w:rsid w:val="008A680B"/>
    <w:rsid w:val="008A7366"/>
    <w:rsid w:val="008A73ED"/>
    <w:rsid w:val="008B12F1"/>
    <w:rsid w:val="008B165F"/>
    <w:rsid w:val="008B2412"/>
    <w:rsid w:val="008B3520"/>
    <w:rsid w:val="008B3879"/>
    <w:rsid w:val="008C18C1"/>
    <w:rsid w:val="008C240D"/>
    <w:rsid w:val="008C2528"/>
    <w:rsid w:val="008C59AE"/>
    <w:rsid w:val="008C7292"/>
    <w:rsid w:val="008C7AD9"/>
    <w:rsid w:val="008D0716"/>
    <w:rsid w:val="008D0C32"/>
    <w:rsid w:val="008D0CF2"/>
    <w:rsid w:val="008D1A8E"/>
    <w:rsid w:val="008D1F14"/>
    <w:rsid w:val="008D37D2"/>
    <w:rsid w:val="008D600E"/>
    <w:rsid w:val="008D6592"/>
    <w:rsid w:val="008D73FD"/>
    <w:rsid w:val="008E11BA"/>
    <w:rsid w:val="008E205E"/>
    <w:rsid w:val="008E2EEC"/>
    <w:rsid w:val="008E46B6"/>
    <w:rsid w:val="008E5421"/>
    <w:rsid w:val="008E62A9"/>
    <w:rsid w:val="008E6985"/>
    <w:rsid w:val="008E78D4"/>
    <w:rsid w:val="008F1ABD"/>
    <w:rsid w:val="008F52F7"/>
    <w:rsid w:val="009043FE"/>
    <w:rsid w:val="00906AA0"/>
    <w:rsid w:val="00906AB7"/>
    <w:rsid w:val="00907087"/>
    <w:rsid w:val="00907A4A"/>
    <w:rsid w:val="0091667A"/>
    <w:rsid w:val="00916EA2"/>
    <w:rsid w:val="00921A73"/>
    <w:rsid w:val="00921BF5"/>
    <w:rsid w:val="009223B2"/>
    <w:rsid w:val="00922786"/>
    <w:rsid w:val="009231C4"/>
    <w:rsid w:val="00923F82"/>
    <w:rsid w:val="0092644B"/>
    <w:rsid w:val="00926574"/>
    <w:rsid w:val="00926C3E"/>
    <w:rsid w:val="00930EF2"/>
    <w:rsid w:val="00931E26"/>
    <w:rsid w:val="00934317"/>
    <w:rsid w:val="009407C2"/>
    <w:rsid w:val="00943CAB"/>
    <w:rsid w:val="00944DED"/>
    <w:rsid w:val="00946213"/>
    <w:rsid w:val="00947008"/>
    <w:rsid w:val="009475E4"/>
    <w:rsid w:val="0095060A"/>
    <w:rsid w:val="00952D4C"/>
    <w:rsid w:val="009538CA"/>
    <w:rsid w:val="00954147"/>
    <w:rsid w:val="009553C7"/>
    <w:rsid w:val="00955C24"/>
    <w:rsid w:val="00956E46"/>
    <w:rsid w:val="00957928"/>
    <w:rsid w:val="00957A80"/>
    <w:rsid w:val="00957B7B"/>
    <w:rsid w:val="00960527"/>
    <w:rsid w:val="009630CC"/>
    <w:rsid w:val="00964B84"/>
    <w:rsid w:val="00964D27"/>
    <w:rsid w:val="00965EA1"/>
    <w:rsid w:val="00965FC7"/>
    <w:rsid w:val="00966F0A"/>
    <w:rsid w:val="0097038B"/>
    <w:rsid w:val="00970FD6"/>
    <w:rsid w:val="00971246"/>
    <w:rsid w:val="0097201A"/>
    <w:rsid w:val="00972E08"/>
    <w:rsid w:val="0097425E"/>
    <w:rsid w:val="009744B7"/>
    <w:rsid w:val="00976203"/>
    <w:rsid w:val="009778F4"/>
    <w:rsid w:val="00981BAF"/>
    <w:rsid w:val="009848A2"/>
    <w:rsid w:val="0098504C"/>
    <w:rsid w:val="00985935"/>
    <w:rsid w:val="0099292C"/>
    <w:rsid w:val="0099370E"/>
    <w:rsid w:val="00996546"/>
    <w:rsid w:val="009A0846"/>
    <w:rsid w:val="009A165A"/>
    <w:rsid w:val="009A1C44"/>
    <w:rsid w:val="009A2C4C"/>
    <w:rsid w:val="009A59D6"/>
    <w:rsid w:val="009B0EFC"/>
    <w:rsid w:val="009B116D"/>
    <w:rsid w:val="009B1265"/>
    <w:rsid w:val="009B3181"/>
    <w:rsid w:val="009B62D3"/>
    <w:rsid w:val="009C0A20"/>
    <w:rsid w:val="009C37CB"/>
    <w:rsid w:val="009C6C8E"/>
    <w:rsid w:val="009C73AB"/>
    <w:rsid w:val="009C797A"/>
    <w:rsid w:val="009D01B3"/>
    <w:rsid w:val="009D1407"/>
    <w:rsid w:val="009D44DB"/>
    <w:rsid w:val="009D5D2F"/>
    <w:rsid w:val="009D5D40"/>
    <w:rsid w:val="009D5FFE"/>
    <w:rsid w:val="009D62C7"/>
    <w:rsid w:val="009E112F"/>
    <w:rsid w:val="009E1A8F"/>
    <w:rsid w:val="009E1CA0"/>
    <w:rsid w:val="009E1F30"/>
    <w:rsid w:val="009E238C"/>
    <w:rsid w:val="009E25E5"/>
    <w:rsid w:val="009E2A38"/>
    <w:rsid w:val="009E2E7E"/>
    <w:rsid w:val="009E3278"/>
    <w:rsid w:val="009E3D77"/>
    <w:rsid w:val="009F2908"/>
    <w:rsid w:val="009F4468"/>
    <w:rsid w:val="00A00694"/>
    <w:rsid w:val="00A0069B"/>
    <w:rsid w:val="00A02B3F"/>
    <w:rsid w:val="00A03BCC"/>
    <w:rsid w:val="00A04792"/>
    <w:rsid w:val="00A11B27"/>
    <w:rsid w:val="00A143E2"/>
    <w:rsid w:val="00A14E73"/>
    <w:rsid w:val="00A14FB5"/>
    <w:rsid w:val="00A152AB"/>
    <w:rsid w:val="00A16197"/>
    <w:rsid w:val="00A17DFD"/>
    <w:rsid w:val="00A221E8"/>
    <w:rsid w:val="00A25A61"/>
    <w:rsid w:val="00A25C5F"/>
    <w:rsid w:val="00A26E25"/>
    <w:rsid w:val="00A30571"/>
    <w:rsid w:val="00A3443F"/>
    <w:rsid w:val="00A377AD"/>
    <w:rsid w:val="00A37B05"/>
    <w:rsid w:val="00A37E6D"/>
    <w:rsid w:val="00A37F87"/>
    <w:rsid w:val="00A41955"/>
    <w:rsid w:val="00A43668"/>
    <w:rsid w:val="00A44199"/>
    <w:rsid w:val="00A456E8"/>
    <w:rsid w:val="00A50BB5"/>
    <w:rsid w:val="00A53087"/>
    <w:rsid w:val="00A54315"/>
    <w:rsid w:val="00A5478D"/>
    <w:rsid w:val="00A54997"/>
    <w:rsid w:val="00A55EFA"/>
    <w:rsid w:val="00A560FC"/>
    <w:rsid w:val="00A605CE"/>
    <w:rsid w:val="00A63D8E"/>
    <w:rsid w:val="00A65940"/>
    <w:rsid w:val="00A65D91"/>
    <w:rsid w:val="00A662EB"/>
    <w:rsid w:val="00A6631B"/>
    <w:rsid w:val="00A67D1D"/>
    <w:rsid w:val="00A74AD2"/>
    <w:rsid w:val="00A751F4"/>
    <w:rsid w:val="00A76888"/>
    <w:rsid w:val="00A76BC3"/>
    <w:rsid w:val="00A7773D"/>
    <w:rsid w:val="00A77BD9"/>
    <w:rsid w:val="00A80259"/>
    <w:rsid w:val="00A80553"/>
    <w:rsid w:val="00A80640"/>
    <w:rsid w:val="00A807C7"/>
    <w:rsid w:val="00A814F9"/>
    <w:rsid w:val="00A90E54"/>
    <w:rsid w:val="00A91073"/>
    <w:rsid w:val="00A91667"/>
    <w:rsid w:val="00A93A28"/>
    <w:rsid w:val="00A94360"/>
    <w:rsid w:val="00A948CD"/>
    <w:rsid w:val="00AA19D9"/>
    <w:rsid w:val="00AA221E"/>
    <w:rsid w:val="00AA4643"/>
    <w:rsid w:val="00AA584B"/>
    <w:rsid w:val="00AA671A"/>
    <w:rsid w:val="00AA6C89"/>
    <w:rsid w:val="00AA7119"/>
    <w:rsid w:val="00AB5223"/>
    <w:rsid w:val="00AC0B06"/>
    <w:rsid w:val="00AC152E"/>
    <w:rsid w:val="00AC3F36"/>
    <w:rsid w:val="00AC4AB3"/>
    <w:rsid w:val="00AD11D0"/>
    <w:rsid w:val="00AD14EE"/>
    <w:rsid w:val="00AD1D06"/>
    <w:rsid w:val="00AD2056"/>
    <w:rsid w:val="00AD61CF"/>
    <w:rsid w:val="00AD6355"/>
    <w:rsid w:val="00AD7DE9"/>
    <w:rsid w:val="00AE00AF"/>
    <w:rsid w:val="00AE06A5"/>
    <w:rsid w:val="00AE1058"/>
    <w:rsid w:val="00AE147D"/>
    <w:rsid w:val="00AE486C"/>
    <w:rsid w:val="00AE5DC0"/>
    <w:rsid w:val="00AE5FD8"/>
    <w:rsid w:val="00AE6FE3"/>
    <w:rsid w:val="00AE7164"/>
    <w:rsid w:val="00AF12E7"/>
    <w:rsid w:val="00AF4372"/>
    <w:rsid w:val="00AF5D10"/>
    <w:rsid w:val="00AF7837"/>
    <w:rsid w:val="00AF792A"/>
    <w:rsid w:val="00B008CC"/>
    <w:rsid w:val="00B013B2"/>
    <w:rsid w:val="00B01AEC"/>
    <w:rsid w:val="00B0206B"/>
    <w:rsid w:val="00B0275E"/>
    <w:rsid w:val="00B04D7F"/>
    <w:rsid w:val="00B05A8C"/>
    <w:rsid w:val="00B112BB"/>
    <w:rsid w:val="00B115C4"/>
    <w:rsid w:val="00B120B6"/>
    <w:rsid w:val="00B14E6A"/>
    <w:rsid w:val="00B15B5B"/>
    <w:rsid w:val="00B162B9"/>
    <w:rsid w:val="00B202C2"/>
    <w:rsid w:val="00B20E81"/>
    <w:rsid w:val="00B2168F"/>
    <w:rsid w:val="00B22D90"/>
    <w:rsid w:val="00B232A8"/>
    <w:rsid w:val="00B24641"/>
    <w:rsid w:val="00B3145A"/>
    <w:rsid w:val="00B33FA6"/>
    <w:rsid w:val="00B34BC5"/>
    <w:rsid w:val="00B351E9"/>
    <w:rsid w:val="00B36213"/>
    <w:rsid w:val="00B36229"/>
    <w:rsid w:val="00B3659A"/>
    <w:rsid w:val="00B36E9B"/>
    <w:rsid w:val="00B4040A"/>
    <w:rsid w:val="00B4264F"/>
    <w:rsid w:val="00B46820"/>
    <w:rsid w:val="00B5068F"/>
    <w:rsid w:val="00B535F0"/>
    <w:rsid w:val="00B539A8"/>
    <w:rsid w:val="00B55090"/>
    <w:rsid w:val="00B5642B"/>
    <w:rsid w:val="00B613CA"/>
    <w:rsid w:val="00B62DAB"/>
    <w:rsid w:val="00B63A2B"/>
    <w:rsid w:val="00B63D09"/>
    <w:rsid w:val="00B65EB9"/>
    <w:rsid w:val="00B74DA2"/>
    <w:rsid w:val="00B770C8"/>
    <w:rsid w:val="00B8135B"/>
    <w:rsid w:val="00B81AB9"/>
    <w:rsid w:val="00B85175"/>
    <w:rsid w:val="00B865C8"/>
    <w:rsid w:val="00B872E4"/>
    <w:rsid w:val="00B91ECD"/>
    <w:rsid w:val="00B92C4D"/>
    <w:rsid w:val="00B92CC2"/>
    <w:rsid w:val="00B932EC"/>
    <w:rsid w:val="00B93928"/>
    <w:rsid w:val="00B97F15"/>
    <w:rsid w:val="00BA00DB"/>
    <w:rsid w:val="00BA2C12"/>
    <w:rsid w:val="00BA33EE"/>
    <w:rsid w:val="00BA3721"/>
    <w:rsid w:val="00BA40DE"/>
    <w:rsid w:val="00BB1C50"/>
    <w:rsid w:val="00BB2E05"/>
    <w:rsid w:val="00BB51D2"/>
    <w:rsid w:val="00BB58B4"/>
    <w:rsid w:val="00BC6800"/>
    <w:rsid w:val="00BC7B3F"/>
    <w:rsid w:val="00BD0A3E"/>
    <w:rsid w:val="00BD1159"/>
    <w:rsid w:val="00BD15B0"/>
    <w:rsid w:val="00BD52DB"/>
    <w:rsid w:val="00BD5540"/>
    <w:rsid w:val="00BD5D75"/>
    <w:rsid w:val="00BD6B10"/>
    <w:rsid w:val="00BD6E3F"/>
    <w:rsid w:val="00BD7030"/>
    <w:rsid w:val="00BD7FCF"/>
    <w:rsid w:val="00BE1219"/>
    <w:rsid w:val="00BE4C7A"/>
    <w:rsid w:val="00BE6273"/>
    <w:rsid w:val="00BE6777"/>
    <w:rsid w:val="00BE687F"/>
    <w:rsid w:val="00BE714B"/>
    <w:rsid w:val="00BF01DD"/>
    <w:rsid w:val="00BF14F7"/>
    <w:rsid w:val="00BF2374"/>
    <w:rsid w:val="00BF4DDF"/>
    <w:rsid w:val="00BF5AB1"/>
    <w:rsid w:val="00BF7BB8"/>
    <w:rsid w:val="00BF7D00"/>
    <w:rsid w:val="00C0008C"/>
    <w:rsid w:val="00C018E8"/>
    <w:rsid w:val="00C0595E"/>
    <w:rsid w:val="00C05BEC"/>
    <w:rsid w:val="00C1048C"/>
    <w:rsid w:val="00C116EC"/>
    <w:rsid w:val="00C142D8"/>
    <w:rsid w:val="00C17BBD"/>
    <w:rsid w:val="00C27B3B"/>
    <w:rsid w:val="00C37848"/>
    <w:rsid w:val="00C379A7"/>
    <w:rsid w:val="00C379F3"/>
    <w:rsid w:val="00C425C5"/>
    <w:rsid w:val="00C44FFC"/>
    <w:rsid w:val="00C461D3"/>
    <w:rsid w:val="00C46A1B"/>
    <w:rsid w:val="00C47282"/>
    <w:rsid w:val="00C520F9"/>
    <w:rsid w:val="00C5352F"/>
    <w:rsid w:val="00C53DC5"/>
    <w:rsid w:val="00C5522A"/>
    <w:rsid w:val="00C56906"/>
    <w:rsid w:val="00C63206"/>
    <w:rsid w:val="00C635D6"/>
    <w:rsid w:val="00C65F1C"/>
    <w:rsid w:val="00C67FEB"/>
    <w:rsid w:val="00C71C40"/>
    <w:rsid w:val="00C71DD0"/>
    <w:rsid w:val="00C73629"/>
    <w:rsid w:val="00C74A2F"/>
    <w:rsid w:val="00C80127"/>
    <w:rsid w:val="00C81915"/>
    <w:rsid w:val="00C84351"/>
    <w:rsid w:val="00C94AD3"/>
    <w:rsid w:val="00CA04F8"/>
    <w:rsid w:val="00CA0974"/>
    <w:rsid w:val="00CA4E4C"/>
    <w:rsid w:val="00CA6399"/>
    <w:rsid w:val="00CA6F6C"/>
    <w:rsid w:val="00CA7129"/>
    <w:rsid w:val="00CB06FF"/>
    <w:rsid w:val="00CB1280"/>
    <w:rsid w:val="00CB2350"/>
    <w:rsid w:val="00CB382B"/>
    <w:rsid w:val="00CB4B2A"/>
    <w:rsid w:val="00CB58AD"/>
    <w:rsid w:val="00CB5DFD"/>
    <w:rsid w:val="00CB67FE"/>
    <w:rsid w:val="00CB70A4"/>
    <w:rsid w:val="00CB788B"/>
    <w:rsid w:val="00CC195E"/>
    <w:rsid w:val="00CC3A24"/>
    <w:rsid w:val="00CC46E1"/>
    <w:rsid w:val="00CD1DFD"/>
    <w:rsid w:val="00CD28FA"/>
    <w:rsid w:val="00CD3622"/>
    <w:rsid w:val="00CD4098"/>
    <w:rsid w:val="00CD4FBE"/>
    <w:rsid w:val="00CD6C95"/>
    <w:rsid w:val="00CD7102"/>
    <w:rsid w:val="00CD7566"/>
    <w:rsid w:val="00CE1DF7"/>
    <w:rsid w:val="00CE3CD1"/>
    <w:rsid w:val="00CE41F3"/>
    <w:rsid w:val="00CE54DE"/>
    <w:rsid w:val="00CE5D9D"/>
    <w:rsid w:val="00CE5F0D"/>
    <w:rsid w:val="00CE64E7"/>
    <w:rsid w:val="00CF10D5"/>
    <w:rsid w:val="00CF1384"/>
    <w:rsid w:val="00CF22A6"/>
    <w:rsid w:val="00CF22E4"/>
    <w:rsid w:val="00CF23A6"/>
    <w:rsid w:val="00CF29A3"/>
    <w:rsid w:val="00CF4845"/>
    <w:rsid w:val="00CF5E10"/>
    <w:rsid w:val="00CF6AE3"/>
    <w:rsid w:val="00D004DC"/>
    <w:rsid w:val="00D00946"/>
    <w:rsid w:val="00D00CF2"/>
    <w:rsid w:val="00D03427"/>
    <w:rsid w:val="00D03623"/>
    <w:rsid w:val="00D03FD4"/>
    <w:rsid w:val="00D048C9"/>
    <w:rsid w:val="00D06033"/>
    <w:rsid w:val="00D072D0"/>
    <w:rsid w:val="00D100BC"/>
    <w:rsid w:val="00D1167A"/>
    <w:rsid w:val="00D120B2"/>
    <w:rsid w:val="00D123FF"/>
    <w:rsid w:val="00D13815"/>
    <w:rsid w:val="00D16FC3"/>
    <w:rsid w:val="00D17B32"/>
    <w:rsid w:val="00D20188"/>
    <w:rsid w:val="00D24483"/>
    <w:rsid w:val="00D25175"/>
    <w:rsid w:val="00D253D8"/>
    <w:rsid w:val="00D260A2"/>
    <w:rsid w:val="00D3016B"/>
    <w:rsid w:val="00D30C50"/>
    <w:rsid w:val="00D31DBB"/>
    <w:rsid w:val="00D34095"/>
    <w:rsid w:val="00D41575"/>
    <w:rsid w:val="00D51FD2"/>
    <w:rsid w:val="00D52615"/>
    <w:rsid w:val="00D556AD"/>
    <w:rsid w:val="00D600CD"/>
    <w:rsid w:val="00D60A05"/>
    <w:rsid w:val="00D6488C"/>
    <w:rsid w:val="00D651B7"/>
    <w:rsid w:val="00D809AB"/>
    <w:rsid w:val="00D923AC"/>
    <w:rsid w:val="00D92B77"/>
    <w:rsid w:val="00D95EBF"/>
    <w:rsid w:val="00D962F9"/>
    <w:rsid w:val="00D97814"/>
    <w:rsid w:val="00DA238F"/>
    <w:rsid w:val="00DA3EC9"/>
    <w:rsid w:val="00DA4919"/>
    <w:rsid w:val="00DA61D2"/>
    <w:rsid w:val="00DA7C70"/>
    <w:rsid w:val="00DA7C90"/>
    <w:rsid w:val="00DB02F9"/>
    <w:rsid w:val="00DB0386"/>
    <w:rsid w:val="00DB0C5B"/>
    <w:rsid w:val="00DB20E0"/>
    <w:rsid w:val="00DB259C"/>
    <w:rsid w:val="00DB3B36"/>
    <w:rsid w:val="00DB5430"/>
    <w:rsid w:val="00DB6C38"/>
    <w:rsid w:val="00DC08E7"/>
    <w:rsid w:val="00DC24ED"/>
    <w:rsid w:val="00DC3AEA"/>
    <w:rsid w:val="00DC4995"/>
    <w:rsid w:val="00DC6156"/>
    <w:rsid w:val="00DC6187"/>
    <w:rsid w:val="00DC7A50"/>
    <w:rsid w:val="00DC7E84"/>
    <w:rsid w:val="00DD0DE6"/>
    <w:rsid w:val="00DD1E86"/>
    <w:rsid w:val="00DD3AD1"/>
    <w:rsid w:val="00DD7815"/>
    <w:rsid w:val="00DD7887"/>
    <w:rsid w:val="00DE2CF3"/>
    <w:rsid w:val="00DE3891"/>
    <w:rsid w:val="00DE4BF8"/>
    <w:rsid w:val="00DE6DE3"/>
    <w:rsid w:val="00DF4084"/>
    <w:rsid w:val="00DF534F"/>
    <w:rsid w:val="00DF546A"/>
    <w:rsid w:val="00DF5677"/>
    <w:rsid w:val="00DF5691"/>
    <w:rsid w:val="00DF6321"/>
    <w:rsid w:val="00DF693C"/>
    <w:rsid w:val="00E014BF"/>
    <w:rsid w:val="00E01BE2"/>
    <w:rsid w:val="00E02C4A"/>
    <w:rsid w:val="00E05D25"/>
    <w:rsid w:val="00E07EAC"/>
    <w:rsid w:val="00E10DA9"/>
    <w:rsid w:val="00E120CE"/>
    <w:rsid w:val="00E122FF"/>
    <w:rsid w:val="00E159E6"/>
    <w:rsid w:val="00E16EA0"/>
    <w:rsid w:val="00E20373"/>
    <w:rsid w:val="00E2197A"/>
    <w:rsid w:val="00E26D3D"/>
    <w:rsid w:val="00E3144A"/>
    <w:rsid w:val="00E34334"/>
    <w:rsid w:val="00E35D5B"/>
    <w:rsid w:val="00E40767"/>
    <w:rsid w:val="00E40F95"/>
    <w:rsid w:val="00E41EF1"/>
    <w:rsid w:val="00E42399"/>
    <w:rsid w:val="00E423C7"/>
    <w:rsid w:val="00E429AD"/>
    <w:rsid w:val="00E4311E"/>
    <w:rsid w:val="00E52A85"/>
    <w:rsid w:val="00E53317"/>
    <w:rsid w:val="00E54489"/>
    <w:rsid w:val="00E549C5"/>
    <w:rsid w:val="00E54C81"/>
    <w:rsid w:val="00E56454"/>
    <w:rsid w:val="00E5667D"/>
    <w:rsid w:val="00E6017E"/>
    <w:rsid w:val="00E61978"/>
    <w:rsid w:val="00E62319"/>
    <w:rsid w:val="00E62D2F"/>
    <w:rsid w:val="00E63DC6"/>
    <w:rsid w:val="00E64636"/>
    <w:rsid w:val="00E653AA"/>
    <w:rsid w:val="00E70129"/>
    <w:rsid w:val="00E714FA"/>
    <w:rsid w:val="00E71BED"/>
    <w:rsid w:val="00E74516"/>
    <w:rsid w:val="00E74C15"/>
    <w:rsid w:val="00E75886"/>
    <w:rsid w:val="00E75FF0"/>
    <w:rsid w:val="00E76144"/>
    <w:rsid w:val="00E7624F"/>
    <w:rsid w:val="00E76E05"/>
    <w:rsid w:val="00E80398"/>
    <w:rsid w:val="00E80AC8"/>
    <w:rsid w:val="00E86BBB"/>
    <w:rsid w:val="00E86CB1"/>
    <w:rsid w:val="00E875F0"/>
    <w:rsid w:val="00E901CB"/>
    <w:rsid w:val="00E90351"/>
    <w:rsid w:val="00E90CE3"/>
    <w:rsid w:val="00E9137F"/>
    <w:rsid w:val="00E927FB"/>
    <w:rsid w:val="00E979E1"/>
    <w:rsid w:val="00E97F7B"/>
    <w:rsid w:val="00EA147E"/>
    <w:rsid w:val="00EA2DC1"/>
    <w:rsid w:val="00EA403F"/>
    <w:rsid w:val="00EA490C"/>
    <w:rsid w:val="00EA5428"/>
    <w:rsid w:val="00EA5BD2"/>
    <w:rsid w:val="00EA5F75"/>
    <w:rsid w:val="00EB17D8"/>
    <w:rsid w:val="00EB24E8"/>
    <w:rsid w:val="00EB34FA"/>
    <w:rsid w:val="00EB39BA"/>
    <w:rsid w:val="00EB4849"/>
    <w:rsid w:val="00EB7DE5"/>
    <w:rsid w:val="00EC128E"/>
    <w:rsid w:val="00EC1A04"/>
    <w:rsid w:val="00EC2C17"/>
    <w:rsid w:val="00EC4A8F"/>
    <w:rsid w:val="00EC4BD0"/>
    <w:rsid w:val="00EC7746"/>
    <w:rsid w:val="00ED14B6"/>
    <w:rsid w:val="00ED1EE7"/>
    <w:rsid w:val="00ED39F4"/>
    <w:rsid w:val="00ED458F"/>
    <w:rsid w:val="00ED72FD"/>
    <w:rsid w:val="00EE20C9"/>
    <w:rsid w:val="00EE2680"/>
    <w:rsid w:val="00EE5A29"/>
    <w:rsid w:val="00EE7516"/>
    <w:rsid w:val="00EE7D65"/>
    <w:rsid w:val="00EF2B56"/>
    <w:rsid w:val="00EF3B44"/>
    <w:rsid w:val="00EF3E78"/>
    <w:rsid w:val="00EF74A2"/>
    <w:rsid w:val="00F0289F"/>
    <w:rsid w:val="00F03F8D"/>
    <w:rsid w:val="00F127E2"/>
    <w:rsid w:val="00F1465B"/>
    <w:rsid w:val="00F16BB2"/>
    <w:rsid w:val="00F20300"/>
    <w:rsid w:val="00F2306A"/>
    <w:rsid w:val="00F247EA"/>
    <w:rsid w:val="00F24D44"/>
    <w:rsid w:val="00F256DC"/>
    <w:rsid w:val="00F3724D"/>
    <w:rsid w:val="00F40605"/>
    <w:rsid w:val="00F413FA"/>
    <w:rsid w:val="00F425B6"/>
    <w:rsid w:val="00F4359C"/>
    <w:rsid w:val="00F43688"/>
    <w:rsid w:val="00F4421E"/>
    <w:rsid w:val="00F462B2"/>
    <w:rsid w:val="00F4721A"/>
    <w:rsid w:val="00F4726F"/>
    <w:rsid w:val="00F5439D"/>
    <w:rsid w:val="00F55401"/>
    <w:rsid w:val="00F600A1"/>
    <w:rsid w:val="00F60E4B"/>
    <w:rsid w:val="00F6196A"/>
    <w:rsid w:val="00F61E23"/>
    <w:rsid w:val="00F62A19"/>
    <w:rsid w:val="00F65B6A"/>
    <w:rsid w:val="00F67920"/>
    <w:rsid w:val="00F70469"/>
    <w:rsid w:val="00F73F1A"/>
    <w:rsid w:val="00F75D77"/>
    <w:rsid w:val="00F75E5A"/>
    <w:rsid w:val="00F76475"/>
    <w:rsid w:val="00F76929"/>
    <w:rsid w:val="00F7709F"/>
    <w:rsid w:val="00F77E14"/>
    <w:rsid w:val="00F8118A"/>
    <w:rsid w:val="00F81ADB"/>
    <w:rsid w:val="00F81D15"/>
    <w:rsid w:val="00F82C4C"/>
    <w:rsid w:val="00F84DAB"/>
    <w:rsid w:val="00F87813"/>
    <w:rsid w:val="00F924C0"/>
    <w:rsid w:val="00F93009"/>
    <w:rsid w:val="00F930D6"/>
    <w:rsid w:val="00F94E55"/>
    <w:rsid w:val="00F9731B"/>
    <w:rsid w:val="00FA00BB"/>
    <w:rsid w:val="00FA0AA0"/>
    <w:rsid w:val="00FA0EE1"/>
    <w:rsid w:val="00FA23DB"/>
    <w:rsid w:val="00FA28DB"/>
    <w:rsid w:val="00FA4A9E"/>
    <w:rsid w:val="00FA5747"/>
    <w:rsid w:val="00FB14E4"/>
    <w:rsid w:val="00FB52CC"/>
    <w:rsid w:val="00FB726D"/>
    <w:rsid w:val="00FC2265"/>
    <w:rsid w:val="00FC39F0"/>
    <w:rsid w:val="00FC3A41"/>
    <w:rsid w:val="00FC426D"/>
    <w:rsid w:val="00FC4306"/>
    <w:rsid w:val="00FC4B41"/>
    <w:rsid w:val="00FC51AA"/>
    <w:rsid w:val="00FC688E"/>
    <w:rsid w:val="00FD17D5"/>
    <w:rsid w:val="00FD4DC1"/>
    <w:rsid w:val="00FD716E"/>
    <w:rsid w:val="00FD7DD6"/>
    <w:rsid w:val="00FE0DEA"/>
    <w:rsid w:val="00FE15FE"/>
    <w:rsid w:val="00FE1DF9"/>
    <w:rsid w:val="00FE2356"/>
    <w:rsid w:val="00FE25AC"/>
    <w:rsid w:val="00FE2D71"/>
    <w:rsid w:val="00FE30AB"/>
    <w:rsid w:val="00FE3A03"/>
    <w:rsid w:val="00FE3F25"/>
    <w:rsid w:val="00FE4452"/>
    <w:rsid w:val="00FE49DF"/>
    <w:rsid w:val="00FE70F0"/>
    <w:rsid w:val="00FF1DEE"/>
    <w:rsid w:val="00FF3AA5"/>
    <w:rsid w:val="00FF4A33"/>
    <w:rsid w:val="00FF5CED"/>
    <w:rsid w:val="00FF673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country-region"/>
  <w:shapeDefaults>
    <o:shapedefaults v:ext="edit" spidmax="2053" style="mso-position-horizontal-relative:margin" fillcolor="#ccd6e3" stroke="f">
      <v:fill color="#ccd6e3"/>
      <v:stroke on="f"/>
      <v:textbox inset=",2.5mm,,2.5mm"/>
      <o:colormru v:ext="edit" colors="#0c2d83,#ccd6e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Univers 45 Light" w:eastAsia="Times New Roman" w:hAnsi="Univers 45 Light"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lsdException w:name="toc 5" w:semiHidden="1"/>
    <w:lsdException w:name="toc 6" w:semiHidden="1"/>
    <w:lsdException w:name="toc 7" w:semiHidden="1"/>
    <w:lsdException w:name="toc 8" w:semiHidden="1"/>
    <w:lsdException w:name="toc 9" w:semiHidden="1"/>
    <w:lsdException w:name="Normal Indent" w:semiHidden="1"/>
    <w:lsdException w:name="header" w:uiPriority="99"/>
    <w:lsdException w:name="index heading" w:semiHidden="1"/>
    <w:lsdException w:name="caption" w:qFormat="1"/>
    <w:lsdException w:name="envelope address" w:semiHidden="1"/>
    <w:lsdException w:name="envelope return" w:semiHidden="1"/>
    <w:lsdException w:name="line number" w:semiHidden="1"/>
    <w:lsdException w:name="page number" w:semiHidden="1" w:unhideWhenUsed="1"/>
    <w:lsdException w:name="endnote reference" w:semiHidden="1"/>
    <w:lsdException w:name="endnote text"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Body Text" w:locked="1" w:semiHidden="1"/>
    <w:lsdException w:name="Body Text Indent" w:locked="1"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semiHidden="1"/>
    <w:lsdException w:name="Body Text First Indent" w:locked="1" w:semiHidden="1"/>
    <w:lsdException w:name="Body Text First Indent 2" w:locked="1" w:semiHidden="1"/>
    <w:lsdException w:name="Note Heading" w:semiHidden="1"/>
    <w:lsdException w:name="Body Text 2" w:locked="1" w:semiHidden="1"/>
    <w:lsdException w:name="Body Text 3" w:locked="1" w:semiHidden="1"/>
    <w:lsdException w:name="Body Text Indent 2" w:locked="1" w:semiHidden="1"/>
    <w:lsdException w:name="Body Text Indent 3" w:locked="1" w:semiHidden="1"/>
    <w:lsdException w:name="Block Text" w:locked="1" w:semiHidden="1"/>
    <w:lsdException w:name="Hyperlink" w:uiPriority="99"/>
    <w:lsdException w:name="FollowedHyperlink" w:semiHidden="1"/>
    <w:lsdException w:name="Strong" w:semiHidden="1" w:qFormat="1"/>
    <w:lsdException w:name="Emphasis" w:semiHidden="1" w:qFormat="1"/>
    <w:lsdException w:name="Document Map" w:semiHidden="1"/>
    <w:lsdException w:name="Plain Text" w:semiHidden="1"/>
    <w:lsdException w:name="E-mail Signature"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Balloon Text" w:locked="1"/>
    <w:lsdException w:name="Table Grid" w:uiPriority="5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locked="1" w:semiHidden="1" w:uiPriority="33" w:qFormat="1"/>
    <w:lsdException w:name="Bibliography" w:semiHidden="1" w:uiPriority="37" w:qFormat="1"/>
    <w:lsdException w:name="TOC Heading" w:semiHidden="1" w:uiPriority="39" w:unhideWhenUsed="1" w:qFormat="1"/>
  </w:latentStyles>
  <w:style w:type="paragraph" w:default="1" w:styleId="Normalny">
    <w:name w:val="Normal"/>
    <w:unhideWhenUsed/>
    <w:qFormat/>
    <w:rsid w:val="0059476E"/>
    <w:rPr>
      <w:rFonts w:ascii="Arial" w:hAnsi="Arial"/>
      <w:szCs w:val="24"/>
      <w:lang w:val="en-GB"/>
    </w:rPr>
  </w:style>
  <w:style w:type="paragraph" w:styleId="Nagwek1">
    <w:name w:val="heading 1"/>
    <w:basedOn w:val="Normalny"/>
    <w:next w:val="Nagwek2"/>
    <w:qFormat/>
    <w:rsid w:val="0059476E"/>
    <w:pPr>
      <w:keepNext/>
      <w:pageBreakBefore/>
      <w:numPr>
        <w:numId w:val="22"/>
      </w:numPr>
      <w:tabs>
        <w:tab w:val="left" w:pos="851"/>
      </w:tabs>
      <w:spacing w:after="500"/>
      <w:outlineLvl w:val="0"/>
    </w:pPr>
    <w:rPr>
      <w:rFonts w:cs="Arial"/>
      <w:b/>
      <w:bCs/>
      <w:color w:val="0C2D83"/>
      <w:kern w:val="32"/>
      <w:sz w:val="44"/>
      <w:szCs w:val="44"/>
    </w:rPr>
  </w:style>
  <w:style w:type="paragraph" w:styleId="Nagwek2">
    <w:name w:val="heading 2"/>
    <w:basedOn w:val="Normalny"/>
    <w:next w:val="Nagwek3"/>
    <w:qFormat/>
    <w:rsid w:val="0059476E"/>
    <w:pPr>
      <w:keepNext/>
      <w:numPr>
        <w:ilvl w:val="1"/>
        <w:numId w:val="22"/>
      </w:numPr>
      <w:tabs>
        <w:tab w:val="left" w:pos="1134"/>
      </w:tabs>
      <w:spacing w:before="280" w:after="140"/>
      <w:outlineLvl w:val="1"/>
    </w:pPr>
    <w:rPr>
      <w:rFonts w:eastAsiaTheme="minorHAnsi" w:cstheme="minorBidi"/>
      <w:b/>
      <w:color w:val="00338D"/>
      <w:sz w:val="28"/>
      <w:szCs w:val="22"/>
    </w:rPr>
  </w:style>
  <w:style w:type="paragraph" w:styleId="Nagwek3">
    <w:name w:val="heading 3"/>
    <w:basedOn w:val="Normalny"/>
    <w:next w:val="Tekstpodstawowy1"/>
    <w:qFormat/>
    <w:rsid w:val="0059476E"/>
    <w:pPr>
      <w:keepNext/>
      <w:numPr>
        <w:ilvl w:val="2"/>
        <w:numId w:val="22"/>
      </w:numPr>
      <w:tabs>
        <w:tab w:val="left" w:pos="1134"/>
      </w:tabs>
      <w:spacing w:before="140"/>
      <w:ind w:left="851" w:hanging="851"/>
      <w:outlineLvl w:val="2"/>
    </w:pPr>
    <w:rPr>
      <w:color w:val="007C92" w:themeColor="text2"/>
      <w:sz w:val="24"/>
    </w:rPr>
  </w:style>
  <w:style w:type="paragraph" w:styleId="Nagwek4">
    <w:name w:val="heading 4"/>
    <w:basedOn w:val="Normalny"/>
    <w:next w:val="Tekstpodstawowy1"/>
    <w:qFormat/>
    <w:rsid w:val="0059476E"/>
    <w:pPr>
      <w:keepNext/>
      <w:numPr>
        <w:ilvl w:val="3"/>
        <w:numId w:val="22"/>
      </w:numPr>
      <w:tabs>
        <w:tab w:val="left" w:pos="1134"/>
      </w:tabs>
      <w:spacing w:before="140"/>
      <w:ind w:left="851" w:hanging="851"/>
      <w:outlineLvl w:val="3"/>
    </w:pPr>
    <w:rPr>
      <w:color w:val="007C92" w:themeColor="text2"/>
    </w:rPr>
  </w:style>
  <w:style w:type="paragraph" w:styleId="Nagwek5">
    <w:name w:val="heading 5"/>
    <w:basedOn w:val="Nagwek3"/>
    <w:next w:val="Normalny"/>
    <w:qFormat/>
    <w:rsid w:val="0074090D"/>
    <w:pPr>
      <w:numPr>
        <w:ilvl w:val="0"/>
        <w:numId w:val="0"/>
      </w:numPr>
      <w:ind w:left="851" w:hanging="851"/>
      <w:outlineLvl w:val="4"/>
    </w:pPr>
    <w:rPr>
      <w:sz w:val="20"/>
    </w:rPr>
  </w:style>
  <w:style w:type="paragraph" w:styleId="Nagwek6">
    <w:name w:val="heading 6"/>
    <w:basedOn w:val="Nagwek5"/>
    <w:next w:val="Normalny"/>
    <w:qFormat/>
    <w:rsid w:val="0074090D"/>
    <w:pPr>
      <w:outlineLvl w:val="5"/>
    </w:pPr>
    <w:rPr>
      <w:i/>
    </w:rPr>
  </w:style>
  <w:style w:type="paragraph" w:styleId="Nagwek7">
    <w:name w:val="heading 7"/>
    <w:basedOn w:val="Normalny"/>
    <w:next w:val="Normalny"/>
    <w:semiHidden/>
    <w:unhideWhenUsed/>
    <w:qFormat/>
    <w:rsid w:val="001508A8"/>
    <w:pPr>
      <w:spacing w:before="240" w:after="60"/>
      <w:outlineLvl w:val="6"/>
    </w:pPr>
    <w:rPr>
      <w:rFonts w:ascii="Times New Roman" w:hAnsi="Times New Roman"/>
    </w:rPr>
  </w:style>
  <w:style w:type="paragraph" w:styleId="Nagwek8">
    <w:name w:val="heading 8"/>
    <w:basedOn w:val="Normalny"/>
    <w:next w:val="Normalny"/>
    <w:semiHidden/>
    <w:unhideWhenUsed/>
    <w:qFormat/>
    <w:rsid w:val="001508A8"/>
    <w:pPr>
      <w:spacing w:before="240" w:after="60"/>
      <w:outlineLvl w:val="7"/>
    </w:pPr>
    <w:rPr>
      <w:rFonts w:ascii="Times New Roman" w:hAnsi="Times New Roman"/>
      <w:i/>
      <w:iCs/>
    </w:rPr>
  </w:style>
  <w:style w:type="paragraph" w:styleId="Nagwek9">
    <w:name w:val="heading 9"/>
    <w:basedOn w:val="Normalny"/>
    <w:next w:val="Normalny"/>
    <w:semiHidden/>
    <w:unhideWhenUsed/>
    <w:qFormat/>
    <w:rsid w:val="001508A8"/>
    <w:pPr>
      <w:spacing w:before="240" w:after="60"/>
      <w:outlineLvl w:val="8"/>
    </w:pPr>
    <w:rPr>
      <w:rFonts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semiHidden/>
    <w:rsid w:val="001D1C99"/>
    <w:pPr>
      <w:tabs>
        <w:tab w:val="center" w:pos="4153"/>
        <w:tab w:val="right" w:pos="8306"/>
      </w:tabs>
      <w:spacing w:after="120" w:line="288" w:lineRule="auto"/>
    </w:pPr>
    <w:rPr>
      <w:sz w:val="16"/>
    </w:rPr>
  </w:style>
  <w:style w:type="paragraph" w:styleId="Stopka">
    <w:name w:val="footer"/>
    <w:basedOn w:val="Normalny"/>
    <w:semiHidden/>
    <w:rsid w:val="00E159E6"/>
    <w:pPr>
      <w:tabs>
        <w:tab w:val="center" w:pos="4153"/>
        <w:tab w:val="right" w:pos="8306"/>
      </w:tabs>
      <w:ind w:right="310"/>
    </w:pPr>
    <w:rPr>
      <w:bCs/>
      <w:color w:val="8AA5CB"/>
      <w:sz w:val="12"/>
      <w:szCs w:val="12"/>
      <w:lang w:val="en-US"/>
    </w:rPr>
  </w:style>
  <w:style w:type="paragraph" w:styleId="Tekstdymka">
    <w:name w:val="Balloon Text"/>
    <w:basedOn w:val="Normalny"/>
    <w:link w:val="TekstdymkaZnak"/>
    <w:semiHidden/>
    <w:locked/>
    <w:rsid w:val="00F81D15"/>
    <w:rPr>
      <w:rFonts w:ascii="Tahoma" w:hAnsi="Tahoma" w:cs="Tahoma"/>
      <w:sz w:val="16"/>
      <w:szCs w:val="16"/>
    </w:rPr>
  </w:style>
  <w:style w:type="character" w:customStyle="1" w:styleId="TekstdymkaZnak">
    <w:name w:val="Tekst dymka Znak"/>
    <w:basedOn w:val="Domylnaczcionkaakapitu"/>
    <w:link w:val="Tekstdymka"/>
    <w:semiHidden/>
    <w:rsid w:val="00246E4A"/>
    <w:rPr>
      <w:rFonts w:ascii="Tahoma" w:hAnsi="Tahoma" w:cs="Tahoma"/>
      <w:sz w:val="16"/>
      <w:szCs w:val="16"/>
      <w:lang w:val="en-GB"/>
    </w:rPr>
  </w:style>
  <w:style w:type="table" w:styleId="Tabela-Siatka">
    <w:name w:val="Table Grid"/>
    <w:basedOn w:val="Standardowy"/>
    <w:uiPriority w:val="59"/>
    <w:rsid w:val="00371B9C"/>
    <w:tblPr>
      <w:tblInd w:w="0" w:type="dxa"/>
      <w:tblCellMar>
        <w:top w:w="0" w:type="dxa"/>
        <w:left w:w="108" w:type="dxa"/>
        <w:bottom w:w="0" w:type="dxa"/>
        <w:right w:w="108" w:type="dxa"/>
      </w:tblCellMar>
    </w:tblPr>
  </w:style>
  <w:style w:type="paragraph" w:styleId="Tytu">
    <w:name w:val="Title"/>
    <w:aliases w:val="Cover title"/>
    <w:basedOn w:val="Normalny"/>
    <w:semiHidden/>
    <w:qFormat/>
    <w:rsid w:val="00DF534F"/>
    <w:pPr>
      <w:spacing w:before="120" w:after="480" w:line="240" w:lineRule="atLeast"/>
      <w:jc w:val="right"/>
    </w:pPr>
    <w:rPr>
      <w:b/>
      <w:color w:val="FFFFFF"/>
      <w:sz w:val="60"/>
      <w:szCs w:val="44"/>
    </w:rPr>
  </w:style>
  <w:style w:type="paragraph" w:styleId="Podtytu">
    <w:name w:val="Subtitle"/>
    <w:aliases w:val="Cover subtitle"/>
    <w:basedOn w:val="Normalny"/>
    <w:semiHidden/>
    <w:qFormat/>
    <w:rsid w:val="00DF534F"/>
    <w:pPr>
      <w:spacing w:after="360" w:line="280" w:lineRule="atLeast"/>
      <w:jc w:val="right"/>
    </w:pPr>
    <w:rPr>
      <w:rFonts w:cs="Arial"/>
      <w:color w:val="FFFFFF"/>
      <w:sz w:val="28"/>
    </w:rPr>
  </w:style>
  <w:style w:type="paragraph" w:customStyle="1" w:styleId="Covertitledate">
    <w:name w:val="Cover title date"/>
    <w:basedOn w:val="Podtytu"/>
    <w:semiHidden/>
    <w:rsid w:val="00CB788B"/>
  </w:style>
  <w:style w:type="paragraph" w:customStyle="1" w:styleId="Covertitleheader">
    <w:name w:val="Cover title header"/>
    <w:basedOn w:val="Normalny"/>
    <w:semiHidden/>
    <w:rsid w:val="00DF534F"/>
    <w:pPr>
      <w:spacing w:before="240" w:after="360" w:line="200" w:lineRule="atLeast"/>
      <w:jc w:val="right"/>
    </w:pPr>
    <w:rPr>
      <w:rFonts w:cs="Arial"/>
      <w:color w:val="FFFFFF"/>
      <w:sz w:val="18"/>
    </w:rPr>
  </w:style>
  <w:style w:type="paragraph" w:customStyle="1" w:styleId="Covertitlefooter">
    <w:name w:val="Cover title footer"/>
    <w:basedOn w:val="Covertitleheader"/>
    <w:semiHidden/>
    <w:rsid w:val="00DF534F"/>
    <w:pPr>
      <w:spacing w:after="200"/>
    </w:pPr>
  </w:style>
  <w:style w:type="paragraph" w:customStyle="1" w:styleId="Tablebullet">
    <w:name w:val="Table bullet"/>
    <w:basedOn w:val="Bullet"/>
    <w:qFormat/>
    <w:rsid w:val="00BB51D2"/>
    <w:pPr>
      <w:spacing w:before="40" w:after="40"/>
      <w:ind w:left="272" w:hanging="272"/>
    </w:pPr>
    <w:rPr>
      <w:noProof/>
      <w:sz w:val="18"/>
      <w:szCs w:val="18"/>
    </w:rPr>
  </w:style>
  <w:style w:type="paragraph" w:customStyle="1" w:styleId="Numberedbullet">
    <w:name w:val="Numbered bullet"/>
    <w:basedOn w:val="Normalny"/>
    <w:rsid w:val="00BB51D2"/>
    <w:pPr>
      <w:keepLines/>
      <w:numPr>
        <w:numId w:val="1"/>
      </w:numPr>
      <w:tabs>
        <w:tab w:val="clear" w:pos="360"/>
      </w:tabs>
      <w:ind w:left="289" w:hanging="289"/>
    </w:pPr>
  </w:style>
  <w:style w:type="paragraph" w:customStyle="1" w:styleId="Alphabullet">
    <w:name w:val="Alpha bullet"/>
    <w:basedOn w:val="Numberedbullet"/>
    <w:rsid w:val="0059476E"/>
    <w:pPr>
      <w:numPr>
        <w:ilvl w:val="1"/>
      </w:numPr>
      <w:tabs>
        <w:tab w:val="clear" w:pos="720"/>
      </w:tabs>
      <w:ind w:left="578" w:hanging="289"/>
    </w:pPr>
  </w:style>
  <w:style w:type="numbering" w:customStyle="1" w:styleId="Text">
    <w:name w:val="Text"/>
    <w:uiPriority w:val="99"/>
    <w:rsid w:val="00B351E9"/>
    <w:pPr>
      <w:numPr>
        <w:numId w:val="9"/>
      </w:numPr>
    </w:pPr>
  </w:style>
  <w:style w:type="paragraph" w:customStyle="1" w:styleId="Tablebulletsub">
    <w:name w:val="Table bullet sub"/>
    <w:basedOn w:val="Bulletsub"/>
    <w:qFormat/>
    <w:rsid w:val="00BB51D2"/>
    <w:pPr>
      <w:numPr>
        <w:numId w:val="4"/>
      </w:numPr>
      <w:spacing w:before="40" w:after="40"/>
      <w:ind w:left="539" w:hanging="255"/>
    </w:pPr>
    <w:rPr>
      <w:noProof/>
      <w:sz w:val="18"/>
    </w:rPr>
  </w:style>
  <w:style w:type="paragraph" w:styleId="Poprawka">
    <w:name w:val="Revision"/>
    <w:hidden/>
    <w:uiPriority w:val="99"/>
    <w:semiHidden/>
    <w:rsid w:val="000026F9"/>
    <w:rPr>
      <w:szCs w:val="24"/>
      <w:lang w:val="en-GB"/>
    </w:rPr>
  </w:style>
  <w:style w:type="paragraph" w:customStyle="1" w:styleId="Bodytextnavyhighlight">
    <w:name w:val="Body text navy highlight"/>
    <w:basedOn w:val="Tekstpodstawowy1"/>
    <w:qFormat/>
    <w:rsid w:val="0044039D"/>
    <w:rPr>
      <w:b/>
      <w:color w:val="00338D" w:themeColor="accent4"/>
    </w:rPr>
  </w:style>
  <w:style w:type="paragraph" w:styleId="Tekstprzypisudolnego">
    <w:name w:val="footnote text"/>
    <w:basedOn w:val="Normalny"/>
    <w:semiHidden/>
    <w:rsid w:val="006071C1"/>
    <w:pPr>
      <w:spacing w:after="40" w:line="288" w:lineRule="auto"/>
    </w:pPr>
    <w:rPr>
      <w:sz w:val="16"/>
      <w:szCs w:val="20"/>
    </w:rPr>
  </w:style>
  <w:style w:type="character" w:styleId="Odwoanieprzypisudolnego">
    <w:name w:val="footnote reference"/>
    <w:basedOn w:val="Domylnaczcionkaakapitu"/>
    <w:semiHidden/>
    <w:rsid w:val="004F1DF0"/>
    <w:rPr>
      <w:vertAlign w:val="superscript"/>
    </w:rPr>
  </w:style>
  <w:style w:type="paragraph" w:customStyle="1" w:styleId="Contentstitle">
    <w:name w:val="Contents title"/>
    <w:basedOn w:val="Normalny"/>
    <w:semiHidden/>
    <w:rsid w:val="00FA5747"/>
    <w:pPr>
      <w:pageBreakBefore/>
      <w:spacing w:after="500" w:line="500" w:lineRule="atLeast"/>
    </w:pPr>
    <w:rPr>
      <w:rFonts w:eastAsiaTheme="minorHAnsi" w:cstheme="minorBidi"/>
      <w:b/>
      <w:color w:val="00338D"/>
      <w:sz w:val="44"/>
      <w:szCs w:val="22"/>
    </w:rPr>
  </w:style>
  <w:style w:type="paragraph" w:styleId="Spistreci1">
    <w:name w:val="toc 1"/>
    <w:basedOn w:val="Normalny"/>
    <w:next w:val="Normalny"/>
    <w:autoRedefine/>
    <w:uiPriority w:val="39"/>
    <w:qFormat/>
    <w:rsid w:val="0059476E"/>
    <w:pPr>
      <w:tabs>
        <w:tab w:val="left" w:pos="851"/>
        <w:tab w:val="left" w:pos="1701"/>
        <w:tab w:val="right" w:pos="9016"/>
      </w:tabs>
      <w:spacing w:before="360"/>
      <w:ind w:left="851" w:hanging="851"/>
    </w:pPr>
    <w:rPr>
      <w:b/>
      <w:bCs/>
      <w:sz w:val="24"/>
    </w:rPr>
  </w:style>
  <w:style w:type="paragraph" w:styleId="Spistreci2">
    <w:name w:val="toc 2"/>
    <w:basedOn w:val="Spistreci1"/>
    <w:next w:val="Normalny"/>
    <w:autoRedefine/>
    <w:uiPriority w:val="39"/>
    <w:qFormat/>
    <w:rsid w:val="0059476E"/>
    <w:pPr>
      <w:tabs>
        <w:tab w:val="clear" w:pos="1701"/>
      </w:tabs>
      <w:spacing w:before="240"/>
    </w:pPr>
    <w:rPr>
      <w:noProof/>
      <w:sz w:val="20"/>
      <w:szCs w:val="20"/>
    </w:rPr>
  </w:style>
  <w:style w:type="character" w:styleId="Hipercze">
    <w:name w:val="Hyperlink"/>
    <w:basedOn w:val="Domylnaczcionkaakapitu"/>
    <w:uiPriority w:val="99"/>
    <w:unhideWhenUsed/>
    <w:rsid w:val="0059476E"/>
    <w:rPr>
      <w:rFonts w:ascii="Arial" w:hAnsi="Arial"/>
      <w:color w:val="8E258D" w:themeColor="accent1"/>
      <w:sz w:val="20"/>
      <w:u w:val="single"/>
    </w:rPr>
  </w:style>
  <w:style w:type="paragraph" w:customStyle="1" w:styleId="Source">
    <w:name w:val="Source"/>
    <w:basedOn w:val="Tekstpodstawowy1"/>
    <w:qFormat/>
    <w:rsid w:val="00BB51D2"/>
    <w:pPr>
      <w:tabs>
        <w:tab w:val="left" w:pos="1134"/>
      </w:tabs>
      <w:spacing w:before="40"/>
      <w:ind w:left="851" w:hanging="851"/>
    </w:pPr>
    <w:rPr>
      <w:sz w:val="12"/>
    </w:rPr>
  </w:style>
  <w:style w:type="paragraph" w:styleId="Spistreci4">
    <w:name w:val="toc 4"/>
    <w:aliases w:val="Appendix"/>
    <w:basedOn w:val="Spistreci1"/>
    <w:next w:val="Normalny"/>
    <w:autoRedefine/>
    <w:semiHidden/>
    <w:rsid w:val="00A456E8"/>
    <w:pPr>
      <w:spacing w:before="0"/>
      <w:ind w:left="400"/>
    </w:pPr>
    <w:rPr>
      <w:rFonts w:asciiTheme="minorHAnsi" w:hAnsiTheme="minorHAnsi"/>
      <w:b w:val="0"/>
      <w:bCs w:val="0"/>
      <w:caps/>
      <w:sz w:val="20"/>
      <w:szCs w:val="20"/>
    </w:rPr>
  </w:style>
  <w:style w:type="numbering" w:styleId="111111">
    <w:name w:val="Outline List 2"/>
    <w:basedOn w:val="Bezlisty"/>
    <w:semiHidden/>
    <w:rsid w:val="008F1ABD"/>
    <w:pPr>
      <w:numPr>
        <w:numId w:val="2"/>
      </w:numPr>
    </w:pPr>
  </w:style>
  <w:style w:type="paragraph" w:customStyle="1" w:styleId="Image">
    <w:name w:val="Image"/>
    <w:basedOn w:val="Normalny"/>
    <w:next w:val="Nagwek1"/>
    <w:semiHidden/>
    <w:rsid w:val="004B67BA"/>
    <w:pPr>
      <w:pageBreakBefore/>
      <w:framePr w:w="2665" w:h="6685" w:hRule="exact" w:wrap="around" w:vAnchor="page" w:hAnchor="page" w:x="766" w:yAlign="top"/>
      <w:spacing w:line="288" w:lineRule="auto"/>
      <w:ind w:right="-6"/>
      <w:jc w:val="center"/>
    </w:pPr>
    <w:rPr>
      <w:sz w:val="18"/>
    </w:rPr>
  </w:style>
  <w:style w:type="numbering" w:styleId="1ai">
    <w:name w:val="Outline List 1"/>
    <w:basedOn w:val="Bezlisty"/>
    <w:semiHidden/>
    <w:rsid w:val="008F1ABD"/>
    <w:pPr>
      <w:numPr>
        <w:numId w:val="3"/>
      </w:numPr>
    </w:pPr>
  </w:style>
  <w:style w:type="paragraph" w:styleId="Legenda">
    <w:name w:val="caption"/>
    <w:basedOn w:val="Normalny"/>
    <w:next w:val="Normalny"/>
    <w:unhideWhenUsed/>
    <w:qFormat/>
    <w:rsid w:val="0059476E"/>
    <w:pPr>
      <w:keepNext/>
      <w:spacing w:before="140" w:after="140"/>
    </w:pPr>
    <w:rPr>
      <w:rFonts w:eastAsia="Univers 45 Light"/>
      <w:bCs/>
      <w:color w:val="00338D"/>
      <w:szCs w:val="20"/>
    </w:rPr>
  </w:style>
  <w:style w:type="table" w:styleId="Tabela-Efekty3W1">
    <w:name w:val="Table 3D effects 1"/>
    <w:basedOn w:val="Standardowy"/>
    <w:semiHidden/>
    <w:rsid w:val="008F1ABD"/>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semiHidden/>
    <w:rsid w:val="008F1ABD"/>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3">
    <w:name w:val="Table 3D effects 3"/>
    <w:basedOn w:val="Standardowy"/>
    <w:semiHidden/>
    <w:rsid w:val="008F1ABD"/>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1">
    <w:name w:val="Table Classic 1"/>
    <w:basedOn w:val="Standardowy"/>
    <w:semiHidden/>
    <w:rsid w:val="008F1AB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semiHidden/>
    <w:rsid w:val="008F1AB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semiHidden/>
    <w:rsid w:val="008F1AB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semiHidden/>
    <w:rsid w:val="008F1AB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semiHidden/>
    <w:rsid w:val="008F1AB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semiHidden/>
    <w:rsid w:val="008F1AB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semiHidden/>
    <w:rsid w:val="008F1ABD"/>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semiHidden/>
    <w:rsid w:val="008F1AB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semiHidden/>
    <w:rsid w:val="008F1ABD"/>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semiHidden/>
    <w:rsid w:val="008F1AB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semiHidden/>
    <w:rsid w:val="008F1ABD"/>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semiHidden/>
    <w:rsid w:val="008F1AB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Wspczesny">
    <w:name w:val="Table Contemporary"/>
    <w:basedOn w:val="Standardowy"/>
    <w:semiHidden/>
    <w:rsid w:val="008F1AB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Elegancki">
    <w:name w:val="Table Elegant"/>
    <w:basedOn w:val="Standardowy"/>
    <w:semiHidden/>
    <w:rsid w:val="008F1AB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Siatka1">
    <w:name w:val="Table Grid 1"/>
    <w:basedOn w:val="Standardowy"/>
    <w:semiHidden/>
    <w:rsid w:val="008F1AB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semiHidden/>
    <w:rsid w:val="008F1AB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semiHidden/>
    <w:rsid w:val="008F1ABD"/>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semiHidden/>
    <w:rsid w:val="008F1ABD"/>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semiHidden/>
    <w:rsid w:val="008F1AB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semiHidden/>
    <w:rsid w:val="008F1ABD"/>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semiHidden/>
    <w:rsid w:val="008F1ABD"/>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semiHidden/>
    <w:rsid w:val="008F1ABD"/>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Lista1">
    <w:name w:val="Table List 1"/>
    <w:basedOn w:val="Standardowy"/>
    <w:semiHidden/>
    <w:rsid w:val="008F1ABD"/>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semiHidden/>
    <w:rsid w:val="008F1ABD"/>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semiHidden/>
    <w:rsid w:val="008F1ABD"/>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semiHidden/>
    <w:rsid w:val="008F1AB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semiHidden/>
    <w:rsid w:val="008F1ABD"/>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semiHidden/>
    <w:rsid w:val="008F1AB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semiHidden/>
    <w:rsid w:val="008F1AB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semiHidden/>
    <w:rsid w:val="008F1AB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Profesjonalny">
    <w:name w:val="Table Professional"/>
    <w:basedOn w:val="Standardowy"/>
    <w:semiHidden/>
    <w:rsid w:val="008F1AB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semiHidden/>
    <w:rsid w:val="008F1AB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semiHidden/>
    <w:rsid w:val="008F1AB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semiHidden/>
    <w:rsid w:val="008F1AB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Delikatny1">
    <w:name w:val="Table Subtle 1"/>
    <w:basedOn w:val="Standardowy"/>
    <w:semiHidden/>
    <w:rsid w:val="008F1ABD"/>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semiHidden/>
    <w:rsid w:val="008F1AB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Motyw">
    <w:name w:val="Table Theme"/>
    <w:basedOn w:val="Standardowy"/>
    <w:semiHidden/>
    <w:rsid w:val="008F1A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SieWeb1">
    <w:name w:val="Table Web 1"/>
    <w:basedOn w:val="Standardowy"/>
    <w:semiHidden/>
    <w:rsid w:val="008F1AB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semiHidden/>
    <w:rsid w:val="008F1AB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semiHidden/>
    <w:rsid w:val="008F1ABD"/>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kstmakra">
    <w:name w:val="macro"/>
    <w:semiHidden/>
    <w:rsid w:val="00E159E6"/>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Wykazrde">
    <w:name w:val="table of authorities"/>
    <w:basedOn w:val="Normalny"/>
    <w:next w:val="Normalny"/>
    <w:semiHidden/>
    <w:rsid w:val="00E159E6"/>
    <w:pPr>
      <w:ind w:left="240" w:hanging="240"/>
    </w:pPr>
  </w:style>
  <w:style w:type="paragraph" w:styleId="Spisilustracji">
    <w:name w:val="table of figures"/>
    <w:basedOn w:val="Normalny"/>
    <w:next w:val="Normalny"/>
    <w:semiHidden/>
    <w:rsid w:val="00E159E6"/>
  </w:style>
  <w:style w:type="paragraph" w:styleId="Nagwekwykazurde">
    <w:name w:val="toa heading"/>
    <w:basedOn w:val="Normalny"/>
    <w:next w:val="Normalny"/>
    <w:semiHidden/>
    <w:rsid w:val="00E159E6"/>
    <w:pPr>
      <w:spacing w:before="120"/>
    </w:pPr>
    <w:rPr>
      <w:b/>
      <w:bCs/>
    </w:rPr>
  </w:style>
  <w:style w:type="paragraph" w:customStyle="1" w:styleId="Tableheading">
    <w:name w:val="Table heading"/>
    <w:rsid w:val="00253035"/>
    <w:pPr>
      <w:keepNext/>
      <w:spacing w:before="40" w:after="40"/>
    </w:pPr>
    <w:rPr>
      <w:rFonts w:cs="Arial"/>
      <w:b/>
      <w:color w:val="FFFFFF"/>
      <w:sz w:val="18"/>
      <w:szCs w:val="24"/>
      <w:lang w:val="en-GB" w:eastAsia="en-GB"/>
    </w:rPr>
  </w:style>
  <w:style w:type="paragraph" w:customStyle="1" w:styleId="Contactname">
    <w:name w:val="Contact name"/>
    <w:basedOn w:val="Normalny"/>
    <w:next w:val="Normalny"/>
    <w:semiHidden/>
    <w:qFormat/>
    <w:rsid w:val="00531F6F"/>
    <w:pPr>
      <w:spacing w:before="240" w:line="240" w:lineRule="atLeast"/>
    </w:pPr>
    <w:rPr>
      <w:rFonts w:eastAsiaTheme="minorHAnsi" w:cstheme="minorBidi"/>
      <w:b/>
      <w:color w:val="00338D"/>
      <w:szCs w:val="22"/>
    </w:rPr>
  </w:style>
  <w:style w:type="paragraph" w:customStyle="1" w:styleId="Contacttelephone">
    <w:name w:val="Contact telephone"/>
    <w:basedOn w:val="Normalny"/>
    <w:next w:val="Contactemail"/>
    <w:semiHidden/>
    <w:qFormat/>
    <w:rsid w:val="00531F6F"/>
    <w:pPr>
      <w:spacing w:line="240" w:lineRule="atLeast"/>
    </w:pPr>
    <w:rPr>
      <w:rFonts w:eastAsiaTheme="minorHAnsi" w:cstheme="minorBidi"/>
      <w:color w:val="000000" w:themeColor="text1"/>
      <w:szCs w:val="22"/>
    </w:rPr>
  </w:style>
  <w:style w:type="paragraph" w:customStyle="1" w:styleId="Contactemail">
    <w:name w:val="Contact email"/>
    <w:basedOn w:val="Normalny"/>
    <w:next w:val="Contactname"/>
    <w:semiHidden/>
    <w:qFormat/>
    <w:rsid w:val="00531F6F"/>
    <w:pPr>
      <w:spacing w:line="240" w:lineRule="atLeast"/>
    </w:pPr>
    <w:rPr>
      <w:rFonts w:eastAsiaTheme="minorHAnsi" w:cstheme="minorBidi"/>
      <w:color w:val="000000" w:themeColor="text1"/>
      <w:szCs w:val="22"/>
    </w:rPr>
  </w:style>
  <w:style w:type="paragraph" w:customStyle="1" w:styleId="Disclaimer">
    <w:name w:val="Disclaimer"/>
    <w:basedOn w:val="Normalny"/>
    <w:unhideWhenUsed/>
    <w:qFormat/>
    <w:rsid w:val="0059476E"/>
    <w:pPr>
      <w:spacing w:after="200"/>
    </w:pPr>
    <w:rPr>
      <w:rFonts w:eastAsiaTheme="minorHAnsi" w:cstheme="minorBidi"/>
      <w:color w:val="000000" w:themeColor="text1"/>
      <w:szCs w:val="22"/>
    </w:rPr>
  </w:style>
  <w:style w:type="paragraph" w:customStyle="1" w:styleId="Bulletsub">
    <w:name w:val="Bullet sub"/>
    <w:basedOn w:val="Normalny"/>
    <w:rsid w:val="0059476E"/>
    <w:pPr>
      <w:numPr>
        <w:numId w:val="5"/>
      </w:numPr>
      <w:ind w:left="568" w:hanging="284"/>
    </w:pPr>
    <w:rPr>
      <w:rFonts w:eastAsiaTheme="minorHAnsi" w:cstheme="minorBidi"/>
      <w:szCs w:val="22"/>
    </w:rPr>
  </w:style>
  <w:style w:type="character" w:customStyle="1" w:styleId="Contactbold">
    <w:name w:val="Contact bold"/>
    <w:basedOn w:val="Domylnaczcionkaakapitu"/>
    <w:semiHidden/>
    <w:qFormat/>
    <w:rsid w:val="00306F9B"/>
    <w:rPr>
      <w:rFonts w:ascii="Univers 45 Light" w:hAnsi="Univers 45 Light"/>
      <w:b/>
      <w:color w:val="000000" w:themeColor="text1"/>
      <w:sz w:val="20"/>
    </w:rPr>
  </w:style>
  <w:style w:type="paragraph" w:customStyle="1" w:styleId="Bodytextpurplehighlight">
    <w:name w:val="Body text purple highlight"/>
    <w:basedOn w:val="Bodytextnavyhighlight"/>
    <w:rsid w:val="0044039D"/>
    <w:rPr>
      <w:color w:val="8E258D" w:themeColor="accent1"/>
    </w:rPr>
  </w:style>
  <w:style w:type="paragraph" w:customStyle="1" w:styleId="Tekstpodstawowy1">
    <w:name w:val="Tekst podstawowy1"/>
    <w:basedOn w:val="Normalny"/>
    <w:qFormat/>
    <w:rsid w:val="0059476E"/>
    <w:pPr>
      <w:spacing w:before="140" w:after="280"/>
    </w:pPr>
    <w:rPr>
      <w:rFonts w:eastAsiaTheme="minorHAnsi" w:cstheme="minorBidi"/>
      <w:color w:val="000000" w:themeColor="text1"/>
      <w:szCs w:val="22"/>
    </w:rPr>
  </w:style>
  <w:style w:type="paragraph" w:customStyle="1" w:styleId="Introparagraph">
    <w:name w:val="Intro paragraph"/>
    <w:basedOn w:val="Normalny"/>
    <w:next w:val="Tekstpodstawowy1"/>
    <w:qFormat/>
    <w:rsid w:val="0059476E"/>
    <w:pPr>
      <w:keepNext/>
      <w:spacing w:after="288"/>
    </w:pPr>
    <w:rPr>
      <w:rFonts w:eastAsiaTheme="minorHAnsi" w:cstheme="minorBidi"/>
      <w:color w:val="8E258D" w:themeColor="accent1"/>
      <w:sz w:val="28"/>
      <w:szCs w:val="22"/>
    </w:rPr>
  </w:style>
  <w:style w:type="paragraph" w:customStyle="1" w:styleId="Subheading">
    <w:name w:val="Subheading"/>
    <w:basedOn w:val="Normalny"/>
    <w:next w:val="Tekstpodstawowy1"/>
    <w:qFormat/>
    <w:rsid w:val="00BB51D2"/>
    <w:pPr>
      <w:keepNext/>
      <w:spacing w:before="140" w:after="140"/>
    </w:pPr>
    <w:rPr>
      <w:rFonts w:eastAsiaTheme="minorHAnsi" w:cstheme="minorBidi"/>
      <w:color w:val="007C92" w:themeColor="text2"/>
      <w:szCs w:val="22"/>
    </w:rPr>
  </w:style>
  <w:style w:type="paragraph" w:customStyle="1" w:styleId="Bodytextprebullet">
    <w:name w:val="Body text pre bullet"/>
    <w:basedOn w:val="Tekstpodstawowy1"/>
    <w:qFormat/>
    <w:rsid w:val="0074090D"/>
    <w:pPr>
      <w:keepNext/>
      <w:spacing w:after="140"/>
    </w:pPr>
  </w:style>
  <w:style w:type="paragraph" w:customStyle="1" w:styleId="Bullet">
    <w:name w:val="Bullet"/>
    <w:basedOn w:val="Normalny"/>
    <w:qFormat/>
    <w:rsid w:val="0059476E"/>
    <w:pPr>
      <w:numPr>
        <w:numId w:val="6"/>
      </w:numPr>
      <w:spacing w:before="70" w:after="70"/>
    </w:pPr>
    <w:rPr>
      <w:rFonts w:eastAsiaTheme="minorHAnsi" w:cstheme="minorBidi"/>
      <w:szCs w:val="22"/>
    </w:rPr>
  </w:style>
  <w:style w:type="paragraph" w:customStyle="1" w:styleId="Bulletlast">
    <w:name w:val="Bullet last"/>
    <w:basedOn w:val="Bullet"/>
    <w:next w:val="Tekstpodstawowy1"/>
    <w:qFormat/>
    <w:rsid w:val="0044039D"/>
    <w:pPr>
      <w:spacing w:after="280"/>
    </w:pPr>
  </w:style>
  <w:style w:type="paragraph" w:customStyle="1" w:styleId="Note">
    <w:name w:val="Note"/>
    <w:basedOn w:val="Source"/>
    <w:qFormat/>
    <w:rsid w:val="00BB51D2"/>
    <w:pPr>
      <w:spacing w:after="0"/>
    </w:pPr>
  </w:style>
  <w:style w:type="paragraph" w:customStyle="1" w:styleId="Tabletext">
    <w:name w:val="Table text"/>
    <w:basedOn w:val="Normalny"/>
    <w:qFormat/>
    <w:rsid w:val="0044039D"/>
    <w:pPr>
      <w:spacing w:before="40" w:after="40"/>
    </w:pPr>
    <w:rPr>
      <w:rFonts w:eastAsiaTheme="minorHAnsi" w:cstheme="minorBidi"/>
      <w:color w:val="000000" w:themeColor="text1"/>
      <w:sz w:val="18"/>
      <w:szCs w:val="22"/>
    </w:rPr>
  </w:style>
  <w:style w:type="paragraph" w:customStyle="1" w:styleId="Tabletextleft">
    <w:name w:val="Table text left"/>
    <w:basedOn w:val="Tabletext"/>
    <w:qFormat/>
    <w:rsid w:val="0044039D"/>
  </w:style>
  <w:style w:type="paragraph" w:customStyle="1" w:styleId="Tabletextright">
    <w:name w:val="Table text right"/>
    <w:basedOn w:val="Tabletext"/>
    <w:qFormat/>
    <w:rsid w:val="0044039D"/>
    <w:pPr>
      <w:jc w:val="right"/>
    </w:pPr>
  </w:style>
  <w:style w:type="table" w:customStyle="1" w:styleId="KPMGtable">
    <w:name w:val="_KPMG table"/>
    <w:basedOn w:val="Standardowy"/>
    <w:rsid w:val="001B0F72"/>
    <w:pPr>
      <w:spacing w:line="180" w:lineRule="atLeast"/>
    </w:pPr>
    <w:rPr>
      <w:sz w:val="18"/>
      <w:lang w:val="en-GB" w:eastAsia="en-GB"/>
    </w:rPr>
    <w:tblPr>
      <w:tblInd w:w="0" w:type="dxa"/>
      <w:tblBorders>
        <w:bottom w:val="single" w:sz="12" w:space="0" w:color="409DAD"/>
      </w:tblBorders>
      <w:tblCellMar>
        <w:top w:w="28" w:type="dxa"/>
        <w:left w:w="28" w:type="dxa"/>
        <w:bottom w:w="28" w:type="dxa"/>
        <w:right w:w="28" w:type="dxa"/>
      </w:tblCellMar>
    </w:tblPr>
    <w:tcPr>
      <w:shd w:val="clear" w:color="auto" w:fill="auto"/>
      <w:vAlign w:val="center"/>
    </w:tcPr>
    <w:tblStylePr w:type="firstRow">
      <w:pPr>
        <w:jc w:val="left"/>
      </w:pPr>
      <w:rPr>
        <w:rFonts w:ascii="Univers 45 Light" w:hAnsi="Univers 45 Light"/>
        <w:b w:val="0"/>
        <w:i w:val="0"/>
        <w:color w:val="FFFFFF"/>
        <w:sz w:val="18"/>
      </w:rPr>
      <w:tblPr/>
      <w:tcPr>
        <w:shd w:val="clear" w:color="auto" w:fill="409DAD"/>
      </w:tcPr>
    </w:tblStylePr>
  </w:style>
  <w:style w:type="paragraph" w:customStyle="1" w:styleId="Tableheadingleft">
    <w:name w:val="Table heading left"/>
    <w:rsid w:val="0044039D"/>
    <w:pPr>
      <w:keepNext/>
      <w:spacing w:before="40" w:after="40"/>
    </w:pPr>
    <w:rPr>
      <w:rFonts w:cs="Arial"/>
      <w:b/>
      <w:color w:val="FFFFFF"/>
      <w:sz w:val="18"/>
      <w:szCs w:val="24"/>
      <w:lang w:val="en-GB" w:eastAsia="en-GB"/>
    </w:rPr>
  </w:style>
  <w:style w:type="paragraph" w:customStyle="1" w:styleId="Termsheading">
    <w:name w:val="Terms heading"/>
    <w:basedOn w:val="Normalny"/>
    <w:semiHidden/>
    <w:qFormat/>
    <w:rsid w:val="00A37E6D"/>
    <w:pPr>
      <w:pageBreakBefore/>
    </w:pPr>
    <w:rPr>
      <w:rFonts w:eastAsiaTheme="minorHAnsi" w:cstheme="minorBidi"/>
      <w:b/>
      <w:color w:val="000000" w:themeColor="text1"/>
      <w:sz w:val="24"/>
      <w:szCs w:val="22"/>
    </w:rPr>
  </w:style>
  <w:style w:type="paragraph" w:customStyle="1" w:styleId="Termslevel1">
    <w:name w:val="_Terms level 1"/>
    <w:next w:val="Termslevel2"/>
    <w:semiHidden/>
    <w:rsid w:val="00CD4098"/>
    <w:pPr>
      <w:numPr>
        <w:numId w:val="7"/>
      </w:numPr>
      <w:spacing w:before="170" w:line="240" w:lineRule="atLeast"/>
      <w:ind w:left="187" w:hanging="187"/>
    </w:pPr>
    <w:rPr>
      <w:rFonts w:ascii="Arial" w:hAnsi="Arial" w:cs="Arial"/>
      <w:b/>
      <w:sz w:val="17"/>
      <w:szCs w:val="24"/>
      <w:lang w:val="en-GB" w:eastAsia="en-GB"/>
    </w:rPr>
  </w:style>
  <w:style w:type="paragraph" w:customStyle="1" w:styleId="Termslevel2">
    <w:name w:val="_Terms level 2"/>
    <w:basedOn w:val="Termslevel1"/>
    <w:next w:val="Termslevel3"/>
    <w:semiHidden/>
    <w:rsid w:val="00CD4098"/>
    <w:pPr>
      <w:numPr>
        <w:ilvl w:val="1"/>
      </w:numPr>
      <w:tabs>
        <w:tab w:val="left" w:pos="340"/>
      </w:tabs>
      <w:spacing w:before="0"/>
    </w:pPr>
    <w:rPr>
      <w:b w:val="0"/>
      <w:sz w:val="14"/>
    </w:rPr>
  </w:style>
  <w:style w:type="paragraph" w:customStyle="1" w:styleId="Termslevel3">
    <w:name w:val="_Terms level 3"/>
    <w:basedOn w:val="Normalny"/>
    <w:semiHidden/>
    <w:rsid w:val="00CD4098"/>
    <w:pPr>
      <w:numPr>
        <w:ilvl w:val="2"/>
        <w:numId w:val="7"/>
      </w:numPr>
      <w:spacing w:line="240" w:lineRule="atLeast"/>
    </w:pPr>
    <w:rPr>
      <w:rFonts w:asciiTheme="minorHAnsi" w:hAnsiTheme="minorHAnsi" w:cs="Arial"/>
      <w:sz w:val="14"/>
      <w:lang w:eastAsia="en-GB"/>
    </w:rPr>
  </w:style>
  <w:style w:type="paragraph" w:customStyle="1" w:styleId="Tablecolumnleft">
    <w:name w:val="Table column left"/>
    <w:basedOn w:val="Tabletext"/>
    <w:qFormat/>
    <w:rsid w:val="00BB51D2"/>
    <w:pPr>
      <w:keepNext/>
    </w:pPr>
    <w:rPr>
      <w:lang w:eastAsia="en-GB"/>
    </w:rPr>
  </w:style>
  <w:style w:type="character" w:customStyle="1" w:styleId="NagwekZnak">
    <w:name w:val="Nagłówek Znak"/>
    <w:basedOn w:val="Domylnaczcionkaakapitu"/>
    <w:link w:val="Nagwek"/>
    <w:uiPriority w:val="99"/>
    <w:semiHidden/>
    <w:rsid w:val="00641F40"/>
    <w:rPr>
      <w:sz w:val="16"/>
      <w:szCs w:val="24"/>
      <w:lang w:val="en-GB"/>
    </w:rPr>
  </w:style>
  <w:style w:type="paragraph" w:styleId="Nagwekspisutreci">
    <w:name w:val="TOC Heading"/>
    <w:basedOn w:val="Nagwek1"/>
    <w:next w:val="Normalny"/>
    <w:uiPriority w:val="39"/>
    <w:semiHidden/>
    <w:qFormat/>
    <w:rsid w:val="00641F40"/>
    <w:pPr>
      <w:keepLines/>
      <w:pageBreakBefore w:val="0"/>
      <w:numPr>
        <w:numId w:val="0"/>
      </w:numPr>
      <w:spacing w:before="480" w:after="0" w:line="276" w:lineRule="auto"/>
      <w:outlineLvl w:val="9"/>
    </w:pPr>
    <w:rPr>
      <w:rFonts w:asciiTheme="majorHAnsi" w:eastAsiaTheme="majorEastAsia" w:hAnsiTheme="majorHAnsi" w:cstheme="majorBidi"/>
      <w:color w:val="6A1B69" w:themeColor="accent1" w:themeShade="BF"/>
      <w:kern w:val="0"/>
      <w:sz w:val="28"/>
      <w:szCs w:val="28"/>
      <w:lang w:val="en-US"/>
    </w:rPr>
  </w:style>
  <w:style w:type="paragraph" w:styleId="Tekstkomentarza">
    <w:name w:val="annotation text"/>
    <w:basedOn w:val="Normalny"/>
    <w:link w:val="TekstkomentarzaZnak"/>
    <w:semiHidden/>
    <w:rsid w:val="00A74AD2"/>
    <w:rPr>
      <w:szCs w:val="20"/>
    </w:rPr>
  </w:style>
  <w:style w:type="character" w:customStyle="1" w:styleId="TekstkomentarzaZnak">
    <w:name w:val="Tekst komentarza Znak"/>
    <w:basedOn w:val="Domylnaczcionkaakapitu"/>
    <w:link w:val="Tekstkomentarza"/>
    <w:semiHidden/>
    <w:rsid w:val="00107239"/>
    <w:rPr>
      <w:lang w:val="en-GB"/>
    </w:rPr>
  </w:style>
  <w:style w:type="character" w:styleId="Odwoaniedokomentarza">
    <w:name w:val="annotation reference"/>
    <w:basedOn w:val="Domylnaczcionkaakapitu"/>
    <w:semiHidden/>
    <w:rsid w:val="00A74AD2"/>
    <w:rPr>
      <w:sz w:val="16"/>
      <w:szCs w:val="16"/>
    </w:rPr>
  </w:style>
  <w:style w:type="paragraph" w:customStyle="1" w:styleId="Tablecolumnright">
    <w:name w:val="Table column right"/>
    <w:basedOn w:val="Tabletextright"/>
    <w:qFormat/>
    <w:rsid w:val="00BB51D2"/>
    <w:rPr>
      <w:lang w:eastAsia="en-GB"/>
    </w:rPr>
  </w:style>
  <w:style w:type="paragraph" w:customStyle="1" w:styleId="Tableheadingright">
    <w:name w:val="Table heading right"/>
    <w:basedOn w:val="Tableheadingleft"/>
    <w:qFormat/>
    <w:rsid w:val="0044039D"/>
    <w:pPr>
      <w:jc w:val="right"/>
    </w:pPr>
  </w:style>
  <w:style w:type="paragraph" w:customStyle="1" w:styleId="Tablesubtitle">
    <w:name w:val="Table subtitle"/>
    <w:basedOn w:val="Tabletext"/>
    <w:qFormat/>
    <w:rsid w:val="0044039D"/>
    <w:pPr>
      <w:keepNext/>
    </w:pPr>
    <w:rPr>
      <w:b/>
      <w:color w:val="00338D" w:themeColor="accent4"/>
      <w:lang w:eastAsia="en-GB"/>
    </w:rPr>
  </w:style>
  <w:style w:type="paragraph" w:styleId="Tematkomentarza">
    <w:name w:val="annotation subject"/>
    <w:basedOn w:val="Tekstkomentarza"/>
    <w:next w:val="Tekstkomentarza"/>
    <w:link w:val="TematkomentarzaZnak"/>
    <w:semiHidden/>
    <w:rsid w:val="00107239"/>
    <w:rPr>
      <w:b/>
      <w:bCs/>
    </w:rPr>
  </w:style>
  <w:style w:type="character" w:customStyle="1" w:styleId="TematkomentarzaZnak">
    <w:name w:val="Temat komentarza Znak"/>
    <w:basedOn w:val="TekstkomentarzaZnak"/>
    <w:link w:val="Tematkomentarza"/>
    <w:semiHidden/>
    <w:rsid w:val="00107239"/>
    <w:rPr>
      <w:b/>
      <w:bCs/>
      <w:lang w:val="en-GB"/>
    </w:rPr>
  </w:style>
  <w:style w:type="paragraph" w:customStyle="1" w:styleId="Appendixheader">
    <w:name w:val="Appendix header"/>
    <w:basedOn w:val="Normalny"/>
    <w:qFormat/>
    <w:rsid w:val="0059476E"/>
    <w:pPr>
      <w:pageBreakBefore/>
      <w:numPr>
        <w:numId w:val="10"/>
      </w:numPr>
      <w:tabs>
        <w:tab w:val="left" w:pos="1985"/>
      </w:tabs>
      <w:ind w:left="1985" w:hanging="1985"/>
    </w:pPr>
    <w:rPr>
      <w:color w:val="00338D" w:themeColor="accent4"/>
      <w:sz w:val="28"/>
      <w:szCs w:val="28"/>
    </w:rPr>
  </w:style>
  <w:style w:type="paragraph" w:customStyle="1" w:styleId="Graphic">
    <w:name w:val="Graphic"/>
    <w:basedOn w:val="Normalny"/>
    <w:qFormat/>
    <w:rsid w:val="0059476E"/>
    <w:pPr>
      <w:spacing w:before="140" w:after="140"/>
    </w:pPr>
  </w:style>
  <w:style w:type="paragraph" w:styleId="Spistreci3">
    <w:name w:val="toc 3"/>
    <w:basedOn w:val="Normalny"/>
    <w:next w:val="Normalny"/>
    <w:autoRedefine/>
    <w:uiPriority w:val="39"/>
    <w:rsid w:val="0059476E"/>
    <w:pPr>
      <w:tabs>
        <w:tab w:val="left" w:pos="851"/>
        <w:tab w:val="right" w:pos="9016"/>
      </w:tabs>
      <w:ind w:left="851" w:hanging="851"/>
    </w:pPr>
    <w:rPr>
      <w:szCs w:val="20"/>
    </w:rPr>
  </w:style>
  <w:style w:type="paragraph" w:styleId="Spistreci5">
    <w:name w:val="toc 5"/>
    <w:basedOn w:val="Normalny"/>
    <w:next w:val="Normalny"/>
    <w:autoRedefine/>
    <w:semiHidden/>
    <w:rsid w:val="00772FD8"/>
    <w:pPr>
      <w:ind w:left="600"/>
    </w:pPr>
    <w:rPr>
      <w:rFonts w:asciiTheme="minorHAnsi" w:hAnsiTheme="minorHAnsi"/>
      <w:szCs w:val="20"/>
    </w:rPr>
  </w:style>
  <w:style w:type="paragraph" w:styleId="Spistreci6">
    <w:name w:val="toc 6"/>
    <w:basedOn w:val="Normalny"/>
    <w:next w:val="Normalny"/>
    <w:autoRedefine/>
    <w:semiHidden/>
    <w:rsid w:val="00772FD8"/>
    <w:pPr>
      <w:ind w:left="800"/>
    </w:pPr>
    <w:rPr>
      <w:rFonts w:asciiTheme="minorHAnsi" w:hAnsiTheme="minorHAnsi"/>
      <w:szCs w:val="20"/>
    </w:rPr>
  </w:style>
  <w:style w:type="paragraph" w:styleId="Spistreci7">
    <w:name w:val="toc 7"/>
    <w:basedOn w:val="Normalny"/>
    <w:next w:val="Normalny"/>
    <w:autoRedefine/>
    <w:semiHidden/>
    <w:rsid w:val="00772FD8"/>
    <w:pPr>
      <w:ind w:left="1000"/>
    </w:pPr>
    <w:rPr>
      <w:rFonts w:asciiTheme="minorHAnsi" w:hAnsiTheme="minorHAnsi"/>
      <w:szCs w:val="20"/>
    </w:rPr>
  </w:style>
  <w:style w:type="paragraph" w:styleId="Spistreci8">
    <w:name w:val="toc 8"/>
    <w:basedOn w:val="Normalny"/>
    <w:next w:val="Normalny"/>
    <w:autoRedefine/>
    <w:semiHidden/>
    <w:rsid w:val="00772FD8"/>
    <w:pPr>
      <w:ind w:left="1200"/>
    </w:pPr>
    <w:rPr>
      <w:rFonts w:asciiTheme="minorHAnsi" w:hAnsiTheme="minorHAnsi"/>
      <w:szCs w:val="20"/>
    </w:rPr>
  </w:style>
  <w:style w:type="paragraph" w:styleId="Spistreci9">
    <w:name w:val="toc 9"/>
    <w:basedOn w:val="Normalny"/>
    <w:next w:val="Normalny"/>
    <w:autoRedefine/>
    <w:semiHidden/>
    <w:rsid w:val="00772FD8"/>
    <w:pPr>
      <w:ind w:left="1400"/>
    </w:pPr>
    <w:rPr>
      <w:rFonts w:asciiTheme="minorHAnsi" w:hAnsiTheme="minorHAnsi"/>
      <w:szCs w:val="20"/>
    </w:rPr>
  </w:style>
  <w:style w:type="character" w:styleId="Tekstzastpczy">
    <w:name w:val="Placeholder Text"/>
    <w:basedOn w:val="Domylnaczcionkaakapitu"/>
    <w:uiPriority w:val="99"/>
    <w:semiHidden/>
    <w:rsid w:val="006E0C40"/>
    <w:rPr>
      <w:color w:val="808080"/>
    </w:rPr>
  </w:style>
  <w:style w:type="paragraph" w:styleId="Mapadokumentu">
    <w:name w:val="Document Map"/>
    <w:basedOn w:val="Normalny"/>
    <w:link w:val="MapadokumentuZnak"/>
    <w:semiHidden/>
    <w:rsid w:val="004D40C5"/>
    <w:rPr>
      <w:rFonts w:ascii="Tahoma" w:hAnsi="Tahoma" w:cs="Tahoma"/>
      <w:sz w:val="16"/>
      <w:szCs w:val="16"/>
    </w:rPr>
  </w:style>
  <w:style w:type="character" w:customStyle="1" w:styleId="MapadokumentuZnak">
    <w:name w:val="Mapa dokumentu Znak"/>
    <w:basedOn w:val="Domylnaczcionkaakapitu"/>
    <w:link w:val="Mapadokumentu"/>
    <w:semiHidden/>
    <w:rsid w:val="004D40C5"/>
    <w:rPr>
      <w:rFonts w:ascii="Tahoma" w:hAnsi="Tahoma" w:cs="Tahoma"/>
      <w:sz w:val="16"/>
      <w:szCs w:val="16"/>
      <w:lang w:val="en-GB"/>
    </w:rPr>
  </w:style>
  <w:style w:type="character" w:styleId="UyteHipercze">
    <w:name w:val="FollowedHyperlink"/>
    <w:basedOn w:val="Domylnaczcionkaakapitu"/>
    <w:semiHidden/>
    <w:rsid w:val="009D01B3"/>
    <w:rPr>
      <w:color w:val="8E258D" w:themeColor="followedHyperlink"/>
      <w:u w:val="single"/>
    </w:rPr>
  </w:style>
  <w:style w:type="paragraph" w:styleId="Akapitzlist">
    <w:name w:val="List Paragraph"/>
    <w:basedOn w:val="Normalny"/>
    <w:uiPriority w:val="34"/>
    <w:qFormat/>
    <w:rsid w:val="007F14C7"/>
    <w:pPr>
      <w:ind w:left="720"/>
    </w:pPr>
    <w:rPr>
      <w:rFonts w:ascii="Calibri" w:hAnsi="Calibri"/>
      <w:sz w:val="22"/>
      <w:szCs w:val="22"/>
    </w:rPr>
  </w:style>
  <w:style w:type="paragraph" w:styleId="Tekstpodstawowy">
    <w:name w:val="Body Text"/>
    <w:basedOn w:val="Normalny"/>
    <w:link w:val="TekstpodstawowyZnak"/>
    <w:locked/>
    <w:rsid w:val="00A5478D"/>
    <w:pPr>
      <w:spacing w:before="130" w:after="130" w:line="260" w:lineRule="atLeast"/>
    </w:pPr>
    <w:rPr>
      <w:rFonts w:ascii="Times New Roman" w:hAnsi="Times New Roman"/>
      <w:sz w:val="22"/>
      <w:szCs w:val="20"/>
      <w:lang w:val="pl-PL"/>
    </w:rPr>
  </w:style>
  <w:style w:type="character" w:customStyle="1" w:styleId="TekstpodstawowyZnak">
    <w:name w:val="Tekst podstawowy Znak"/>
    <w:basedOn w:val="Domylnaczcionkaakapitu"/>
    <w:link w:val="Tekstpodstawowy"/>
    <w:rsid w:val="00A5478D"/>
    <w:rPr>
      <w:rFonts w:ascii="Times New Roman" w:hAnsi="Times New Roman"/>
      <w:sz w:val="22"/>
      <w:lang w:val="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Nagwek">
    <w:name w:val="Text"/>
    <w:pPr>
      <w:numPr>
        <w:numId w:val="9"/>
      </w:numPr>
    </w:pPr>
  </w:style>
  <w:style w:type="numbering" w:customStyle="1" w:styleId="Stopka">
    <w:name w:val="1ai"/>
    <w:pPr>
      <w:numPr>
        <w:numId w:val="3"/>
      </w:numPr>
    </w:pPr>
  </w:style>
  <w:style w:type="numbering" w:customStyle="1" w:styleId="Tekstdymka">
    <w:name w:val="111111"/>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76317">
      <w:bodyDiv w:val="1"/>
      <w:marLeft w:val="0"/>
      <w:marRight w:val="0"/>
      <w:marTop w:val="0"/>
      <w:marBottom w:val="0"/>
      <w:divBdr>
        <w:top w:val="none" w:sz="0" w:space="0" w:color="auto"/>
        <w:left w:val="none" w:sz="0" w:space="0" w:color="auto"/>
        <w:bottom w:val="none" w:sz="0" w:space="0" w:color="auto"/>
        <w:right w:val="none" w:sz="0" w:space="0" w:color="auto"/>
      </w:divBdr>
      <w:divsChild>
        <w:div w:id="843130472">
          <w:marLeft w:val="0"/>
          <w:marRight w:val="0"/>
          <w:marTop w:val="0"/>
          <w:marBottom w:val="0"/>
          <w:divBdr>
            <w:top w:val="none" w:sz="0" w:space="0" w:color="auto"/>
            <w:left w:val="none" w:sz="0" w:space="0" w:color="auto"/>
            <w:bottom w:val="none" w:sz="0" w:space="0" w:color="auto"/>
            <w:right w:val="none" w:sz="0" w:space="0" w:color="auto"/>
          </w:divBdr>
        </w:div>
      </w:divsChild>
    </w:div>
    <w:div w:id="237788168">
      <w:bodyDiv w:val="1"/>
      <w:marLeft w:val="0"/>
      <w:marRight w:val="0"/>
      <w:marTop w:val="0"/>
      <w:marBottom w:val="0"/>
      <w:divBdr>
        <w:top w:val="none" w:sz="0" w:space="0" w:color="auto"/>
        <w:left w:val="none" w:sz="0" w:space="0" w:color="auto"/>
        <w:bottom w:val="none" w:sz="0" w:space="0" w:color="auto"/>
        <w:right w:val="none" w:sz="0" w:space="0" w:color="auto"/>
      </w:divBdr>
    </w:div>
    <w:div w:id="763916427">
      <w:bodyDiv w:val="1"/>
      <w:marLeft w:val="0"/>
      <w:marRight w:val="0"/>
      <w:marTop w:val="0"/>
      <w:marBottom w:val="0"/>
      <w:divBdr>
        <w:top w:val="none" w:sz="0" w:space="0" w:color="auto"/>
        <w:left w:val="none" w:sz="0" w:space="0" w:color="auto"/>
        <w:bottom w:val="none" w:sz="0" w:space="0" w:color="auto"/>
        <w:right w:val="none" w:sz="0" w:space="0" w:color="auto"/>
      </w:divBdr>
    </w:div>
    <w:div w:id="923958315">
      <w:bodyDiv w:val="1"/>
      <w:marLeft w:val="0"/>
      <w:marRight w:val="0"/>
      <w:marTop w:val="0"/>
      <w:marBottom w:val="0"/>
      <w:divBdr>
        <w:top w:val="none" w:sz="0" w:space="0" w:color="auto"/>
        <w:left w:val="none" w:sz="0" w:space="0" w:color="auto"/>
        <w:bottom w:val="none" w:sz="0" w:space="0" w:color="auto"/>
        <w:right w:val="none" w:sz="0" w:space="0" w:color="auto"/>
      </w:divBdr>
      <w:divsChild>
        <w:div w:id="207880868">
          <w:marLeft w:val="0"/>
          <w:marRight w:val="0"/>
          <w:marTop w:val="0"/>
          <w:marBottom w:val="0"/>
          <w:divBdr>
            <w:top w:val="none" w:sz="0" w:space="0" w:color="auto"/>
            <w:left w:val="none" w:sz="0" w:space="0" w:color="auto"/>
            <w:bottom w:val="none" w:sz="0" w:space="0" w:color="auto"/>
            <w:right w:val="none" w:sz="0" w:space="0" w:color="auto"/>
          </w:divBdr>
        </w:div>
        <w:div w:id="214894228">
          <w:marLeft w:val="0"/>
          <w:marRight w:val="0"/>
          <w:marTop w:val="0"/>
          <w:marBottom w:val="0"/>
          <w:divBdr>
            <w:top w:val="none" w:sz="0" w:space="0" w:color="auto"/>
            <w:left w:val="none" w:sz="0" w:space="0" w:color="auto"/>
            <w:bottom w:val="none" w:sz="0" w:space="0" w:color="auto"/>
            <w:right w:val="none" w:sz="0" w:space="0" w:color="auto"/>
          </w:divBdr>
        </w:div>
        <w:div w:id="413549948">
          <w:marLeft w:val="0"/>
          <w:marRight w:val="0"/>
          <w:marTop w:val="0"/>
          <w:marBottom w:val="0"/>
          <w:divBdr>
            <w:top w:val="none" w:sz="0" w:space="0" w:color="auto"/>
            <w:left w:val="none" w:sz="0" w:space="0" w:color="auto"/>
            <w:bottom w:val="none" w:sz="0" w:space="0" w:color="auto"/>
            <w:right w:val="none" w:sz="0" w:space="0" w:color="auto"/>
          </w:divBdr>
        </w:div>
        <w:div w:id="696657181">
          <w:marLeft w:val="0"/>
          <w:marRight w:val="0"/>
          <w:marTop w:val="0"/>
          <w:marBottom w:val="0"/>
          <w:divBdr>
            <w:top w:val="none" w:sz="0" w:space="0" w:color="auto"/>
            <w:left w:val="none" w:sz="0" w:space="0" w:color="auto"/>
            <w:bottom w:val="none" w:sz="0" w:space="0" w:color="auto"/>
            <w:right w:val="none" w:sz="0" w:space="0" w:color="auto"/>
          </w:divBdr>
        </w:div>
        <w:div w:id="1325277212">
          <w:marLeft w:val="0"/>
          <w:marRight w:val="0"/>
          <w:marTop w:val="0"/>
          <w:marBottom w:val="0"/>
          <w:divBdr>
            <w:top w:val="none" w:sz="0" w:space="0" w:color="auto"/>
            <w:left w:val="none" w:sz="0" w:space="0" w:color="auto"/>
            <w:bottom w:val="none" w:sz="0" w:space="0" w:color="auto"/>
            <w:right w:val="none" w:sz="0" w:space="0" w:color="auto"/>
          </w:divBdr>
        </w:div>
        <w:div w:id="1495150125">
          <w:marLeft w:val="0"/>
          <w:marRight w:val="0"/>
          <w:marTop w:val="0"/>
          <w:marBottom w:val="0"/>
          <w:divBdr>
            <w:top w:val="none" w:sz="0" w:space="0" w:color="auto"/>
            <w:left w:val="none" w:sz="0" w:space="0" w:color="auto"/>
            <w:bottom w:val="none" w:sz="0" w:space="0" w:color="auto"/>
            <w:right w:val="none" w:sz="0" w:space="0" w:color="auto"/>
          </w:divBdr>
        </w:div>
        <w:div w:id="1501457663">
          <w:marLeft w:val="0"/>
          <w:marRight w:val="0"/>
          <w:marTop w:val="0"/>
          <w:marBottom w:val="0"/>
          <w:divBdr>
            <w:top w:val="none" w:sz="0" w:space="0" w:color="auto"/>
            <w:left w:val="none" w:sz="0" w:space="0" w:color="auto"/>
            <w:bottom w:val="none" w:sz="0" w:space="0" w:color="auto"/>
            <w:right w:val="none" w:sz="0" w:space="0" w:color="auto"/>
          </w:divBdr>
        </w:div>
        <w:div w:id="1625112065">
          <w:marLeft w:val="0"/>
          <w:marRight w:val="0"/>
          <w:marTop w:val="0"/>
          <w:marBottom w:val="0"/>
          <w:divBdr>
            <w:top w:val="none" w:sz="0" w:space="0" w:color="auto"/>
            <w:left w:val="none" w:sz="0" w:space="0" w:color="auto"/>
            <w:bottom w:val="none" w:sz="0" w:space="0" w:color="auto"/>
            <w:right w:val="none" w:sz="0" w:space="0" w:color="auto"/>
          </w:divBdr>
        </w:div>
        <w:div w:id="1741170012">
          <w:marLeft w:val="0"/>
          <w:marRight w:val="0"/>
          <w:marTop w:val="0"/>
          <w:marBottom w:val="0"/>
          <w:divBdr>
            <w:top w:val="none" w:sz="0" w:space="0" w:color="auto"/>
            <w:left w:val="none" w:sz="0" w:space="0" w:color="auto"/>
            <w:bottom w:val="none" w:sz="0" w:space="0" w:color="auto"/>
            <w:right w:val="none" w:sz="0" w:space="0" w:color="auto"/>
          </w:divBdr>
        </w:div>
        <w:div w:id="1871066069">
          <w:marLeft w:val="0"/>
          <w:marRight w:val="0"/>
          <w:marTop w:val="0"/>
          <w:marBottom w:val="0"/>
          <w:divBdr>
            <w:top w:val="none" w:sz="0" w:space="0" w:color="auto"/>
            <w:left w:val="none" w:sz="0" w:space="0" w:color="auto"/>
            <w:bottom w:val="none" w:sz="0" w:space="0" w:color="auto"/>
            <w:right w:val="none" w:sz="0" w:space="0" w:color="auto"/>
          </w:divBdr>
        </w:div>
      </w:divsChild>
    </w:div>
    <w:div w:id="1907379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kowal@kpmg.pl"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mariusz.kielich@ccifp.pl"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monika.constant@ccifp.pl"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pkuskowski@kpmg.pl" TargetMode="External"/><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vanessacrevola@kpmg.p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KIS\Templates\KPMG_DIFFERENCE.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270D39F3ACE4FD29C95870D19423167"/>
        <w:category>
          <w:name w:val="General"/>
          <w:gallery w:val="placeholder"/>
        </w:category>
        <w:types>
          <w:type w:val="bbPlcHdr"/>
        </w:types>
        <w:behaviors>
          <w:behavior w:val="content"/>
        </w:behaviors>
        <w:guid w:val="{29FBA92D-C517-4BD0-9B8B-C3FFF9E62548}"/>
      </w:docPartPr>
      <w:docPartBody>
        <w:p w:rsidR="00AF5498" w:rsidRDefault="00AF5498">
          <w:pPr>
            <w:pStyle w:val="E270D39F3ACE4FD29C95870D19423167"/>
          </w:pPr>
          <w:r w:rsidRPr="00205CBA">
            <w:rPr>
              <w:rStyle w:val="Tekstzastpczy"/>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Bold">
    <w:altName w:val="Arial"/>
    <w:panose1 w:val="00000000000000000000"/>
    <w:charset w:val="00"/>
    <w:family w:val="swiss"/>
    <w:notTrueType/>
    <w:pitch w:val="variable"/>
    <w:sig w:usb0="00000003" w:usb1="00000000" w:usb2="00000000" w:usb3="00000000" w:csb0="00000001" w:csb1="00000000"/>
  </w:font>
  <w:font w:name="9999999">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Univers 45 Light">
    <w:altName w:val="Times New Roman"/>
    <w:charset w:val="00"/>
    <w:family w:val="auto"/>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hyphenationZone w:val="425"/>
  <w:characterSpacingControl w:val="doNotCompress"/>
  <w:compat>
    <w:useFELayout/>
    <w:compatSetting w:name="compatibilityMode" w:uri="http://schemas.microsoft.com/office/word" w:val="12"/>
  </w:compat>
  <w:rsids>
    <w:rsidRoot w:val="00AF5498"/>
    <w:rsid w:val="001F4880"/>
    <w:rsid w:val="00250ADD"/>
    <w:rsid w:val="0036548B"/>
    <w:rsid w:val="003B43F0"/>
    <w:rsid w:val="003C2A1E"/>
    <w:rsid w:val="003E2B83"/>
    <w:rsid w:val="0052209C"/>
    <w:rsid w:val="00A67209"/>
    <w:rsid w:val="00A77F19"/>
    <w:rsid w:val="00AA7B9B"/>
    <w:rsid w:val="00AB60CD"/>
    <w:rsid w:val="00AF5498"/>
    <w:rsid w:val="00B55801"/>
    <w:rsid w:val="00CC74CC"/>
    <w:rsid w:val="00CE0B85"/>
    <w:rsid w:val="00FA4A0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F5498"/>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AF5498"/>
    <w:rPr>
      <w:color w:val="808080"/>
    </w:rPr>
  </w:style>
  <w:style w:type="paragraph" w:customStyle="1" w:styleId="E270D39F3ACE4FD29C95870D19423167">
    <w:name w:val="E270D39F3ACE4FD29C95870D19423167"/>
    <w:rsid w:val="00AF549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KPMG Colours">
      <a:dk1>
        <a:srgbClr val="000000"/>
      </a:dk1>
      <a:lt1>
        <a:srgbClr val="FFFFFF"/>
      </a:lt1>
      <a:dk2>
        <a:srgbClr val="007C92"/>
      </a:dk2>
      <a:lt2>
        <a:srgbClr val="747678"/>
      </a:lt2>
      <a:accent1>
        <a:srgbClr val="8E258D"/>
      </a:accent1>
      <a:accent2>
        <a:srgbClr val="A79E70"/>
      </a:accent2>
      <a:accent3>
        <a:srgbClr val="7AB800"/>
      </a:accent3>
      <a:accent4>
        <a:srgbClr val="00338D"/>
      </a:accent4>
      <a:accent5>
        <a:srgbClr val="C84E00"/>
      </a:accent5>
      <a:accent6>
        <a:srgbClr val="EBB700"/>
      </a:accent6>
      <a:hlink>
        <a:srgbClr val="007C92"/>
      </a:hlink>
      <a:folHlink>
        <a:srgbClr val="8E258D"/>
      </a:folHlink>
    </a:clrScheme>
    <a:fontScheme name="KPMG">
      <a:majorFont>
        <a:latin typeface="Univers 45 Light"/>
        <a:ea typeface=""/>
        <a:cs typeface=""/>
      </a:majorFont>
      <a:minorFont>
        <a:latin typeface="Univers 45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BD797-450B-412B-A4C4-C15159022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KPMG_DIFFERENCE.dotm</Template>
  <TotalTime>1</TotalTime>
  <Pages>21</Pages>
  <Words>2282</Words>
  <Characters>18855</Characters>
  <Application>Microsoft Office Word</Application>
  <DocSecurity>0</DocSecurity>
  <Lines>157</Lines>
  <Paragraphs>42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French Investment in Poland</vt:lpstr>
      <vt:lpstr>French Investment in Poland</vt:lpstr>
    </vt:vector>
  </TitlesOfParts>
  <Company>KPMG</Company>
  <LinksUpToDate>false</LinksUpToDate>
  <CharactersWithSpaces>21095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French Investment in Poland</dc:title>
  <dc:creator>pkuskowski</dc:creator>
  <cp:lastModifiedBy>Mariusz Kielich</cp:lastModifiedBy>
  <cp:revision>3</cp:revision>
  <cp:lastPrinted>2013-06-24T08:00:00Z</cp:lastPrinted>
  <dcterms:created xsi:type="dcterms:W3CDTF">2013-08-12T13:27:00Z</dcterms:created>
  <dcterms:modified xsi:type="dcterms:W3CDTF">2013-08-13T08:02:00Z</dcterms:modified>
</cp:coreProperties>
</file>