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b/>
          <w:sz w:val="56"/>
          <w:szCs w:val="44"/>
          <w:lang w:val="pl-PL"/>
        </w:rPr>
        <w:alias w:val="Title"/>
        <w:id w:val="40946120"/>
        <w:placeholder>
          <w:docPart w:val="E270D39F3ACE4FD29C95870D1942316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:rsidR="00EE5A29" w:rsidRPr="00E75FA4" w:rsidRDefault="005D609E" w:rsidP="007C4829">
          <w:pPr>
            <w:pStyle w:val="Subtitle"/>
            <w:spacing w:line="240" w:lineRule="auto"/>
            <w:rPr>
              <w:b/>
              <w:sz w:val="60"/>
              <w:szCs w:val="44"/>
              <w:lang w:val="pl-PL"/>
            </w:rPr>
          </w:pPr>
          <w:r w:rsidRPr="00E75FA4">
            <w:rPr>
              <w:b/>
              <w:sz w:val="56"/>
              <w:szCs w:val="44"/>
              <w:lang w:val="pl-PL"/>
            </w:rPr>
            <w:t>Francuskie inwestycje w Polsce</w:t>
          </w:r>
        </w:p>
      </w:sdtContent>
    </w:sdt>
    <w:p w:rsidR="00725146" w:rsidRPr="00E75FA4" w:rsidRDefault="000F6CC0" w:rsidP="007C4829">
      <w:pPr>
        <w:pStyle w:val="Subtitle"/>
        <w:spacing w:line="240" w:lineRule="auto"/>
        <w:rPr>
          <w:color w:val="FFFFFF" w:themeColor="background1"/>
          <w:lang w:val="pl-PL"/>
        </w:rPr>
      </w:pPr>
      <w:r w:rsidRPr="00E75FA4">
        <w:rPr>
          <w:lang w:val="pl-PL"/>
        </w:rPr>
        <w:t>Kwestionariusz</w:t>
      </w:r>
      <w:r w:rsidR="00AE260B">
        <w:rPr>
          <w:lang w:val="pl-PL"/>
        </w:rPr>
        <w:t xml:space="preserve"> badania</w:t>
      </w:r>
    </w:p>
    <w:p w:rsidR="00725146" w:rsidRPr="00E75FA4" w:rsidRDefault="00725146" w:rsidP="00150A6C">
      <w:pPr>
        <w:rPr>
          <w:color w:val="FFFFFF" w:themeColor="background1"/>
          <w:lang w:val="pl-PL"/>
        </w:rPr>
      </w:pPr>
    </w:p>
    <w:p w:rsidR="00725146" w:rsidRPr="00E75FA4" w:rsidRDefault="00725146" w:rsidP="00150A6C">
      <w:pPr>
        <w:rPr>
          <w:color w:val="FFFFFF" w:themeColor="background1"/>
          <w:lang w:val="pl-PL"/>
        </w:rPr>
        <w:sectPr w:rsidR="00725146" w:rsidRPr="00E75FA4" w:rsidSect="00725146">
          <w:headerReference w:type="even" r:id="rId8"/>
          <w:headerReference w:type="default" r:id="rId9"/>
          <w:footerReference w:type="even" r:id="rId10"/>
          <w:pgSz w:w="11906" w:h="16838" w:code="9"/>
          <w:pgMar w:top="3481" w:right="964" w:bottom="6555" w:left="454" w:header="720" w:footer="720" w:gutter="0"/>
          <w:cols w:space="720"/>
          <w:docGrid w:linePitch="360"/>
        </w:sectPr>
      </w:pPr>
    </w:p>
    <w:p w:rsidR="0095060A" w:rsidRPr="00E75FA4" w:rsidRDefault="000F6CC0" w:rsidP="0095060A">
      <w:pPr>
        <w:pStyle w:val="Heading1"/>
        <w:numPr>
          <w:ilvl w:val="0"/>
          <w:numId w:val="0"/>
        </w:numPr>
        <w:rPr>
          <w:lang w:val="pl-PL"/>
        </w:rPr>
      </w:pPr>
      <w:bookmarkStart w:id="0" w:name="_Toc116900550"/>
      <w:r w:rsidRPr="00E75FA4">
        <w:rPr>
          <w:lang w:val="pl-PL"/>
        </w:rPr>
        <w:lastRenderedPageBreak/>
        <w:t>O badaniu</w:t>
      </w:r>
    </w:p>
    <w:p w:rsidR="000F6CC0" w:rsidRPr="00E75FA4" w:rsidRDefault="000F6CC0" w:rsidP="00293868">
      <w:pPr>
        <w:pStyle w:val="Heading2"/>
        <w:numPr>
          <w:ilvl w:val="0"/>
          <w:numId w:val="0"/>
        </w:numPr>
        <w:ind w:left="851" w:hanging="851"/>
        <w:rPr>
          <w:lang w:val="pl-PL"/>
        </w:rPr>
      </w:pPr>
      <w:r w:rsidRPr="00E75FA4">
        <w:rPr>
          <w:lang w:val="pl-PL"/>
        </w:rPr>
        <w:t>Cel i zakres badania</w:t>
      </w:r>
    </w:p>
    <w:p w:rsidR="000F6CC0" w:rsidRPr="00E75FA4" w:rsidRDefault="000F6CC0" w:rsidP="00293868">
      <w:pPr>
        <w:pStyle w:val="Bodytextnavyhighlight"/>
        <w:rPr>
          <w:lang w:val="pl-PL"/>
        </w:rPr>
      </w:pPr>
      <w:r w:rsidRPr="00E75FA4">
        <w:rPr>
          <w:lang w:val="pl-PL"/>
        </w:rPr>
        <w:t xml:space="preserve">Chcielibyśmy zaprosić Państwa </w:t>
      </w:r>
      <w:r w:rsidR="00E22ECD" w:rsidRPr="00E75FA4">
        <w:rPr>
          <w:lang w:val="pl-PL"/>
        </w:rPr>
        <w:t>d</w:t>
      </w:r>
      <w:r w:rsidRPr="00E75FA4">
        <w:rPr>
          <w:lang w:val="pl-PL"/>
        </w:rPr>
        <w:t>o udziału w badaniu francuskich inwestorów działających w Polsce prowadzonym przez Francuską Izbę Przemysłowo-Handlową w Polsce (CCIFP) oraz KPMG w Polsce. Badanie związane jest ze zbliżającym się dwudziestoleciem działalności CCIFP w Polsce.</w:t>
      </w:r>
    </w:p>
    <w:p w:rsidR="007D1240" w:rsidRPr="00E75FA4" w:rsidRDefault="007D1240" w:rsidP="00E86CB1">
      <w:pPr>
        <w:pStyle w:val="Bodytextprebullet"/>
        <w:rPr>
          <w:lang w:val="pl-PL"/>
        </w:rPr>
      </w:pPr>
      <w:r w:rsidRPr="00E75FA4">
        <w:rPr>
          <w:lang w:val="pl-PL"/>
        </w:rPr>
        <w:t xml:space="preserve">Celem badania jest </w:t>
      </w:r>
      <w:r w:rsidR="00B90FF0">
        <w:rPr>
          <w:lang w:val="pl-PL"/>
        </w:rPr>
        <w:t xml:space="preserve">pokazanie aktywności </w:t>
      </w:r>
      <w:r w:rsidRPr="00E75FA4">
        <w:rPr>
          <w:lang w:val="pl-PL"/>
        </w:rPr>
        <w:t xml:space="preserve">francuskich inwestorów </w:t>
      </w:r>
      <w:r w:rsidR="00083715" w:rsidRPr="00E75FA4">
        <w:rPr>
          <w:lang w:val="pl-PL"/>
        </w:rPr>
        <w:t>w Po</w:t>
      </w:r>
      <w:r w:rsidRPr="00E75FA4">
        <w:rPr>
          <w:lang w:val="pl-PL"/>
        </w:rPr>
        <w:t>l</w:t>
      </w:r>
      <w:r w:rsidR="00083715" w:rsidRPr="00E75FA4">
        <w:rPr>
          <w:lang w:val="pl-PL"/>
        </w:rPr>
        <w:t>s</w:t>
      </w:r>
      <w:r w:rsidRPr="00E75FA4">
        <w:rPr>
          <w:lang w:val="pl-PL"/>
        </w:rPr>
        <w:t>ce</w:t>
      </w:r>
      <w:r w:rsidR="00083715" w:rsidRPr="00E75FA4">
        <w:rPr>
          <w:lang w:val="pl-PL"/>
        </w:rPr>
        <w:t xml:space="preserve"> </w:t>
      </w:r>
      <w:r w:rsidR="00B90FF0">
        <w:rPr>
          <w:lang w:val="pl-PL"/>
        </w:rPr>
        <w:t xml:space="preserve">w ostatnich latach </w:t>
      </w:r>
      <w:r w:rsidR="00083715" w:rsidRPr="00E75FA4">
        <w:rPr>
          <w:lang w:val="pl-PL"/>
        </w:rPr>
        <w:t>oraz ocena ich wkładu w rozwój polskiej gospodarki.</w:t>
      </w:r>
      <w:r w:rsidRPr="00E75FA4">
        <w:rPr>
          <w:lang w:val="pl-PL"/>
        </w:rPr>
        <w:t xml:space="preserve"> </w:t>
      </w:r>
    </w:p>
    <w:p w:rsidR="00083715" w:rsidRPr="00E75FA4" w:rsidRDefault="00083715" w:rsidP="00E86CB1">
      <w:pPr>
        <w:pStyle w:val="Bodytextprebullet"/>
        <w:rPr>
          <w:lang w:val="pl-PL"/>
        </w:rPr>
      </w:pPr>
      <w:r w:rsidRPr="00E75FA4">
        <w:rPr>
          <w:lang w:val="pl-PL"/>
        </w:rPr>
        <w:t>W szczególności chcielibyśmy dowiedzieć się:</w:t>
      </w:r>
    </w:p>
    <w:p w:rsidR="00083715" w:rsidRPr="00E75FA4" w:rsidRDefault="00083715" w:rsidP="00652B19">
      <w:pPr>
        <w:pStyle w:val="Bullet"/>
        <w:rPr>
          <w:lang w:val="pl-PL"/>
        </w:rPr>
      </w:pPr>
      <w:r w:rsidRPr="00E75FA4">
        <w:rPr>
          <w:lang w:val="pl-PL"/>
        </w:rPr>
        <w:t xml:space="preserve">Jak </w:t>
      </w:r>
      <w:r w:rsidR="00904750">
        <w:rPr>
          <w:lang w:val="pl-PL"/>
        </w:rPr>
        <w:t>francuscy inwestorzy</w:t>
      </w:r>
      <w:r w:rsidRPr="00E75FA4">
        <w:rPr>
          <w:lang w:val="pl-PL"/>
        </w:rPr>
        <w:t xml:space="preserve"> oceniają warunki prowadzenia działalności gospodarczej w </w:t>
      </w:r>
      <w:proofErr w:type="gramStart"/>
      <w:r w:rsidRPr="00E75FA4">
        <w:rPr>
          <w:lang w:val="pl-PL"/>
        </w:rPr>
        <w:t>Polsce</w:t>
      </w:r>
      <w:proofErr w:type="gramEnd"/>
    </w:p>
    <w:p w:rsidR="00083715" w:rsidRPr="00E75FA4" w:rsidRDefault="00083715" w:rsidP="00652B19">
      <w:pPr>
        <w:pStyle w:val="Bullet"/>
        <w:rPr>
          <w:lang w:val="pl-PL"/>
        </w:rPr>
      </w:pPr>
      <w:r w:rsidRPr="00E75FA4">
        <w:rPr>
          <w:lang w:val="pl-PL"/>
        </w:rPr>
        <w:t xml:space="preserve">W jaki sposób </w:t>
      </w:r>
      <w:r w:rsidR="00904750">
        <w:rPr>
          <w:lang w:val="pl-PL"/>
        </w:rPr>
        <w:t>francuscy inwestorzy wchodzili</w:t>
      </w:r>
      <w:r w:rsidRPr="00E75FA4">
        <w:rPr>
          <w:lang w:val="pl-PL"/>
        </w:rPr>
        <w:t xml:space="preserve"> na polski rynek</w:t>
      </w:r>
    </w:p>
    <w:p w:rsidR="00083715" w:rsidRPr="00E75FA4" w:rsidRDefault="00083715" w:rsidP="00652B19">
      <w:pPr>
        <w:pStyle w:val="Bullet"/>
        <w:rPr>
          <w:lang w:val="pl-PL"/>
        </w:rPr>
      </w:pPr>
      <w:r w:rsidRPr="00E75FA4">
        <w:rPr>
          <w:lang w:val="pl-PL"/>
        </w:rPr>
        <w:t>Z jakimi wyzwaniami wiąże się dla nich działalność w Polsce</w:t>
      </w:r>
    </w:p>
    <w:p w:rsidR="00083715" w:rsidRPr="00E75FA4" w:rsidRDefault="00083715" w:rsidP="00652B19">
      <w:pPr>
        <w:pStyle w:val="Bullet"/>
        <w:rPr>
          <w:lang w:val="pl-PL"/>
        </w:rPr>
      </w:pPr>
      <w:r w:rsidRPr="00E75FA4">
        <w:rPr>
          <w:lang w:val="pl-PL"/>
        </w:rPr>
        <w:t xml:space="preserve">W jaki sposób </w:t>
      </w:r>
      <w:r w:rsidR="00904750">
        <w:rPr>
          <w:lang w:val="pl-PL"/>
        </w:rPr>
        <w:t>francuscy inwestorzy</w:t>
      </w:r>
      <w:r w:rsidRPr="00E75FA4">
        <w:rPr>
          <w:lang w:val="pl-PL"/>
        </w:rPr>
        <w:t xml:space="preserve"> wspierają środowisko biznesowe, społeczne i </w:t>
      </w:r>
      <w:proofErr w:type="gramStart"/>
      <w:r w:rsidRPr="00E75FA4">
        <w:rPr>
          <w:lang w:val="pl-PL"/>
        </w:rPr>
        <w:t>naturalne (</w:t>
      </w:r>
      <w:r w:rsidR="008B1A96" w:rsidRPr="00E75FA4">
        <w:rPr>
          <w:lang w:val="pl-PL"/>
        </w:rPr>
        <w:t>tj. jaka</w:t>
      </w:r>
      <w:proofErr w:type="gramEnd"/>
      <w:r w:rsidR="008B1A96" w:rsidRPr="00E75FA4">
        <w:rPr>
          <w:lang w:val="pl-PL"/>
        </w:rPr>
        <w:t xml:space="preserve"> jest ich działalność w ramach Społecznej Odpowiedzialności</w:t>
      </w:r>
      <w:r w:rsidRPr="00E75FA4">
        <w:rPr>
          <w:lang w:val="pl-PL"/>
        </w:rPr>
        <w:t xml:space="preserve"> Biznesu)</w:t>
      </w:r>
    </w:p>
    <w:p w:rsidR="00D97814" w:rsidRPr="00E75FA4" w:rsidRDefault="00083715" w:rsidP="00083715">
      <w:pPr>
        <w:pStyle w:val="Bulletlast"/>
        <w:rPr>
          <w:lang w:val="pl-PL"/>
        </w:rPr>
      </w:pPr>
      <w:r w:rsidRPr="00E75FA4">
        <w:rPr>
          <w:lang w:val="pl-PL"/>
        </w:rPr>
        <w:t xml:space="preserve">Jakie są plany i perspektywy rozwoju francuskich inwestorów w </w:t>
      </w:r>
      <w:proofErr w:type="gramStart"/>
      <w:r w:rsidRPr="00E75FA4">
        <w:rPr>
          <w:lang w:val="pl-PL"/>
        </w:rPr>
        <w:t>Polsce.</w:t>
      </w:r>
      <w:proofErr w:type="gramEnd"/>
    </w:p>
    <w:p w:rsidR="00083715" w:rsidRPr="00E75FA4" w:rsidRDefault="00083715" w:rsidP="00A41955">
      <w:pPr>
        <w:pStyle w:val="Tekstpodstawowy1"/>
        <w:rPr>
          <w:lang w:val="pl-PL"/>
        </w:rPr>
      </w:pPr>
      <w:r w:rsidRPr="00E75FA4">
        <w:rPr>
          <w:lang w:val="pl-PL"/>
        </w:rPr>
        <w:t xml:space="preserve">Projekt badawczy przewiduje także przeprowadzenie pogłębionych wywiadów z </w:t>
      </w:r>
      <w:r w:rsidR="009E6D2A">
        <w:rPr>
          <w:lang w:val="pl-PL"/>
        </w:rPr>
        <w:t>osobami zarządzającymi wybranymi francuskimi</w:t>
      </w:r>
      <w:r w:rsidRPr="00E75FA4">
        <w:rPr>
          <w:lang w:val="pl-PL"/>
        </w:rPr>
        <w:t xml:space="preserve"> firm</w:t>
      </w:r>
      <w:r w:rsidR="009E6D2A">
        <w:rPr>
          <w:lang w:val="pl-PL"/>
        </w:rPr>
        <w:t>ami</w:t>
      </w:r>
      <w:r w:rsidRPr="00E75FA4">
        <w:rPr>
          <w:lang w:val="pl-PL"/>
        </w:rPr>
        <w:t xml:space="preserve"> w Polsce.</w:t>
      </w:r>
    </w:p>
    <w:p w:rsidR="00A41955" w:rsidRPr="00E75FA4" w:rsidRDefault="00083715" w:rsidP="00A41955">
      <w:pPr>
        <w:pStyle w:val="Tekstpodstawowy1"/>
        <w:rPr>
          <w:lang w:val="pl-PL"/>
        </w:rPr>
      </w:pPr>
      <w:r w:rsidRPr="00E75FA4">
        <w:rPr>
          <w:lang w:val="pl-PL"/>
        </w:rPr>
        <w:t>Wyniki badania zostaną zaprezentowane w raporcie badawczym, którego publikacja przewidziana jest na pierwszy kwartał 2014 roku.</w:t>
      </w:r>
    </w:p>
    <w:p w:rsidR="00293868" w:rsidRPr="00E75FA4" w:rsidRDefault="00293868" w:rsidP="00F922FF">
      <w:pPr>
        <w:pStyle w:val="Heading2"/>
        <w:numPr>
          <w:ilvl w:val="0"/>
          <w:numId w:val="0"/>
        </w:numPr>
        <w:ind w:left="850" w:hanging="850"/>
        <w:rPr>
          <w:lang w:val="pl-PL"/>
        </w:rPr>
      </w:pPr>
    </w:p>
    <w:p w:rsidR="00005D02" w:rsidRPr="00E75FA4" w:rsidRDefault="00702BB7" w:rsidP="00293868">
      <w:pPr>
        <w:pStyle w:val="Heading2"/>
        <w:numPr>
          <w:ilvl w:val="0"/>
          <w:numId w:val="0"/>
        </w:numPr>
        <w:ind w:left="851" w:hanging="851"/>
        <w:rPr>
          <w:lang w:val="pl-PL"/>
        </w:rPr>
      </w:pPr>
      <w:r w:rsidRPr="00E75FA4">
        <w:rPr>
          <w:lang w:val="pl-PL"/>
        </w:rPr>
        <w:t xml:space="preserve">Jak wziąć udział w </w:t>
      </w:r>
      <w:proofErr w:type="gramStart"/>
      <w:r w:rsidRPr="00E75FA4">
        <w:rPr>
          <w:lang w:val="pl-PL"/>
        </w:rPr>
        <w:t>badaniu</w:t>
      </w:r>
      <w:proofErr w:type="gramEnd"/>
    </w:p>
    <w:p w:rsidR="00293868" w:rsidRPr="00E75FA4" w:rsidRDefault="00702BB7" w:rsidP="00702BB7">
      <w:pPr>
        <w:pStyle w:val="Tekstpodstawowy1"/>
        <w:rPr>
          <w:b/>
          <w:color w:val="00338D" w:themeColor="accent4"/>
          <w:lang w:val="pl-PL"/>
        </w:rPr>
      </w:pPr>
      <w:r w:rsidRPr="00E75FA4">
        <w:rPr>
          <w:b/>
          <w:color w:val="00338D" w:themeColor="accent4"/>
          <w:lang w:val="pl-PL"/>
        </w:rPr>
        <w:t>Wypełniony k</w:t>
      </w:r>
      <w:r w:rsidR="006C49AD">
        <w:rPr>
          <w:b/>
          <w:color w:val="00338D" w:themeColor="accent4"/>
          <w:lang w:val="pl-PL"/>
        </w:rPr>
        <w:t xml:space="preserve">westionariusz proszę wysłać do </w:t>
      </w:r>
      <w:r w:rsidR="00804FBB">
        <w:rPr>
          <w:b/>
          <w:color w:val="00338D" w:themeColor="accent4"/>
          <w:lang w:val="pl-PL"/>
        </w:rPr>
        <w:t>6</w:t>
      </w:r>
      <w:r w:rsidR="00804FBB" w:rsidRPr="00E75FA4">
        <w:rPr>
          <w:b/>
          <w:color w:val="00338D" w:themeColor="accent4"/>
          <w:lang w:val="pl-PL"/>
        </w:rPr>
        <w:t xml:space="preserve"> </w:t>
      </w:r>
      <w:r w:rsidRPr="00E75FA4">
        <w:rPr>
          <w:b/>
          <w:color w:val="00338D" w:themeColor="accent4"/>
          <w:lang w:val="pl-PL"/>
        </w:rPr>
        <w:t xml:space="preserve">września 2013 </w:t>
      </w:r>
      <w:r w:rsidR="00DA2AA3">
        <w:rPr>
          <w:b/>
          <w:color w:val="00338D" w:themeColor="accent4"/>
          <w:lang w:val="pl-PL"/>
        </w:rPr>
        <w:t>emailem na adres</w:t>
      </w:r>
      <w:r w:rsidRPr="00E75FA4">
        <w:rPr>
          <w:b/>
          <w:color w:val="00338D" w:themeColor="accent4"/>
          <w:lang w:val="pl-PL"/>
        </w:rPr>
        <w:t xml:space="preserve"> </w:t>
      </w:r>
      <w:hyperlink r:id="rId11" w:history="1">
        <w:r w:rsidRPr="00E75FA4">
          <w:rPr>
            <w:rStyle w:val="Hyperlink"/>
            <w:b/>
            <w:lang w:val="pl-PL"/>
          </w:rPr>
          <w:t>mariusz.kielich@ccifp.pl</w:t>
        </w:r>
      </w:hyperlink>
      <w:r w:rsidRPr="00E75FA4">
        <w:rPr>
          <w:b/>
          <w:color w:val="00338D" w:themeColor="accent4"/>
          <w:lang w:val="pl-PL"/>
        </w:rPr>
        <w:t xml:space="preserve"> lub pocztą na adres </w:t>
      </w:r>
      <w:r w:rsidR="00B162B9" w:rsidRPr="00E75FA4">
        <w:rPr>
          <w:b/>
          <w:color w:val="00338D"/>
          <w:lang w:val="pl-PL"/>
        </w:rPr>
        <w:t>CCIFP, ul. Widok 8, 00-023 Warszawa.</w:t>
      </w:r>
    </w:p>
    <w:p w:rsidR="00F922FF" w:rsidRPr="00E75FA4" w:rsidRDefault="00702BB7" w:rsidP="00F922FF">
      <w:pPr>
        <w:pStyle w:val="Tekstpodstawowy1"/>
        <w:rPr>
          <w:lang w:val="pl-PL"/>
        </w:rPr>
      </w:pPr>
      <w:r w:rsidRPr="00E75FA4">
        <w:rPr>
          <w:lang w:val="pl-PL"/>
        </w:rPr>
        <w:t xml:space="preserve">Firmy chętne do wzięcia udziału w badaniu prosimy o wypełnienie </w:t>
      </w:r>
      <w:r w:rsidR="00CF5CEC">
        <w:rPr>
          <w:lang w:val="pl-PL"/>
        </w:rPr>
        <w:t>załączonego</w:t>
      </w:r>
      <w:r w:rsidRPr="00E75FA4">
        <w:rPr>
          <w:lang w:val="pl-PL"/>
        </w:rPr>
        <w:t xml:space="preserve"> kwestionariusza. Wszystkie przekazane informacje będą </w:t>
      </w:r>
      <w:proofErr w:type="gramStart"/>
      <w:r w:rsidRPr="00E75FA4">
        <w:rPr>
          <w:lang w:val="pl-PL"/>
        </w:rPr>
        <w:t>traktowane jako</w:t>
      </w:r>
      <w:proofErr w:type="gramEnd"/>
      <w:r w:rsidRPr="00E75FA4">
        <w:rPr>
          <w:lang w:val="pl-PL"/>
        </w:rPr>
        <w:t xml:space="preserve"> poufne i zostaną wykorzystane w</w:t>
      </w:r>
      <w:r w:rsidR="00F922FF" w:rsidRPr="00E75FA4">
        <w:rPr>
          <w:lang w:val="pl-PL"/>
        </w:rPr>
        <w:t>yłącznie w</w:t>
      </w:r>
      <w:r w:rsidRPr="00E75FA4">
        <w:rPr>
          <w:lang w:val="pl-PL"/>
        </w:rPr>
        <w:t xml:space="preserve"> sposób </w:t>
      </w:r>
      <w:r w:rsidR="00F922FF" w:rsidRPr="00E75FA4">
        <w:rPr>
          <w:lang w:val="pl-PL"/>
        </w:rPr>
        <w:t>uniem</w:t>
      </w:r>
      <w:r w:rsidRPr="00E75FA4">
        <w:rPr>
          <w:lang w:val="pl-PL"/>
        </w:rPr>
        <w:t xml:space="preserve">ożliwiający powiązanie </w:t>
      </w:r>
      <w:r w:rsidR="00F922FF" w:rsidRPr="00E75FA4">
        <w:rPr>
          <w:lang w:val="pl-PL"/>
        </w:rPr>
        <w:t xml:space="preserve">odpowiedzi </w:t>
      </w:r>
      <w:r w:rsidRPr="00E75FA4">
        <w:rPr>
          <w:lang w:val="pl-PL"/>
        </w:rPr>
        <w:t>z respondentem lub jego firmą</w:t>
      </w:r>
      <w:r w:rsidR="00F922FF" w:rsidRPr="00E75FA4">
        <w:rPr>
          <w:lang w:val="pl-PL"/>
        </w:rPr>
        <w:t xml:space="preserve"> (chyba że wyrażą Państwo </w:t>
      </w:r>
      <w:r w:rsidR="00CF5CEC">
        <w:rPr>
          <w:lang w:val="pl-PL"/>
        </w:rPr>
        <w:t xml:space="preserve">na to </w:t>
      </w:r>
      <w:r w:rsidR="00F922FF" w:rsidRPr="00E75FA4">
        <w:rPr>
          <w:lang w:val="pl-PL"/>
        </w:rPr>
        <w:t>zgodę)</w:t>
      </w:r>
      <w:r w:rsidRPr="00E75FA4">
        <w:rPr>
          <w:lang w:val="pl-PL"/>
        </w:rPr>
        <w:t>.</w:t>
      </w:r>
      <w:r w:rsidR="00F922FF" w:rsidRPr="00E75FA4">
        <w:rPr>
          <w:lang w:val="pl-PL"/>
        </w:rPr>
        <w:t xml:space="preserve"> Wypełnienie kwestionariusza nie powinno zająć więcej niż 15 minut.</w:t>
      </w:r>
    </w:p>
    <w:p w:rsidR="00F922FF" w:rsidRPr="00E75FA4" w:rsidRDefault="00F922FF" w:rsidP="00F922FF">
      <w:pPr>
        <w:pStyle w:val="Heading2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br w:type="page"/>
      </w:r>
      <w:r w:rsidRPr="00E75FA4">
        <w:rPr>
          <w:lang w:val="pl-PL"/>
        </w:rPr>
        <w:lastRenderedPageBreak/>
        <w:t>O nas</w:t>
      </w:r>
    </w:p>
    <w:p w:rsidR="00293868" w:rsidRPr="00E75FA4" w:rsidRDefault="00293868" w:rsidP="00F922FF">
      <w:pPr>
        <w:pStyle w:val="Tekstpodstawowy1"/>
        <w:rPr>
          <w:b/>
          <w:color w:val="00338D" w:themeColor="accent4"/>
          <w:lang w:val="pl-PL"/>
        </w:rPr>
      </w:pPr>
      <w:r w:rsidRPr="00E75FA4">
        <w:rPr>
          <w:b/>
          <w:color w:val="00338D" w:themeColor="accent4"/>
          <w:lang w:val="pl-PL"/>
        </w:rPr>
        <w:t>CCIFP</w:t>
      </w:r>
    </w:p>
    <w:p w:rsidR="00F922FF" w:rsidRPr="00E75FA4" w:rsidRDefault="00F922FF" w:rsidP="00293868">
      <w:pPr>
        <w:pStyle w:val="Bodytextprebullet"/>
        <w:rPr>
          <w:lang w:val="pl-PL"/>
        </w:rPr>
      </w:pPr>
      <w:r w:rsidRPr="00E75FA4">
        <w:rPr>
          <w:lang w:val="pl-PL"/>
        </w:rPr>
        <w:t>Francuska Izba Przemysłowo-Handlowa w Polsce (CCIFP) skupia ponad 400 firm z kapitałem francuskim oraz polskim i jest jedną z najaktywniejszych izb bilateralnych w Polsce.</w:t>
      </w:r>
    </w:p>
    <w:p w:rsidR="00293868" w:rsidRPr="00E75FA4" w:rsidRDefault="00293868" w:rsidP="00293868">
      <w:pPr>
        <w:pStyle w:val="Bodytextprebullet"/>
        <w:rPr>
          <w:b/>
          <w:color w:val="00338D" w:themeColor="accent4"/>
          <w:lang w:val="pl-PL"/>
        </w:rPr>
      </w:pPr>
      <w:r w:rsidRPr="00E75FA4">
        <w:rPr>
          <w:b/>
          <w:color w:val="00338D" w:themeColor="accent4"/>
          <w:lang w:val="pl-PL"/>
        </w:rPr>
        <w:t>KPMG</w:t>
      </w:r>
    </w:p>
    <w:p w:rsidR="00E86CB1" w:rsidRPr="00E75FA4" w:rsidRDefault="00F922FF" w:rsidP="00F922FF">
      <w:pPr>
        <w:pStyle w:val="Bodytextprebullet"/>
        <w:rPr>
          <w:lang w:val="pl-PL"/>
        </w:rPr>
      </w:pPr>
      <w:r w:rsidRPr="00E75FA4">
        <w:rPr>
          <w:lang w:val="pl-PL"/>
        </w:rPr>
        <w:t>KPMG to międzynarodowa sieć firm audytorsko-doradczych. W Polsce zatrudniamy ponad 1200 osób w biurach w Warszawie, Krakowie, Poznaniu, Wrocławiu, Gdańsku, Katowicach i Łodzi.</w:t>
      </w:r>
    </w:p>
    <w:p w:rsidR="00F922FF" w:rsidRPr="00E75FA4" w:rsidRDefault="00F922FF" w:rsidP="00F922FF">
      <w:pPr>
        <w:pStyle w:val="Heading2"/>
        <w:numPr>
          <w:ilvl w:val="0"/>
          <w:numId w:val="0"/>
        </w:numPr>
        <w:rPr>
          <w:lang w:val="pl-PL"/>
        </w:rPr>
      </w:pPr>
    </w:p>
    <w:p w:rsidR="00293868" w:rsidRPr="00E75FA4" w:rsidRDefault="00F922FF" w:rsidP="00F922FF">
      <w:pPr>
        <w:pStyle w:val="Heading2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t>Kontakt</w:t>
      </w:r>
    </w:p>
    <w:p w:rsidR="00F922FF" w:rsidRPr="00E75FA4" w:rsidRDefault="00F922FF" w:rsidP="00921A73">
      <w:pPr>
        <w:pStyle w:val="Bodytextnavyhighlight"/>
        <w:rPr>
          <w:lang w:val="pl-PL"/>
        </w:rPr>
      </w:pPr>
      <w:r w:rsidRPr="00E75FA4">
        <w:rPr>
          <w:lang w:val="pl-PL"/>
        </w:rPr>
        <w:t>W razie jakichkolwiek pytań związanych z badaniem prosimy o kontakt z jedną z poniższych osób:</w:t>
      </w:r>
    </w:p>
    <w:tbl>
      <w:tblPr>
        <w:tblStyle w:val="TableGrid"/>
        <w:tblW w:w="0" w:type="auto"/>
        <w:tblLook w:val="04A0"/>
      </w:tblPr>
      <w:tblGrid>
        <w:gridCol w:w="4583"/>
        <w:gridCol w:w="4583"/>
      </w:tblGrid>
      <w:tr w:rsidR="00A41955" w:rsidRPr="006F62B6" w:rsidTr="00A41955">
        <w:tc>
          <w:tcPr>
            <w:tcW w:w="4583" w:type="dxa"/>
          </w:tcPr>
          <w:p w:rsidR="00A41955" w:rsidRPr="006F62B6" w:rsidRDefault="00A41955" w:rsidP="00A41955">
            <w:pPr>
              <w:pStyle w:val="Tekstpodstawowy1"/>
              <w:rPr>
                <w:lang w:val="en-US"/>
              </w:rPr>
            </w:pPr>
            <w:proofErr w:type="spellStart"/>
            <w:r w:rsidRPr="006F62B6">
              <w:rPr>
                <w:b/>
                <w:lang w:val="en-US"/>
              </w:rPr>
              <w:t>Bogusław</w:t>
            </w:r>
            <w:proofErr w:type="spellEnd"/>
            <w:r w:rsidRPr="006F62B6">
              <w:rPr>
                <w:b/>
                <w:lang w:val="en-US"/>
              </w:rPr>
              <w:t xml:space="preserve"> Kowal</w:t>
            </w:r>
            <w:r w:rsidRPr="006F62B6">
              <w:rPr>
                <w:b/>
                <w:lang w:val="en-US"/>
              </w:rPr>
              <w:br/>
            </w:r>
            <w:r w:rsidRPr="006F62B6">
              <w:rPr>
                <w:lang w:val="en-US"/>
              </w:rPr>
              <w:t>Director, Audit</w:t>
            </w:r>
            <w:r w:rsidR="00DE5F2E" w:rsidRPr="006F62B6">
              <w:rPr>
                <w:lang w:val="en-US"/>
              </w:rPr>
              <w:t>, French Desk</w:t>
            </w:r>
            <w:r w:rsidR="00DE5F2E" w:rsidRPr="006F62B6">
              <w:rPr>
                <w:lang w:val="en-US"/>
              </w:rPr>
              <w:br/>
              <w:t xml:space="preserve">KPMG w </w:t>
            </w:r>
            <w:proofErr w:type="spellStart"/>
            <w:r w:rsidR="00DE5F2E" w:rsidRPr="006F62B6">
              <w:rPr>
                <w:lang w:val="en-US"/>
              </w:rPr>
              <w:t>Polsce</w:t>
            </w:r>
            <w:proofErr w:type="spellEnd"/>
            <w:r w:rsidR="00DE5F2E" w:rsidRPr="006F62B6">
              <w:rPr>
                <w:lang w:val="en-US"/>
              </w:rPr>
              <w:t xml:space="preserve"> </w:t>
            </w:r>
            <w:r w:rsidRPr="006F62B6">
              <w:rPr>
                <w:lang w:val="en-US"/>
              </w:rPr>
              <w:br/>
            </w:r>
            <w:r w:rsidRPr="006F62B6">
              <w:rPr>
                <w:b/>
                <w:lang w:val="en-US"/>
              </w:rPr>
              <w:t xml:space="preserve">E </w:t>
            </w:r>
            <w:hyperlink r:id="rId12" w:history="1">
              <w:r w:rsidR="00510766" w:rsidRPr="006F62B6">
                <w:rPr>
                  <w:rStyle w:val="Hyperlink"/>
                  <w:lang w:val="en-US"/>
                </w:rPr>
                <w:t>bkowal@kpmg.pl</w:t>
              </w:r>
            </w:hyperlink>
            <w:r w:rsidR="00510766" w:rsidRPr="006F62B6">
              <w:rPr>
                <w:lang w:val="en-US"/>
              </w:rPr>
              <w:t xml:space="preserve"> </w:t>
            </w:r>
            <w:r w:rsidRPr="006F62B6">
              <w:rPr>
                <w:lang w:val="en-US"/>
              </w:rPr>
              <w:br/>
            </w:r>
            <w:r w:rsidRPr="006F62B6">
              <w:rPr>
                <w:b/>
                <w:lang w:val="en-US"/>
              </w:rPr>
              <w:t>T</w:t>
            </w:r>
            <w:r w:rsidRPr="006F62B6">
              <w:rPr>
                <w:lang w:val="en-US"/>
              </w:rPr>
              <w:t xml:space="preserve"> +48 22 528 1048</w:t>
            </w:r>
          </w:p>
          <w:p w:rsidR="00A41955" w:rsidRPr="006F62B6" w:rsidRDefault="00A41955" w:rsidP="00A41955">
            <w:pPr>
              <w:pStyle w:val="Tekstpodstawowy1"/>
              <w:rPr>
                <w:lang w:val="en-US"/>
              </w:rPr>
            </w:pPr>
            <w:r w:rsidRPr="006F62B6">
              <w:rPr>
                <w:b/>
                <w:lang w:val="en-US"/>
              </w:rPr>
              <w:t>Vanessa Crevola</w:t>
            </w:r>
            <w:r w:rsidRPr="006F62B6">
              <w:rPr>
                <w:lang w:val="en-US"/>
              </w:rPr>
              <w:br/>
              <w:t>Senior Manager, Audit</w:t>
            </w:r>
            <w:r w:rsidR="00510766" w:rsidRPr="006F62B6">
              <w:rPr>
                <w:lang w:val="en-US"/>
              </w:rPr>
              <w:t>, French Desk</w:t>
            </w:r>
            <w:r w:rsidRPr="006F62B6">
              <w:rPr>
                <w:lang w:val="en-US"/>
              </w:rPr>
              <w:br/>
            </w:r>
            <w:r w:rsidR="00DE5F2E" w:rsidRPr="006F62B6">
              <w:rPr>
                <w:lang w:val="en-US"/>
              </w:rPr>
              <w:t xml:space="preserve">KPMG w </w:t>
            </w:r>
            <w:proofErr w:type="spellStart"/>
            <w:r w:rsidR="00DE5F2E" w:rsidRPr="006F62B6">
              <w:rPr>
                <w:lang w:val="en-US"/>
              </w:rPr>
              <w:t>Polsce</w:t>
            </w:r>
            <w:proofErr w:type="spellEnd"/>
            <w:r w:rsidRPr="006F62B6">
              <w:rPr>
                <w:lang w:val="en-US"/>
              </w:rPr>
              <w:br/>
            </w:r>
            <w:r w:rsidRPr="006F62B6">
              <w:rPr>
                <w:b/>
                <w:lang w:val="en-US"/>
              </w:rPr>
              <w:t>E</w:t>
            </w:r>
            <w:r w:rsidRPr="006F62B6">
              <w:rPr>
                <w:lang w:val="en-US"/>
              </w:rPr>
              <w:t xml:space="preserve"> </w:t>
            </w:r>
            <w:hyperlink r:id="rId13" w:history="1">
              <w:r w:rsidR="00510766" w:rsidRPr="006F62B6">
                <w:rPr>
                  <w:rStyle w:val="Hyperlink"/>
                  <w:lang w:val="en-US"/>
                </w:rPr>
                <w:t>vanessacrevola@kpmg.pl</w:t>
              </w:r>
            </w:hyperlink>
            <w:r w:rsidR="00510766" w:rsidRPr="006F62B6">
              <w:rPr>
                <w:lang w:val="en-US"/>
              </w:rPr>
              <w:t xml:space="preserve"> </w:t>
            </w:r>
            <w:r w:rsidRPr="006F62B6">
              <w:rPr>
                <w:lang w:val="en-US"/>
              </w:rPr>
              <w:br/>
            </w:r>
            <w:r w:rsidRPr="006F62B6">
              <w:rPr>
                <w:b/>
                <w:lang w:val="en-US"/>
              </w:rPr>
              <w:t>T</w:t>
            </w:r>
            <w:r w:rsidRPr="006F62B6">
              <w:rPr>
                <w:lang w:val="en-US"/>
              </w:rPr>
              <w:t xml:space="preserve"> +48 22 528 1105</w:t>
            </w:r>
          </w:p>
          <w:p w:rsidR="00A41955" w:rsidRPr="006C49AD" w:rsidRDefault="00A41955" w:rsidP="00EB34FA">
            <w:pPr>
              <w:pStyle w:val="Tekstpodstawowy1"/>
              <w:rPr>
                <w:lang w:val="en-US"/>
              </w:rPr>
            </w:pPr>
            <w:proofErr w:type="spellStart"/>
            <w:r w:rsidRPr="006C49AD">
              <w:rPr>
                <w:b/>
                <w:lang w:val="en-US"/>
              </w:rPr>
              <w:t>Piotr</w:t>
            </w:r>
            <w:proofErr w:type="spellEnd"/>
            <w:r w:rsidRPr="006C49AD">
              <w:rPr>
                <w:b/>
                <w:lang w:val="en-US"/>
              </w:rPr>
              <w:t xml:space="preserve"> </w:t>
            </w:r>
            <w:proofErr w:type="spellStart"/>
            <w:r w:rsidRPr="006C49AD">
              <w:rPr>
                <w:b/>
                <w:lang w:val="en-US"/>
              </w:rPr>
              <w:t>Kuskowski</w:t>
            </w:r>
            <w:proofErr w:type="spellEnd"/>
            <w:r w:rsidRPr="006C49AD">
              <w:rPr>
                <w:lang w:val="en-US"/>
              </w:rPr>
              <w:br/>
              <w:t>Executive</w:t>
            </w:r>
            <w:r w:rsidR="00510766" w:rsidRPr="006C49AD">
              <w:rPr>
                <w:lang w:val="en-US"/>
              </w:rPr>
              <w:t xml:space="preserve"> Specialist</w:t>
            </w:r>
            <w:r w:rsidRPr="006C49AD">
              <w:rPr>
                <w:lang w:val="en-US"/>
              </w:rPr>
              <w:t>, Knowledge Management &amp; Research</w:t>
            </w:r>
            <w:r w:rsidR="00510766" w:rsidRPr="006C49AD">
              <w:rPr>
                <w:lang w:val="en-US"/>
              </w:rPr>
              <w:br/>
            </w:r>
            <w:r w:rsidR="00DE5F2E" w:rsidRPr="006C49AD">
              <w:rPr>
                <w:lang w:val="en-US"/>
              </w:rPr>
              <w:t>KPMG w Polsce</w:t>
            </w:r>
            <w:r w:rsidRPr="006C49AD">
              <w:rPr>
                <w:lang w:val="en-US"/>
              </w:rPr>
              <w:br/>
            </w:r>
            <w:r w:rsidRPr="006C49AD">
              <w:rPr>
                <w:b/>
                <w:lang w:val="en-US"/>
              </w:rPr>
              <w:t>E</w:t>
            </w:r>
            <w:r w:rsidRPr="006C49AD">
              <w:rPr>
                <w:lang w:val="en-US"/>
              </w:rPr>
              <w:t xml:space="preserve"> </w:t>
            </w:r>
            <w:hyperlink r:id="rId14" w:history="1">
              <w:r w:rsidR="00EB34FA" w:rsidRPr="006C49AD">
                <w:rPr>
                  <w:rStyle w:val="Hyperlink"/>
                  <w:lang w:val="en-US"/>
                </w:rPr>
                <w:t>pkuskowski@kpmg.pl</w:t>
              </w:r>
            </w:hyperlink>
            <w:r w:rsidR="00EB34FA" w:rsidRPr="006C49AD">
              <w:rPr>
                <w:lang w:val="en-US"/>
              </w:rPr>
              <w:t xml:space="preserve"> </w:t>
            </w:r>
            <w:r w:rsidRPr="006C49AD">
              <w:rPr>
                <w:lang w:val="en-US"/>
              </w:rPr>
              <w:br/>
            </w:r>
            <w:r w:rsidRPr="006C49AD">
              <w:rPr>
                <w:b/>
                <w:lang w:val="en-US"/>
              </w:rPr>
              <w:t>T</w:t>
            </w:r>
            <w:r w:rsidRPr="006C49AD">
              <w:rPr>
                <w:lang w:val="en-US"/>
              </w:rPr>
              <w:t xml:space="preserve"> +48 22 </w:t>
            </w:r>
            <w:r w:rsidR="00510766" w:rsidRPr="006C49AD">
              <w:rPr>
                <w:lang w:val="en-US"/>
              </w:rPr>
              <w:t>528 1352</w:t>
            </w:r>
          </w:p>
        </w:tc>
        <w:tc>
          <w:tcPr>
            <w:tcW w:w="4583" w:type="dxa"/>
          </w:tcPr>
          <w:p w:rsidR="00B162B9" w:rsidRPr="00804FBB" w:rsidRDefault="00D47529" w:rsidP="00B162B9">
            <w:pPr>
              <w:pStyle w:val="Tekstpodstawowy1"/>
              <w:rPr>
                <w:lang w:val="pl-PL"/>
              </w:rPr>
            </w:pPr>
            <w:r w:rsidRPr="00D47529">
              <w:rPr>
                <w:b/>
                <w:lang w:val="pl-PL"/>
              </w:rPr>
              <w:t>Mariusz Kielich</w:t>
            </w:r>
            <w:r w:rsidRPr="00D47529">
              <w:rPr>
                <w:b/>
                <w:i/>
                <w:lang w:val="pl-PL"/>
              </w:rPr>
              <w:br/>
            </w:r>
            <w:r w:rsidRPr="00D47529">
              <w:rPr>
                <w:lang w:val="pl-PL"/>
              </w:rPr>
              <w:t>Kierownik ds. Komunikacji i PR</w:t>
            </w:r>
            <w:r w:rsidRPr="00D47529">
              <w:rPr>
                <w:lang w:val="pl-PL"/>
              </w:rPr>
              <w:br/>
              <w:t>CCIFP</w:t>
            </w:r>
            <w:r w:rsidRPr="00D47529">
              <w:rPr>
                <w:lang w:val="pl-PL"/>
              </w:rPr>
              <w:br/>
            </w:r>
            <w:r w:rsidRPr="00D47529">
              <w:rPr>
                <w:b/>
                <w:lang w:val="pl-PL"/>
              </w:rPr>
              <w:t>E</w:t>
            </w:r>
            <w:r w:rsidRPr="00D47529">
              <w:rPr>
                <w:lang w:val="pl-PL"/>
              </w:rPr>
              <w:t xml:space="preserve"> </w:t>
            </w:r>
            <w:hyperlink r:id="rId15" w:history="1">
              <w:r w:rsidRPr="00D47529">
                <w:rPr>
                  <w:rStyle w:val="Hyperlink"/>
                  <w:lang w:val="pl-PL"/>
                </w:rPr>
                <w:t>mariusz.kielich@ccifp.pl</w:t>
              </w:r>
            </w:hyperlink>
            <w:r w:rsidRPr="00D47529">
              <w:rPr>
                <w:lang w:val="pl-PL"/>
              </w:rPr>
              <w:t xml:space="preserve"> </w:t>
            </w:r>
            <w:r w:rsidRPr="00D47529">
              <w:rPr>
                <w:lang w:val="pl-PL"/>
              </w:rPr>
              <w:br/>
            </w:r>
            <w:r w:rsidRPr="00D47529">
              <w:rPr>
                <w:b/>
                <w:lang w:val="pl-PL"/>
              </w:rPr>
              <w:t>T : +48 22 696 75 95</w:t>
            </w:r>
          </w:p>
          <w:p w:rsidR="00B162B9" w:rsidRPr="00804FBB" w:rsidRDefault="00D47529" w:rsidP="00B162B9">
            <w:pPr>
              <w:pStyle w:val="Tekstpodstawowy1"/>
              <w:rPr>
                <w:lang w:val="pl-PL"/>
              </w:rPr>
            </w:pPr>
            <w:r w:rsidRPr="00D47529">
              <w:rPr>
                <w:b/>
                <w:lang w:val="pl-PL"/>
              </w:rPr>
              <w:t xml:space="preserve">Monika </w:t>
            </w:r>
            <w:proofErr w:type="spellStart"/>
            <w:r w:rsidRPr="00D47529">
              <w:rPr>
                <w:b/>
                <w:lang w:val="pl-PL"/>
              </w:rPr>
              <w:t>Constant</w:t>
            </w:r>
            <w:proofErr w:type="spellEnd"/>
            <w:r w:rsidRPr="00D47529">
              <w:rPr>
                <w:b/>
                <w:lang w:val="pl-PL"/>
              </w:rPr>
              <w:br/>
            </w:r>
            <w:r w:rsidRPr="00D47529">
              <w:rPr>
                <w:lang w:val="pl-PL"/>
              </w:rPr>
              <w:t>Dyrektor Generalna</w:t>
            </w:r>
            <w:bookmarkStart w:id="1" w:name="_GoBack"/>
            <w:bookmarkEnd w:id="1"/>
            <w:r w:rsidRPr="00D47529">
              <w:rPr>
                <w:lang w:val="pl-PL"/>
              </w:rPr>
              <w:br/>
              <w:t>CCIFP</w:t>
            </w:r>
            <w:r w:rsidRPr="00D47529">
              <w:rPr>
                <w:lang w:val="pl-PL"/>
              </w:rPr>
              <w:br/>
            </w:r>
            <w:r w:rsidRPr="00D47529">
              <w:rPr>
                <w:b/>
                <w:lang w:val="pl-PL"/>
              </w:rPr>
              <w:t xml:space="preserve">E </w:t>
            </w:r>
            <w:hyperlink r:id="rId16" w:history="1">
              <w:r w:rsidRPr="00D47529">
                <w:rPr>
                  <w:rStyle w:val="Hyperlink"/>
                  <w:lang w:val="pl-PL"/>
                </w:rPr>
                <w:t>monika.constant@ccifp.pl</w:t>
              </w:r>
            </w:hyperlink>
            <w:r w:rsidRPr="00D47529">
              <w:rPr>
                <w:lang w:val="pl-PL"/>
              </w:rPr>
              <w:t xml:space="preserve"> </w:t>
            </w:r>
            <w:r w:rsidRPr="00D47529">
              <w:rPr>
                <w:lang w:val="pl-PL"/>
              </w:rPr>
              <w:br/>
            </w:r>
            <w:r w:rsidRPr="00D47529">
              <w:rPr>
                <w:b/>
                <w:lang w:val="pl-PL"/>
              </w:rPr>
              <w:t>T :+48 22 696 75 88</w:t>
            </w:r>
          </w:p>
          <w:p w:rsidR="00A41955" w:rsidRPr="00804FBB" w:rsidRDefault="00A41955" w:rsidP="00EB34FA">
            <w:pPr>
              <w:pStyle w:val="Tekstpodstawowy1"/>
              <w:rPr>
                <w:lang w:val="pl-PL"/>
              </w:rPr>
            </w:pPr>
          </w:p>
        </w:tc>
      </w:tr>
    </w:tbl>
    <w:p w:rsidR="00E014BF" w:rsidRPr="00E75FA4" w:rsidRDefault="009E067A" w:rsidP="00E014BF">
      <w:pPr>
        <w:pStyle w:val="Heading1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lastRenderedPageBreak/>
        <w:t>Kwestionariusz badania</w:t>
      </w:r>
    </w:p>
    <w:p w:rsidR="0025469A" w:rsidRPr="00E75FA4" w:rsidRDefault="009E067A" w:rsidP="009E067A">
      <w:pPr>
        <w:pStyle w:val="Bulletlast"/>
        <w:rPr>
          <w:lang w:val="pl-PL"/>
        </w:rPr>
      </w:pPr>
      <w:r w:rsidRPr="00E75FA4">
        <w:rPr>
          <w:lang w:val="pl-PL"/>
        </w:rPr>
        <w:t>Jeżeli nie wskazano inaczej, prosimy o zaznaczenie tylko jednej odpowiedzi na każde z pytań</w:t>
      </w:r>
    </w:p>
    <w:p w:rsidR="009D5D2F" w:rsidRPr="00E75FA4" w:rsidRDefault="00C43A6D" w:rsidP="00A63D8E">
      <w:pPr>
        <w:pStyle w:val="Heading2"/>
        <w:numPr>
          <w:ilvl w:val="0"/>
          <w:numId w:val="0"/>
        </w:numPr>
        <w:ind w:left="851" w:hanging="851"/>
        <w:rPr>
          <w:lang w:val="pl-PL"/>
        </w:rPr>
      </w:pPr>
      <w:r w:rsidRPr="00E75FA4">
        <w:rPr>
          <w:lang w:val="pl-PL"/>
        </w:rPr>
        <w:t>Wejście na polski rynek</w:t>
      </w:r>
    </w:p>
    <w:p w:rsidR="00C43A6D" w:rsidRPr="00E75FA4" w:rsidRDefault="002E3210" w:rsidP="00573498">
      <w:pPr>
        <w:pStyle w:val="Bodytextnavyhighlight"/>
        <w:rPr>
          <w:lang w:val="pl-PL"/>
        </w:rPr>
      </w:pPr>
      <w:r w:rsidRPr="00E75FA4">
        <w:rPr>
          <w:lang w:val="pl-PL"/>
        </w:rPr>
        <w:t>1</w:t>
      </w:r>
      <w:r w:rsidR="00E014BF" w:rsidRPr="00E75FA4">
        <w:rPr>
          <w:lang w:val="pl-PL"/>
        </w:rPr>
        <w:t>.</w:t>
      </w:r>
      <w:r w:rsidR="00C6100D" w:rsidRPr="00E75FA4">
        <w:rPr>
          <w:lang w:val="pl-PL"/>
        </w:rPr>
        <w:t xml:space="preserve"> </w:t>
      </w:r>
      <w:r w:rsidR="00C43A6D" w:rsidRPr="00E75FA4">
        <w:rPr>
          <w:lang w:val="pl-PL"/>
        </w:rPr>
        <w:t>W którym roku Państwa firma weszła na polski rynek (otwarcie działalności lub zaangażowanie francuskiego kapitału)?</w:t>
      </w:r>
    </w:p>
    <w:p w:rsidR="009D5D2F" w:rsidRPr="00E75FA4" w:rsidRDefault="00C43A6D" w:rsidP="00573498">
      <w:pPr>
        <w:pStyle w:val="Tekstpodstawowy1"/>
        <w:rPr>
          <w:lang w:val="pl-PL"/>
        </w:rPr>
      </w:pPr>
      <w:r w:rsidRPr="00E75FA4">
        <w:rPr>
          <w:lang w:val="pl-PL"/>
        </w:rPr>
        <w:t>Rok</w:t>
      </w:r>
      <w:r w:rsidR="00573498" w:rsidRPr="00E75FA4">
        <w:rPr>
          <w:lang w:val="pl-PL"/>
        </w:rPr>
        <w:t xml:space="preserve">: </w:t>
      </w:r>
      <w:r w:rsidR="00D47529" w:rsidRPr="00E75FA4">
        <w:rPr>
          <w:lang w:val="pl-P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" w:name="Text14"/>
      <w:r w:rsidR="009D5D2F" w:rsidRPr="00E75FA4">
        <w:rPr>
          <w:lang w:val="pl-PL"/>
        </w:rPr>
        <w:instrText xml:space="preserve"> FORMTEXT </w:instrText>
      </w:r>
      <w:r w:rsidR="00D47529" w:rsidRPr="00E75FA4">
        <w:rPr>
          <w:lang w:val="pl-PL"/>
        </w:rPr>
      </w:r>
      <w:r w:rsidR="00D47529" w:rsidRPr="00E75FA4">
        <w:rPr>
          <w:lang w:val="pl-PL"/>
        </w:rPr>
        <w:fldChar w:fldCharType="separate"/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D47529" w:rsidRPr="00E75FA4">
        <w:rPr>
          <w:lang w:val="pl-PL"/>
        </w:rPr>
        <w:fldChar w:fldCharType="end"/>
      </w:r>
      <w:bookmarkEnd w:id="2"/>
    </w:p>
    <w:p w:rsidR="00C43A6D" w:rsidRPr="00E75FA4" w:rsidRDefault="002E3210" w:rsidP="00874E85">
      <w:pPr>
        <w:pStyle w:val="Bodytextnavyhighlight"/>
        <w:rPr>
          <w:lang w:val="pl-PL"/>
        </w:rPr>
      </w:pPr>
      <w:r w:rsidRPr="00E75FA4">
        <w:rPr>
          <w:lang w:val="pl-PL"/>
        </w:rPr>
        <w:t>2</w:t>
      </w:r>
      <w:r w:rsidR="00DA3EC9" w:rsidRPr="00E75FA4">
        <w:rPr>
          <w:lang w:val="pl-PL"/>
        </w:rPr>
        <w:t>.</w:t>
      </w:r>
      <w:r w:rsidR="00C6100D" w:rsidRPr="00E75FA4">
        <w:rPr>
          <w:lang w:val="pl-PL"/>
        </w:rPr>
        <w:t xml:space="preserve"> </w:t>
      </w:r>
      <w:r w:rsidR="00C43A6D" w:rsidRPr="00E75FA4">
        <w:rPr>
          <w:lang w:val="pl-PL"/>
        </w:rPr>
        <w:t>W jaki sposób Państwa firma weszła na polski rynek?</w:t>
      </w:r>
    </w:p>
    <w:p w:rsidR="00C43A6D" w:rsidRPr="00E75FA4" w:rsidRDefault="00C43A6D" w:rsidP="00C43A6D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9D5D2F" w:rsidRPr="00E75FA4" w:rsidRDefault="00D47529" w:rsidP="00C43A6D">
      <w:pPr>
        <w:pStyle w:val="Bulletlast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13"/>
      <w:r w:rsidR="009D5D2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bookmarkEnd w:id="3"/>
      <w:r w:rsidR="00242FC6">
        <w:rPr>
          <w:lang w:val="pl-PL"/>
        </w:rPr>
        <w:t xml:space="preserve"> </w:t>
      </w:r>
      <w:r w:rsidR="00C43A6D" w:rsidRPr="00E75FA4">
        <w:rPr>
          <w:lang w:val="pl-PL"/>
        </w:rPr>
        <w:t>Inwestycja typu g</w:t>
      </w:r>
      <w:r w:rsidR="009D5D2F" w:rsidRPr="00E75FA4">
        <w:rPr>
          <w:lang w:val="pl-PL"/>
        </w:rPr>
        <w:t>reenfield (</w:t>
      </w:r>
      <w:r w:rsidR="00C6100D" w:rsidRPr="00E75FA4">
        <w:rPr>
          <w:lang w:val="pl-PL"/>
        </w:rPr>
        <w:t>otwarcie nowego zakładu produkcyjnego lub biura)</w:t>
      </w:r>
    </w:p>
    <w:p w:rsidR="009D5D2F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Przejęcie firmy prywatnej</w:t>
      </w:r>
    </w:p>
    <w:p w:rsidR="009D5D2F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Prywatyzacja</w:t>
      </w:r>
    </w:p>
    <w:p w:rsidR="009D5D2F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Fuzja</w:t>
      </w:r>
    </w:p>
    <w:p w:rsidR="009D5D2F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9D5D2F" w:rsidRPr="00E75FA4">
        <w:rPr>
          <w:lang w:val="pl-PL"/>
        </w:rPr>
        <w:t>Joint venture</w:t>
      </w:r>
    </w:p>
    <w:p w:rsidR="009D5D2F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9D5D2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W inny</w:t>
      </w:r>
      <w:r w:rsidR="009D5D2F" w:rsidRPr="00E75FA4">
        <w:rPr>
          <w:lang w:val="pl-PL"/>
        </w:rPr>
        <w:t xml:space="preserve">. </w:t>
      </w:r>
      <w:proofErr w:type="gramStart"/>
      <w:r w:rsidR="00C6100D" w:rsidRPr="00E75FA4">
        <w:rPr>
          <w:lang w:val="pl-PL"/>
        </w:rPr>
        <w:t>Jaki</w:t>
      </w:r>
      <w:r w:rsidR="009D5D2F" w:rsidRPr="00E75FA4">
        <w:rPr>
          <w:lang w:val="pl-PL"/>
        </w:rPr>
        <w:t xml:space="preserve">: </w:t>
      </w:r>
      <w:proofErr w:type="gramEnd"/>
      <w:r w:rsidRPr="00E75FA4">
        <w:rPr>
          <w:lang w:val="pl-P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4" w:name="Text15"/>
      <w:r w:rsidR="009D5D2F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="009D5D2F" w:rsidRPr="00E75FA4">
        <w:rPr>
          <w:lang w:val="pl-PL"/>
        </w:rPr>
        <w:t> </w:t>
      </w:r>
      <w:r w:rsidRPr="00E75FA4">
        <w:rPr>
          <w:lang w:val="pl-PL"/>
        </w:rPr>
        <w:fldChar w:fldCharType="end"/>
      </w:r>
      <w:bookmarkEnd w:id="4"/>
    </w:p>
    <w:p w:rsidR="00C6100D" w:rsidRPr="00E75FA4" w:rsidRDefault="002E3210" w:rsidP="00CD3622">
      <w:pPr>
        <w:pStyle w:val="Bodytextnavyhighlight"/>
        <w:rPr>
          <w:lang w:val="pl-PL"/>
        </w:rPr>
      </w:pPr>
      <w:proofErr w:type="gramStart"/>
      <w:r w:rsidRPr="00E75FA4">
        <w:rPr>
          <w:lang w:val="pl-PL"/>
        </w:rPr>
        <w:t>3</w:t>
      </w:r>
      <w:r w:rsidR="00CD3622" w:rsidRPr="00E75FA4">
        <w:rPr>
          <w:lang w:val="pl-PL"/>
        </w:rPr>
        <w:t xml:space="preserve">. </w:t>
      </w:r>
      <w:proofErr w:type="gramEnd"/>
      <w:r w:rsidR="00C6100D" w:rsidRPr="00E75FA4">
        <w:rPr>
          <w:lang w:val="pl-PL"/>
        </w:rPr>
        <w:t>Jaki jest główny sektor działalności Państwa firmy?</w:t>
      </w:r>
    </w:p>
    <w:p w:rsidR="0031342A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Produkcja przemysłowa</w:t>
      </w:r>
    </w:p>
    <w:p w:rsidR="0031342A" w:rsidRPr="00E75FA4" w:rsidRDefault="0031342A" w:rsidP="00573498">
      <w:pPr>
        <w:pStyle w:val="Tekstpodstawowy1"/>
        <w:rPr>
          <w:lang w:val="pl-PL"/>
        </w:rPr>
      </w:pPr>
      <w:r w:rsidRPr="00E75FA4">
        <w:rPr>
          <w:lang w:val="pl-PL"/>
        </w:rPr>
        <w:tab/>
      </w:r>
      <w:r w:rsidR="00D47529"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E75FA4">
        <w:rPr>
          <w:lang w:val="pl-PL"/>
        </w:rPr>
        <w:instrText xml:space="preserve"> FORMCHECKBOX </w:instrText>
      </w:r>
      <w:r w:rsidR="00D47529">
        <w:rPr>
          <w:lang w:val="pl-PL"/>
        </w:rPr>
      </w:r>
      <w:r w:rsidR="00D47529">
        <w:rPr>
          <w:lang w:val="pl-PL"/>
        </w:rPr>
        <w:fldChar w:fldCharType="separate"/>
      </w:r>
      <w:r w:rsidR="00D47529"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Dobra konsumpcyjne</w:t>
      </w:r>
    </w:p>
    <w:p w:rsidR="0031342A" w:rsidRPr="00E75FA4" w:rsidRDefault="00D47529" w:rsidP="00573498">
      <w:pPr>
        <w:pStyle w:val="Tekstpodstawowy1"/>
        <w:ind w:firstLine="720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1342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Dobra przemysłowe</w:t>
      </w:r>
    </w:p>
    <w:p w:rsidR="00CD3622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1342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Energia, usługi komunalne</w:t>
      </w:r>
    </w:p>
    <w:p w:rsidR="00CD3622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Budownictwo i nieruchomości</w:t>
      </w:r>
    </w:p>
    <w:p w:rsidR="00CD3622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Handel detaliczny i hurtowy</w:t>
      </w:r>
    </w:p>
    <w:p w:rsidR="00CD3622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Transport, spedycja, logistyka</w:t>
      </w:r>
    </w:p>
    <w:p w:rsidR="00CD3622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D3622" w:rsidRPr="00E75FA4">
        <w:rPr>
          <w:lang w:val="pl-PL"/>
        </w:rPr>
        <w:t xml:space="preserve">IT, </w:t>
      </w:r>
      <w:r w:rsidR="00C6100D" w:rsidRPr="00E75FA4">
        <w:rPr>
          <w:lang w:val="pl-PL"/>
        </w:rPr>
        <w:t>technologia, media i telekomunikacja</w:t>
      </w:r>
    </w:p>
    <w:p w:rsidR="00CD3622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Bankowość i finanse</w:t>
      </w:r>
    </w:p>
    <w:p w:rsidR="00CD3622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Usługi profesjonalne i B2B</w:t>
      </w:r>
    </w:p>
    <w:p w:rsidR="006650F8" w:rsidRPr="00E75FA4" w:rsidRDefault="00D47529" w:rsidP="006650F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6650F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C6100D" w:rsidRPr="00E75FA4">
        <w:rPr>
          <w:lang w:val="pl-PL"/>
        </w:rPr>
        <w:t>Inny</w:t>
      </w:r>
      <w:r w:rsidR="006650F8" w:rsidRPr="00E75FA4">
        <w:rPr>
          <w:lang w:val="pl-PL"/>
        </w:rPr>
        <w:t xml:space="preserve">. </w:t>
      </w:r>
      <w:proofErr w:type="gramStart"/>
      <w:r w:rsidR="00C6100D" w:rsidRPr="00E75FA4">
        <w:rPr>
          <w:lang w:val="pl-PL"/>
        </w:rPr>
        <w:t>Jaki:</w:t>
      </w:r>
      <w:r w:rsidR="006650F8" w:rsidRPr="00E75FA4">
        <w:rPr>
          <w:lang w:val="pl-PL"/>
        </w:rPr>
        <w:t xml:space="preserve"> </w:t>
      </w:r>
      <w:proofErr w:type="gramEnd"/>
      <w:r w:rsidRPr="00E75FA4">
        <w:rPr>
          <w:lang w:val="pl-PL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6650F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6650F8" w:rsidRPr="00E75FA4">
        <w:rPr>
          <w:lang w:val="pl-PL"/>
        </w:rPr>
        <w:t> </w:t>
      </w:r>
      <w:r w:rsidR="006650F8" w:rsidRPr="00E75FA4">
        <w:rPr>
          <w:lang w:val="pl-PL"/>
        </w:rPr>
        <w:t> </w:t>
      </w:r>
      <w:r w:rsidR="006650F8" w:rsidRPr="00E75FA4">
        <w:rPr>
          <w:lang w:val="pl-PL"/>
        </w:rPr>
        <w:t> </w:t>
      </w:r>
      <w:r w:rsidR="006650F8" w:rsidRPr="00E75FA4">
        <w:rPr>
          <w:lang w:val="pl-PL"/>
        </w:rPr>
        <w:t> </w:t>
      </w:r>
      <w:r w:rsidR="006650F8" w:rsidRPr="00E75FA4">
        <w:rPr>
          <w:lang w:val="pl-PL"/>
        </w:rPr>
        <w:t> </w:t>
      </w:r>
      <w:r w:rsidRPr="00E75FA4">
        <w:rPr>
          <w:lang w:val="pl-PL"/>
        </w:rPr>
        <w:fldChar w:fldCharType="end"/>
      </w:r>
    </w:p>
    <w:p w:rsidR="00573498" w:rsidRPr="00E75FA4" w:rsidRDefault="0036331C" w:rsidP="00573498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proofErr w:type="gramStart"/>
      <w:r w:rsidR="002E3210" w:rsidRPr="00E75FA4">
        <w:rPr>
          <w:lang w:val="pl-PL"/>
        </w:rPr>
        <w:lastRenderedPageBreak/>
        <w:t>4</w:t>
      </w:r>
      <w:r w:rsidR="00573498" w:rsidRPr="00E75FA4">
        <w:rPr>
          <w:lang w:val="pl-PL"/>
        </w:rPr>
        <w:t xml:space="preserve">. </w:t>
      </w:r>
      <w:proofErr w:type="gramEnd"/>
      <w:r w:rsidR="005815E7" w:rsidRPr="00E75FA4">
        <w:rPr>
          <w:lang w:val="pl-PL"/>
        </w:rPr>
        <w:t>Jakiego typu operacje Państwa firma otworzyła w Polsce</w:t>
      </w:r>
      <w:r w:rsidR="00573498" w:rsidRPr="00E75FA4">
        <w:rPr>
          <w:lang w:val="pl-PL"/>
        </w:rPr>
        <w:t>?</w:t>
      </w:r>
    </w:p>
    <w:p w:rsidR="005815E7" w:rsidRPr="00E75FA4" w:rsidRDefault="005815E7" w:rsidP="005815E7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Produkcja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Dystrybucja/logistyka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Sprzedaż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73498" w:rsidRPr="00E75FA4">
        <w:rPr>
          <w:lang w:val="pl-PL"/>
        </w:rPr>
        <w:t>Marketing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73498" w:rsidRPr="00E75FA4">
        <w:rPr>
          <w:lang w:val="pl-PL"/>
        </w:rPr>
        <w:t>Public Relations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Finanse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73498" w:rsidRPr="00E75FA4">
        <w:rPr>
          <w:lang w:val="pl-PL"/>
        </w:rPr>
        <w:t>HR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Administracja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Centrum usług wspólnych</w:t>
      </w:r>
      <w:r w:rsidR="00573498" w:rsidRPr="00E75FA4">
        <w:rPr>
          <w:lang w:val="pl-PL"/>
        </w:rPr>
        <w:t xml:space="preserve"> (</w:t>
      </w:r>
      <w:r w:rsidR="005815E7" w:rsidRPr="00E75FA4">
        <w:rPr>
          <w:lang w:val="pl-PL"/>
        </w:rPr>
        <w:t>świadczące usługi dla innych członków grupy kapitałowej</w:t>
      </w:r>
      <w:r w:rsidR="00573498" w:rsidRPr="00E75FA4">
        <w:rPr>
          <w:lang w:val="pl-PL"/>
        </w:rPr>
        <w:t>)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Badania i Rozwój</w:t>
      </w:r>
    </w:p>
    <w:p w:rsidR="00573498" w:rsidRPr="00E75FA4" w:rsidRDefault="00573498" w:rsidP="00573498">
      <w:pPr>
        <w:pStyle w:val="Tekstpodstawowy1"/>
        <w:rPr>
          <w:lang w:val="pl-PL"/>
        </w:rPr>
      </w:pPr>
      <w:r w:rsidRPr="00E75FA4">
        <w:rPr>
          <w:lang w:val="pl-PL"/>
        </w:rPr>
        <w:tab/>
      </w:r>
      <w:r w:rsidR="00D47529"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Pr="00E75FA4">
        <w:rPr>
          <w:lang w:val="pl-PL"/>
        </w:rPr>
        <w:instrText xml:space="preserve"> FORMCHECKBOX </w:instrText>
      </w:r>
      <w:r w:rsidR="00D47529">
        <w:rPr>
          <w:lang w:val="pl-PL"/>
        </w:rPr>
      </w:r>
      <w:r w:rsidR="00D47529">
        <w:rPr>
          <w:lang w:val="pl-PL"/>
        </w:rPr>
        <w:fldChar w:fldCharType="separate"/>
      </w:r>
      <w:r w:rsidR="00D47529"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Centrum Badawczo-Rozwojowe (świadczące usługi dla innych członków grupy kapitałowej)</w:t>
      </w:r>
    </w:p>
    <w:p w:rsidR="00573498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113"/>
            <w:enabled/>
            <w:calcOnExit w:val="0"/>
            <w:checkBox>
              <w:sizeAuto/>
              <w:default w:val="0"/>
            </w:checkBox>
          </w:ffData>
        </w:fldChar>
      </w:r>
      <w:r w:rsidR="0057349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15E7" w:rsidRPr="00E75FA4">
        <w:rPr>
          <w:lang w:val="pl-PL"/>
        </w:rPr>
        <w:t>Inne</w:t>
      </w:r>
      <w:r w:rsidR="00573498" w:rsidRPr="00E75FA4">
        <w:rPr>
          <w:lang w:val="pl-PL"/>
        </w:rPr>
        <w:t xml:space="preserve">. </w:t>
      </w:r>
      <w:proofErr w:type="gramStart"/>
      <w:r w:rsidR="005815E7" w:rsidRPr="00E75FA4">
        <w:rPr>
          <w:lang w:val="pl-PL"/>
        </w:rPr>
        <w:t>Jakie</w:t>
      </w:r>
      <w:r w:rsidR="00573498" w:rsidRPr="00E75FA4">
        <w:rPr>
          <w:lang w:val="pl-PL"/>
        </w:rPr>
        <w:t xml:space="preserve">: </w:t>
      </w:r>
      <w:proofErr w:type="gramEnd"/>
      <w:r w:rsidRPr="00E75FA4">
        <w:rPr>
          <w:lang w:val="pl-PL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57349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573498" w:rsidRPr="00E75FA4">
        <w:rPr>
          <w:lang w:val="pl-PL"/>
        </w:rPr>
        <w:t> </w:t>
      </w:r>
      <w:r w:rsidR="00573498" w:rsidRPr="00E75FA4">
        <w:rPr>
          <w:lang w:val="pl-PL"/>
        </w:rPr>
        <w:t> </w:t>
      </w:r>
      <w:r w:rsidR="00573498" w:rsidRPr="00E75FA4">
        <w:rPr>
          <w:lang w:val="pl-PL"/>
        </w:rPr>
        <w:t> </w:t>
      </w:r>
      <w:r w:rsidR="00573498" w:rsidRPr="00E75FA4">
        <w:rPr>
          <w:lang w:val="pl-PL"/>
        </w:rPr>
        <w:t> </w:t>
      </w:r>
      <w:r w:rsidR="00573498" w:rsidRPr="00E75FA4">
        <w:rPr>
          <w:lang w:val="pl-PL"/>
        </w:rPr>
        <w:t> </w:t>
      </w:r>
      <w:r w:rsidRPr="00E75FA4">
        <w:rPr>
          <w:lang w:val="pl-PL"/>
        </w:rPr>
        <w:fldChar w:fldCharType="end"/>
      </w:r>
    </w:p>
    <w:p w:rsidR="00DA3EC9" w:rsidRPr="00E75FA4" w:rsidRDefault="005A4055" w:rsidP="00DA3EC9">
      <w:pPr>
        <w:pStyle w:val="Heading2"/>
        <w:numPr>
          <w:ilvl w:val="0"/>
          <w:numId w:val="0"/>
        </w:numPr>
        <w:ind w:left="851" w:hanging="851"/>
        <w:rPr>
          <w:lang w:val="pl-PL"/>
        </w:rPr>
      </w:pPr>
      <w:proofErr w:type="gramStart"/>
      <w:r w:rsidRPr="00E75FA4">
        <w:rPr>
          <w:lang w:val="pl-PL"/>
        </w:rPr>
        <w:t>Polska jako</w:t>
      </w:r>
      <w:proofErr w:type="gramEnd"/>
      <w:r w:rsidRPr="00E75FA4">
        <w:rPr>
          <w:lang w:val="pl-PL"/>
        </w:rPr>
        <w:t xml:space="preserve"> miejsce docelowe dla inwestycji</w:t>
      </w:r>
    </w:p>
    <w:p w:rsidR="005A4055" w:rsidRPr="00E75FA4" w:rsidRDefault="002E3210" w:rsidP="009630CC">
      <w:pPr>
        <w:pStyle w:val="Bodytextnavyhighlight"/>
        <w:rPr>
          <w:lang w:val="pl-PL"/>
        </w:rPr>
      </w:pPr>
      <w:r w:rsidRPr="00E75FA4">
        <w:rPr>
          <w:lang w:val="pl-PL"/>
        </w:rPr>
        <w:t>5</w:t>
      </w:r>
      <w:r w:rsidR="009630CC" w:rsidRPr="00E75FA4">
        <w:rPr>
          <w:lang w:val="pl-PL"/>
        </w:rPr>
        <w:t xml:space="preserve">. </w:t>
      </w:r>
      <w:r w:rsidR="005A4055" w:rsidRPr="00E75FA4">
        <w:rPr>
          <w:lang w:val="pl-PL"/>
        </w:rPr>
        <w:t xml:space="preserve">Jak </w:t>
      </w:r>
      <w:r w:rsidR="006C14CC" w:rsidRPr="00E75FA4">
        <w:rPr>
          <w:lang w:val="pl-PL"/>
        </w:rPr>
        <w:t xml:space="preserve">oceniają </w:t>
      </w:r>
      <w:r w:rsidR="005A4055" w:rsidRPr="00E75FA4">
        <w:rPr>
          <w:lang w:val="pl-PL"/>
        </w:rPr>
        <w:t>Państwo ogólną atrakcyjność inwestycyjną Polski?</w:t>
      </w:r>
    </w:p>
    <w:p w:rsidR="009630CC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Bardzo pozytywnie</w:t>
      </w:r>
    </w:p>
    <w:p w:rsidR="009630CC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Pozytywnie</w:t>
      </w:r>
    </w:p>
    <w:p w:rsidR="009630CC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Średnio</w:t>
      </w:r>
      <w:r w:rsidR="006C14CC" w:rsidRPr="00E75FA4">
        <w:rPr>
          <w:lang w:val="pl-PL"/>
        </w:rPr>
        <w:t xml:space="preserve"> (ani pozytywnie, ani negatywnie)</w:t>
      </w:r>
    </w:p>
    <w:p w:rsidR="009630CC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Negatywnie</w:t>
      </w:r>
    </w:p>
    <w:p w:rsidR="009630CC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9630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Bardzo negatywnie</w:t>
      </w:r>
    </w:p>
    <w:p w:rsidR="005A4055" w:rsidRPr="00E75FA4" w:rsidRDefault="002E3210" w:rsidP="00A751F4">
      <w:pPr>
        <w:pStyle w:val="Bodytextnavyhighlight"/>
        <w:rPr>
          <w:lang w:val="pl-PL"/>
        </w:rPr>
      </w:pPr>
      <w:r w:rsidRPr="00E75FA4">
        <w:rPr>
          <w:lang w:val="pl-PL"/>
        </w:rPr>
        <w:t>6</w:t>
      </w:r>
      <w:r w:rsidR="00A751F4" w:rsidRPr="00E75FA4">
        <w:rPr>
          <w:lang w:val="pl-PL"/>
        </w:rPr>
        <w:t xml:space="preserve">. </w:t>
      </w:r>
      <w:r w:rsidR="005A4055" w:rsidRPr="00E75FA4">
        <w:rPr>
          <w:lang w:val="pl-PL"/>
        </w:rPr>
        <w:t>W porównaniu do innych rynków europejskich, jak zmieniła się atrakcyjność inwestycyjna Polski w okresie spowolnienia gospodarczego (od 2008 roku do dziś)?</w:t>
      </w:r>
    </w:p>
    <w:p w:rsidR="00A751F4" w:rsidRPr="00E75FA4" w:rsidRDefault="00D47529" w:rsidP="00A751F4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Znacząco zwiększyła się</w:t>
      </w:r>
    </w:p>
    <w:p w:rsidR="00A751F4" w:rsidRPr="00E75FA4" w:rsidRDefault="00D47529" w:rsidP="00A751F4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Raczej zwiększyła się</w:t>
      </w:r>
    </w:p>
    <w:p w:rsidR="00A751F4" w:rsidRPr="00E75FA4" w:rsidRDefault="00D47529" w:rsidP="00A751F4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Nie zmieniła się</w:t>
      </w:r>
    </w:p>
    <w:p w:rsidR="00A751F4" w:rsidRPr="00E75FA4" w:rsidRDefault="00D47529" w:rsidP="00A751F4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Raczej zmniejszyła się</w:t>
      </w:r>
    </w:p>
    <w:p w:rsidR="00A751F4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751F4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A4055" w:rsidRPr="00E75FA4">
        <w:rPr>
          <w:lang w:val="pl-PL"/>
        </w:rPr>
        <w:t>Znacząco zmniejszyła się</w:t>
      </w:r>
    </w:p>
    <w:p w:rsidR="006C14CC" w:rsidRPr="00E75FA4" w:rsidRDefault="002E3210" w:rsidP="00C635D6">
      <w:pPr>
        <w:pStyle w:val="Bodytextnavyhighlight"/>
        <w:rPr>
          <w:lang w:val="pl-PL"/>
        </w:rPr>
      </w:pPr>
      <w:r w:rsidRPr="00E75FA4">
        <w:rPr>
          <w:lang w:val="pl-PL"/>
        </w:rPr>
        <w:lastRenderedPageBreak/>
        <w:t>7</w:t>
      </w:r>
      <w:r w:rsidR="00C635D6" w:rsidRPr="00E75FA4">
        <w:rPr>
          <w:lang w:val="pl-PL"/>
        </w:rPr>
        <w:t xml:space="preserve">. </w:t>
      </w:r>
      <w:r w:rsidR="006C14CC" w:rsidRPr="00E75FA4">
        <w:rPr>
          <w:lang w:val="pl-PL"/>
        </w:rPr>
        <w:t>Jak oceniają Państwo ogólną łatwość prowadzenia działalności gospodarczej w Polsce?</w:t>
      </w:r>
    </w:p>
    <w:p w:rsidR="006C14CC" w:rsidRPr="00E75FA4" w:rsidRDefault="00D47529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Bardzo pozytywnie</w:t>
      </w:r>
    </w:p>
    <w:p w:rsidR="006C14CC" w:rsidRPr="00E75FA4" w:rsidRDefault="00D47529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Pozytywnie</w:t>
      </w:r>
    </w:p>
    <w:p w:rsidR="006C14CC" w:rsidRPr="00E75FA4" w:rsidRDefault="00D47529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Średnio (ani pozytywnie, ani negatywnie)</w:t>
      </w:r>
    </w:p>
    <w:p w:rsidR="006C14CC" w:rsidRPr="00E75FA4" w:rsidRDefault="00D47529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Negatywnie</w:t>
      </w:r>
    </w:p>
    <w:p w:rsidR="006C14CC" w:rsidRPr="00E75FA4" w:rsidRDefault="00D47529" w:rsidP="006C14C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6C14C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6C14CC" w:rsidRPr="00E75FA4">
        <w:rPr>
          <w:lang w:val="pl-PL"/>
        </w:rPr>
        <w:t>Bardzo negatywnie</w:t>
      </w:r>
    </w:p>
    <w:p w:rsidR="00C635D6" w:rsidRPr="00E75FA4" w:rsidRDefault="002E3210" w:rsidP="00C635D6">
      <w:pPr>
        <w:pStyle w:val="Bodytextnavyhighlight"/>
        <w:rPr>
          <w:lang w:val="pl-PL"/>
        </w:rPr>
      </w:pPr>
      <w:r w:rsidRPr="00E75FA4">
        <w:rPr>
          <w:lang w:val="pl-PL"/>
        </w:rPr>
        <w:t>8</w:t>
      </w:r>
      <w:r w:rsidR="00C635D6" w:rsidRPr="00E75FA4">
        <w:rPr>
          <w:lang w:val="pl-PL"/>
        </w:rPr>
        <w:t xml:space="preserve">. </w:t>
      </w:r>
      <w:r w:rsidR="00E337FB" w:rsidRPr="00E75FA4">
        <w:rPr>
          <w:lang w:val="pl-PL"/>
        </w:rPr>
        <w:t>Czy warto było zainwestować w Polsce? Jak postrzegają Państwo dotychczasowe wyniki / efekty inwestycji Państwa firmy?</w:t>
      </w:r>
    </w:p>
    <w:p w:rsidR="00BC48C1" w:rsidRPr="00E75FA4" w:rsidRDefault="00D47529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Bardzo pozytywnie</w:t>
      </w:r>
    </w:p>
    <w:p w:rsidR="00BC48C1" w:rsidRPr="00E75FA4" w:rsidRDefault="00D47529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Pozytywnie</w:t>
      </w:r>
    </w:p>
    <w:p w:rsidR="00BC48C1" w:rsidRPr="00E75FA4" w:rsidRDefault="00D47529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Średnio (ani pozytywnie, ani negatywnie)</w:t>
      </w:r>
    </w:p>
    <w:p w:rsidR="00BC48C1" w:rsidRPr="00E75FA4" w:rsidRDefault="00D47529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Negatywnie</w:t>
      </w:r>
    </w:p>
    <w:p w:rsidR="00BC48C1" w:rsidRPr="00E75FA4" w:rsidRDefault="00D47529" w:rsidP="00BC48C1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C48C1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C48C1" w:rsidRPr="00E75FA4">
        <w:rPr>
          <w:lang w:val="pl-PL"/>
        </w:rPr>
        <w:t>Bardzo negatywnie</w:t>
      </w:r>
    </w:p>
    <w:p w:rsidR="00DA4919" w:rsidRPr="00E75FA4" w:rsidRDefault="00946078" w:rsidP="00DA4919">
      <w:pPr>
        <w:pStyle w:val="Bodytextnavyhighlight"/>
        <w:rPr>
          <w:lang w:val="pl-PL"/>
        </w:rPr>
      </w:pPr>
      <w:r>
        <w:rPr>
          <w:lang w:val="pl-PL"/>
        </w:rPr>
        <w:br w:type="page"/>
      </w:r>
      <w:r w:rsidR="002E3210" w:rsidRPr="00E75FA4">
        <w:rPr>
          <w:lang w:val="pl-PL"/>
        </w:rPr>
        <w:lastRenderedPageBreak/>
        <w:t>9</w:t>
      </w:r>
      <w:r w:rsidR="00DA4919" w:rsidRPr="00E75FA4">
        <w:rPr>
          <w:lang w:val="pl-PL"/>
        </w:rPr>
        <w:t xml:space="preserve">. </w:t>
      </w:r>
      <w:r w:rsidR="00780420" w:rsidRPr="00E75FA4">
        <w:rPr>
          <w:lang w:val="pl-PL"/>
        </w:rPr>
        <w:t>Prosimy o opisanie projektu inwestycyjnego przeprowadzonego w Polsce, z którego są Państwo wyjątkowo dumni.</w:t>
      </w:r>
    </w:p>
    <w:p w:rsidR="00DA4919" w:rsidRPr="00E75FA4" w:rsidRDefault="00D47529" w:rsidP="00DA4919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DA4919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DA4919" w:rsidRPr="00E75FA4">
        <w:rPr>
          <w:noProof/>
          <w:lang w:val="pl-PL"/>
        </w:rPr>
        <w:t> </w:t>
      </w:r>
      <w:r w:rsidR="00DA4919" w:rsidRPr="00E75FA4">
        <w:rPr>
          <w:noProof/>
          <w:lang w:val="pl-PL"/>
        </w:rPr>
        <w:t> </w:t>
      </w:r>
      <w:r w:rsidR="00DA4919" w:rsidRPr="00E75FA4">
        <w:rPr>
          <w:noProof/>
          <w:lang w:val="pl-PL"/>
        </w:rPr>
        <w:t> </w:t>
      </w:r>
      <w:r w:rsidR="00DA4919" w:rsidRPr="00E75FA4">
        <w:rPr>
          <w:noProof/>
          <w:lang w:val="pl-PL"/>
        </w:rPr>
        <w:t> </w:t>
      </w:r>
      <w:r w:rsidR="00DA4919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780420" w:rsidRPr="00E75FA4" w:rsidRDefault="00946078" w:rsidP="0036331C">
      <w:pPr>
        <w:pStyle w:val="Bodytextnavyhighlight"/>
        <w:rPr>
          <w:lang w:val="pl-PL"/>
        </w:rPr>
      </w:pPr>
      <w:r>
        <w:rPr>
          <w:lang w:val="pl-PL"/>
        </w:rPr>
        <w:br w:type="page"/>
      </w:r>
      <w:r w:rsidR="002E3210" w:rsidRPr="00E75FA4">
        <w:rPr>
          <w:lang w:val="pl-PL"/>
        </w:rPr>
        <w:lastRenderedPageBreak/>
        <w:t>10</w:t>
      </w:r>
      <w:r w:rsidR="0036331C" w:rsidRPr="00E75FA4">
        <w:rPr>
          <w:lang w:val="pl-PL"/>
        </w:rPr>
        <w:t xml:space="preserve">. </w:t>
      </w:r>
      <w:r w:rsidR="00780420" w:rsidRPr="00E75FA4">
        <w:rPr>
          <w:lang w:val="pl-PL"/>
        </w:rPr>
        <w:t xml:space="preserve">Czy polecili by Państwo </w:t>
      </w:r>
      <w:proofErr w:type="gramStart"/>
      <w:r w:rsidR="00780420" w:rsidRPr="00E75FA4">
        <w:rPr>
          <w:lang w:val="pl-PL"/>
        </w:rPr>
        <w:t>Polskę jako</w:t>
      </w:r>
      <w:proofErr w:type="gramEnd"/>
      <w:r w:rsidR="00780420" w:rsidRPr="00E75FA4">
        <w:rPr>
          <w:lang w:val="pl-PL"/>
        </w:rPr>
        <w:t xml:space="preserve"> atrakcyjne miejsce docelowe inwestycji firm</w:t>
      </w:r>
      <w:r w:rsidR="000C02EB" w:rsidRPr="00E75FA4">
        <w:rPr>
          <w:lang w:val="pl-PL"/>
        </w:rPr>
        <w:t>om zagranicznym</w:t>
      </w:r>
      <w:r w:rsidR="00780420" w:rsidRPr="00E75FA4">
        <w:rPr>
          <w:lang w:val="pl-PL"/>
        </w:rPr>
        <w:t xml:space="preserve">, które nie są </w:t>
      </w:r>
      <w:r w:rsidR="006E583C">
        <w:rPr>
          <w:lang w:val="pl-PL"/>
        </w:rPr>
        <w:t xml:space="preserve">tu jeszcze </w:t>
      </w:r>
      <w:r w:rsidR="00780420" w:rsidRPr="00E75FA4">
        <w:rPr>
          <w:lang w:val="pl-PL"/>
        </w:rPr>
        <w:t>obecne?</w:t>
      </w:r>
    </w:p>
    <w:p w:rsidR="0036331C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780420" w:rsidRPr="00E75FA4">
        <w:rPr>
          <w:lang w:val="pl-PL"/>
        </w:rPr>
        <w:t>Tak</w:t>
      </w:r>
    </w:p>
    <w:p w:rsidR="0036331C" w:rsidRPr="00E75FA4" w:rsidRDefault="00D47529" w:rsidP="00573498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780420" w:rsidRPr="00E75FA4">
        <w:rPr>
          <w:lang w:val="pl-PL"/>
        </w:rPr>
        <w:t>Nie</w:t>
      </w:r>
    </w:p>
    <w:p w:rsidR="003C0D5C" w:rsidRPr="00E75FA4" w:rsidRDefault="002E3210" w:rsidP="00DA3EC9">
      <w:pPr>
        <w:pStyle w:val="Bodytextnavyhighlight"/>
        <w:rPr>
          <w:lang w:val="pl-PL"/>
        </w:rPr>
      </w:pPr>
      <w:r w:rsidRPr="00E75FA4">
        <w:rPr>
          <w:lang w:val="pl-PL"/>
        </w:rPr>
        <w:t>11</w:t>
      </w:r>
      <w:r w:rsidR="00E014BF" w:rsidRPr="00E75FA4">
        <w:rPr>
          <w:lang w:val="pl-PL"/>
        </w:rPr>
        <w:t xml:space="preserve">. </w:t>
      </w:r>
      <w:r w:rsidR="00846E5C">
        <w:rPr>
          <w:lang w:val="pl-PL"/>
        </w:rPr>
        <w:t xml:space="preserve">Jak oceniają Państwo </w:t>
      </w:r>
      <w:r w:rsidR="00E52BDF" w:rsidRPr="00E75FA4">
        <w:rPr>
          <w:lang w:val="pl-PL"/>
        </w:rPr>
        <w:t xml:space="preserve">atrakcyjność </w:t>
      </w:r>
      <w:proofErr w:type="gramStart"/>
      <w:r w:rsidR="00E52BDF" w:rsidRPr="00E75FA4">
        <w:rPr>
          <w:lang w:val="pl-PL"/>
        </w:rPr>
        <w:t>Polski jako</w:t>
      </w:r>
      <w:proofErr w:type="gramEnd"/>
      <w:r w:rsidR="00E52BDF" w:rsidRPr="00E75FA4">
        <w:rPr>
          <w:lang w:val="pl-PL"/>
        </w:rPr>
        <w:t xml:space="preserve"> miejsca docelowego dla inwestycji</w:t>
      </w:r>
      <w:r w:rsidR="00846E5C">
        <w:rPr>
          <w:lang w:val="pl-PL"/>
        </w:rPr>
        <w:t>?</w:t>
      </w:r>
    </w:p>
    <w:p w:rsidR="0037517B" w:rsidRPr="00E75FA4" w:rsidRDefault="00E52BDF" w:rsidP="00DA3EC9">
      <w:pPr>
        <w:pStyle w:val="Bulletlast"/>
        <w:rPr>
          <w:lang w:val="pl-PL"/>
        </w:rPr>
      </w:pPr>
      <w:r w:rsidRPr="00E75FA4">
        <w:rPr>
          <w:lang w:val="pl-PL"/>
        </w:rPr>
        <w:t>Proszę ocenić każdy z wymienionych wymiarów atrakcyjności</w:t>
      </w:r>
    </w:p>
    <w:p w:rsidR="0037517B" w:rsidRPr="00E75FA4" w:rsidRDefault="00E52BDF" w:rsidP="0037517B">
      <w:pPr>
        <w:pStyle w:val="Bodytextnavyhighlight"/>
        <w:rPr>
          <w:lang w:val="pl-PL"/>
        </w:rPr>
      </w:pPr>
      <w:r w:rsidRPr="00E75FA4">
        <w:rPr>
          <w:lang w:val="pl-PL"/>
        </w:rPr>
        <w:t>Sektor publiczny</w:t>
      </w:r>
    </w:p>
    <w:tbl>
      <w:tblPr>
        <w:tblStyle w:val="TableGrid"/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191"/>
        <w:gridCol w:w="1191"/>
        <w:gridCol w:w="1191"/>
        <w:gridCol w:w="1191"/>
        <w:gridCol w:w="1191"/>
        <w:gridCol w:w="1109"/>
      </w:tblGrid>
      <w:tr w:rsidR="00E52BDF" w:rsidRPr="006F62B6" w:rsidTr="00E52BDF">
        <w:trPr>
          <w:trHeight w:val="834"/>
        </w:trPr>
        <w:tc>
          <w:tcPr>
            <w:tcW w:w="2268" w:type="dxa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1109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37517B" w:rsidRPr="00E75FA4" w:rsidTr="00CD3622">
        <w:tc>
          <w:tcPr>
            <w:tcW w:w="2268" w:type="dxa"/>
          </w:tcPr>
          <w:p w:rsidR="0037517B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Ryzyko polityczne</w:t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37517B" w:rsidRPr="00E75FA4" w:rsidTr="00CD3622">
        <w:tc>
          <w:tcPr>
            <w:tcW w:w="2268" w:type="dxa"/>
          </w:tcPr>
          <w:p w:rsidR="0037517B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Przeszkody administracyjne / biurokracja</w:t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37517B" w:rsidRPr="00E75FA4" w:rsidTr="00CD3622">
        <w:tc>
          <w:tcPr>
            <w:tcW w:w="2268" w:type="dxa"/>
          </w:tcPr>
          <w:p w:rsidR="0037517B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Korupcja</w:t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37517B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7517B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695DEA" w:rsidRPr="00E75FA4" w:rsidTr="00CD3622">
        <w:tc>
          <w:tcPr>
            <w:tcW w:w="2268" w:type="dxa"/>
          </w:tcPr>
          <w:p w:rsidR="00695DEA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Poziom opodatkowania</w:t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695DEA" w:rsidRPr="00E75FA4" w:rsidTr="00CD3622">
        <w:tc>
          <w:tcPr>
            <w:tcW w:w="2268" w:type="dxa"/>
          </w:tcPr>
          <w:p w:rsidR="00695DEA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Przejrzystość / prostota systemu podatkowego i prawnego</w:t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695DEA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DEA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8D1F14">
        <w:trPr>
          <w:trHeight w:val="271"/>
        </w:trPr>
        <w:tc>
          <w:tcPr>
            <w:tcW w:w="2268" w:type="dxa"/>
          </w:tcPr>
          <w:p w:rsidR="008D1F14" w:rsidRPr="00E75FA4" w:rsidRDefault="0025627E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Stabilność otoczenia podatkowego i prawnego</w:t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CD3622">
        <w:tc>
          <w:tcPr>
            <w:tcW w:w="2268" w:type="dxa"/>
          </w:tcPr>
          <w:p w:rsidR="008D1F14" w:rsidRPr="00E75FA4" w:rsidRDefault="0025627E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 i poziom wsparcia publicznego (dotacje, zachęty inwestycyjne, specjalne strefy ekonomiczne)</w:t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CD3622">
        <w:tc>
          <w:tcPr>
            <w:tcW w:w="2268" w:type="dxa"/>
          </w:tcPr>
          <w:p w:rsidR="008D1F14" w:rsidRPr="00E75FA4" w:rsidRDefault="00D4058C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573498" w:rsidRPr="00E75FA4" w:rsidRDefault="00573498" w:rsidP="00573498">
      <w:pPr>
        <w:pStyle w:val="Bodytextnavyhighlight"/>
        <w:rPr>
          <w:lang w:val="pl-PL"/>
        </w:rPr>
      </w:pPr>
    </w:p>
    <w:p w:rsidR="00573498" w:rsidRPr="00E75FA4" w:rsidRDefault="00573498" w:rsidP="00573498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D4058C" w:rsidRPr="00E75FA4">
        <w:rPr>
          <w:lang w:val="pl-PL"/>
        </w:rPr>
        <w:lastRenderedPageBreak/>
        <w:t>Gospodarka</w:t>
      </w:r>
    </w:p>
    <w:tbl>
      <w:tblPr>
        <w:tblStyle w:val="TableGrid"/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191"/>
        <w:gridCol w:w="1191"/>
        <w:gridCol w:w="1191"/>
        <w:gridCol w:w="1191"/>
        <w:gridCol w:w="1191"/>
        <w:gridCol w:w="1109"/>
      </w:tblGrid>
      <w:tr w:rsidR="00E52BDF" w:rsidRPr="006F62B6" w:rsidTr="00E52BDF">
        <w:trPr>
          <w:trHeight w:val="466"/>
        </w:trPr>
        <w:tc>
          <w:tcPr>
            <w:tcW w:w="2268" w:type="dxa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1109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>
              <w:rPr>
                <w:sz w:val="18"/>
                <w:lang w:val="pl-PL"/>
              </w:rPr>
              <w:t>Lokalizacja geograficzna</w:t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Perspektywy wzrostu</w:t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Stabilność gospodarki</w:t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Wielkość lokalnego rynku</w:t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Innowacyjność</w:t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Ryzyko walutowe</w:t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 xml:space="preserve">Jakość </w:t>
            </w:r>
            <w:proofErr w:type="gramStart"/>
            <w:r w:rsidRPr="00E75FA4">
              <w:rPr>
                <w:sz w:val="18"/>
                <w:lang w:val="pl-PL"/>
              </w:rPr>
              <w:t>życia</w:t>
            </w:r>
            <w:proofErr w:type="gramEnd"/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7D34C3" w:rsidRPr="00E75FA4" w:rsidTr="005D609E">
        <w:tc>
          <w:tcPr>
            <w:tcW w:w="2268" w:type="dxa"/>
          </w:tcPr>
          <w:p w:rsidR="007D34C3" w:rsidRPr="00E75FA4" w:rsidRDefault="007D34C3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7D34C3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9407C2" w:rsidRPr="00E75FA4" w:rsidRDefault="00ED78CA" w:rsidP="009407C2">
      <w:pPr>
        <w:pStyle w:val="Bodytextnavyhighlight"/>
        <w:rPr>
          <w:lang w:val="pl-PL"/>
        </w:rPr>
      </w:pPr>
      <w:r w:rsidRPr="00E75FA4">
        <w:rPr>
          <w:lang w:val="pl-PL"/>
        </w:rPr>
        <w:t>Otoczenie biznesowe</w:t>
      </w:r>
    </w:p>
    <w:tbl>
      <w:tblPr>
        <w:tblStyle w:val="TableGrid"/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28" w:type="dxa"/>
        </w:tblCellMar>
        <w:tblLook w:val="04A0"/>
      </w:tblPr>
      <w:tblGrid>
        <w:gridCol w:w="2268"/>
        <w:gridCol w:w="1191"/>
        <w:gridCol w:w="1191"/>
        <w:gridCol w:w="1191"/>
        <w:gridCol w:w="1191"/>
        <w:gridCol w:w="1191"/>
        <w:gridCol w:w="1109"/>
      </w:tblGrid>
      <w:tr w:rsidR="00E52BDF" w:rsidRPr="006F62B6" w:rsidTr="007D34C3">
        <w:tc>
          <w:tcPr>
            <w:tcW w:w="2268" w:type="dxa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1109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9407C2" w:rsidRPr="00E75FA4" w:rsidTr="007D34C3">
        <w:tc>
          <w:tcPr>
            <w:tcW w:w="2268" w:type="dxa"/>
          </w:tcPr>
          <w:p w:rsidR="009407C2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 lokalnych dostawców</w:t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9407C2" w:rsidRPr="00E75FA4" w:rsidTr="007D34C3">
        <w:tc>
          <w:tcPr>
            <w:tcW w:w="2268" w:type="dxa"/>
          </w:tcPr>
          <w:p w:rsidR="009407C2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 xml:space="preserve">Jakość lokalnych </w:t>
            </w:r>
            <w:proofErr w:type="gramStart"/>
            <w:r w:rsidRPr="00E75FA4">
              <w:rPr>
                <w:sz w:val="18"/>
                <w:lang w:val="pl-PL"/>
              </w:rPr>
              <w:t>dostawców</w:t>
            </w:r>
            <w:proofErr w:type="gramEnd"/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9407C2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07C2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6B7A95" w:rsidRPr="00E75FA4" w:rsidTr="007D34C3">
        <w:tc>
          <w:tcPr>
            <w:tcW w:w="2268" w:type="dxa"/>
          </w:tcPr>
          <w:p w:rsidR="006B7A95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Moralność płatnicza (spłacanie na czas zobowiązań przez kupujących)</w:t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6B7A95" w:rsidRPr="00E75FA4" w:rsidTr="007D34C3">
        <w:tc>
          <w:tcPr>
            <w:tcW w:w="2268" w:type="dxa"/>
          </w:tcPr>
          <w:p w:rsidR="006B7A95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Poziom konkurencji</w:t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6B7A95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7A95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7D34C3">
        <w:tc>
          <w:tcPr>
            <w:tcW w:w="2268" w:type="dxa"/>
          </w:tcPr>
          <w:p w:rsidR="00851DCD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Poziom regulacji rynku</w:t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7D34C3">
        <w:tc>
          <w:tcPr>
            <w:tcW w:w="2268" w:type="dxa"/>
          </w:tcPr>
          <w:p w:rsidR="00851DCD" w:rsidRPr="00E75FA4" w:rsidRDefault="00ED78CA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 finansowania zewnętrznego</w:t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7D34C3">
        <w:tc>
          <w:tcPr>
            <w:tcW w:w="2268" w:type="dxa"/>
          </w:tcPr>
          <w:p w:rsidR="00851DCD" w:rsidRPr="00E75FA4" w:rsidRDefault="00D4058C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851DCD" w:rsidRPr="00E75FA4" w:rsidRDefault="00A80259" w:rsidP="00851DCD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0318E8" w:rsidRPr="00E75FA4">
        <w:rPr>
          <w:lang w:val="pl-PL"/>
        </w:rPr>
        <w:lastRenderedPageBreak/>
        <w:t>Infrastruktura</w:t>
      </w:r>
    </w:p>
    <w:tbl>
      <w:tblPr>
        <w:tblStyle w:val="TableGrid"/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191"/>
        <w:gridCol w:w="1191"/>
        <w:gridCol w:w="1191"/>
        <w:gridCol w:w="1191"/>
        <w:gridCol w:w="1191"/>
        <w:gridCol w:w="1109"/>
      </w:tblGrid>
      <w:tr w:rsidR="00E52BDF" w:rsidRPr="006F62B6" w:rsidTr="00CD3622">
        <w:tc>
          <w:tcPr>
            <w:tcW w:w="2268" w:type="dxa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1191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1109" w:type="dxa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 xml:space="preserve">Jakość infrastruktury </w:t>
            </w:r>
            <w:proofErr w:type="gramStart"/>
            <w:r w:rsidRPr="00E75FA4">
              <w:rPr>
                <w:sz w:val="18"/>
                <w:lang w:val="pl-PL"/>
              </w:rPr>
              <w:t>transportowej</w:t>
            </w:r>
            <w:proofErr w:type="gramEnd"/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 powierzchni biurowych / handlowych / przemysłowych</w:t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 xml:space="preserve">Jakość powierzchni biurowych / handlowych / </w:t>
            </w:r>
            <w:proofErr w:type="gramStart"/>
            <w:r w:rsidRPr="00E75FA4">
              <w:rPr>
                <w:sz w:val="18"/>
                <w:lang w:val="pl-PL"/>
              </w:rPr>
              <w:t>przemysłowych</w:t>
            </w:r>
            <w:proofErr w:type="gramEnd"/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Koszt powierzchni biurowych / handlowych / przemysłowych</w:t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51DCD" w:rsidRPr="00E75FA4" w:rsidTr="00CD3622">
        <w:tc>
          <w:tcPr>
            <w:tcW w:w="2268" w:type="dxa"/>
          </w:tcPr>
          <w:p w:rsidR="00851DCD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1109" w:type="dxa"/>
            <w:vAlign w:val="center"/>
          </w:tcPr>
          <w:p w:rsidR="00851DCD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DCD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851DCD" w:rsidRPr="00E75FA4" w:rsidRDefault="00851DCD" w:rsidP="00851DCD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680340" w:rsidRPr="00E75FA4">
        <w:rPr>
          <w:lang w:val="pl-PL"/>
        </w:rPr>
        <w:lastRenderedPageBreak/>
        <w:t>Siła robocza</w:t>
      </w: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7"/>
        <w:gridCol w:w="1353"/>
        <w:gridCol w:w="1107"/>
        <w:gridCol w:w="1127"/>
        <w:gridCol w:w="837"/>
        <w:gridCol w:w="1157"/>
        <w:gridCol w:w="1127"/>
        <w:gridCol w:w="927"/>
      </w:tblGrid>
      <w:tr w:rsidR="00E73CB0" w:rsidRPr="006F62B6" w:rsidTr="000318E8">
        <w:tc>
          <w:tcPr>
            <w:tcW w:w="800" w:type="pct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599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pozytywnie</w:t>
            </w:r>
          </w:p>
        </w:tc>
        <w:tc>
          <w:tcPr>
            <w:tcW w:w="610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Pozytywnie</w:t>
            </w:r>
          </w:p>
        </w:tc>
        <w:tc>
          <w:tcPr>
            <w:tcW w:w="453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Średnio</w:t>
            </w:r>
          </w:p>
        </w:tc>
        <w:tc>
          <w:tcPr>
            <w:tcW w:w="626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Negatywnie</w:t>
            </w:r>
          </w:p>
        </w:tc>
        <w:tc>
          <w:tcPr>
            <w:tcW w:w="610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Bardzo negatywnie</w:t>
            </w:r>
          </w:p>
        </w:tc>
        <w:tc>
          <w:tcPr>
            <w:tcW w:w="502" w:type="pct"/>
            <w:vAlign w:val="center"/>
          </w:tcPr>
          <w:p w:rsidR="00E52BDF" w:rsidRPr="00E75FA4" w:rsidRDefault="00E52BDF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Nie jesteśmy w stanie ocenić</w:t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Siła robocza: kadra menedżerska</w:t>
            </w:r>
          </w:p>
        </w:tc>
        <w:tc>
          <w:tcPr>
            <w:tcW w:w="801" w:type="pct"/>
          </w:tcPr>
          <w:p w:rsidR="008D1F14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proofErr w:type="gramStart"/>
            <w:r w:rsidRPr="00E75FA4">
              <w:rPr>
                <w:sz w:val="18"/>
                <w:lang w:val="pl-PL"/>
              </w:rPr>
              <w:t>Jakość</w:t>
            </w:r>
            <w:proofErr w:type="gramEnd"/>
          </w:p>
        </w:tc>
        <w:tc>
          <w:tcPr>
            <w:tcW w:w="599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8D1F14" w:rsidRPr="00E75FA4" w:rsidRDefault="008D1F14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8D1F14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</w:t>
            </w:r>
          </w:p>
        </w:tc>
        <w:tc>
          <w:tcPr>
            <w:tcW w:w="599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0318E8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Siła robocza: pracownicy umysłowi (kandydaci z doświadczeniem)</w:t>
            </w: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proofErr w:type="gramStart"/>
            <w:r w:rsidRPr="00E75FA4">
              <w:rPr>
                <w:sz w:val="18"/>
                <w:lang w:val="pl-PL"/>
              </w:rPr>
              <w:t>Jakość</w:t>
            </w:r>
            <w:proofErr w:type="gramEnd"/>
          </w:p>
        </w:tc>
        <w:tc>
          <w:tcPr>
            <w:tcW w:w="599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</w:t>
            </w:r>
          </w:p>
        </w:tc>
        <w:tc>
          <w:tcPr>
            <w:tcW w:w="599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0318E8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Siła robocza: pracownicy umysłowi (absolwenci)</w:t>
            </w: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proofErr w:type="gramStart"/>
            <w:r w:rsidRPr="00E75FA4">
              <w:rPr>
                <w:sz w:val="18"/>
                <w:lang w:val="pl-PL"/>
              </w:rPr>
              <w:t>Jakość</w:t>
            </w:r>
            <w:proofErr w:type="gramEnd"/>
          </w:p>
        </w:tc>
        <w:tc>
          <w:tcPr>
            <w:tcW w:w="599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</w:t>
            </w:r>
          </w:p>
        </w:tc>
        <w:tc>
          <w:tcPr>
            <w:tcW w:w="599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0318E8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Siła robocza: pracownicy fizyczni</w:t>
            </w: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proofErr w:type="gramStart"/>
            <w:r w:rsidRPr="00E75FA4">
              <w:rPr>
                <w:sz w:val="18"/>
                <w:lang w:val="pl-PL"/>
              </w:rPr>
              <w:t>Jakość</w:t>
            </w:r>
            <w:proofErr w:type="gramEnd"/>
          </w:p>
        </w:tc>
        <w:tc>
          <w:tcPr>
            <w:tcW w:w="599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0318E8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Dostępność</w:t>
            </w:r>
          </w:p>
        </w:tc>
        <w:tc>
          <w:tcPr>
            <w:tcW w:w="599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0318E8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18E8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 w:val="restart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Regulacje rynku pracy</w:t>
            </w:r>
          </w:p>
        </w:tc>
        <w:tc>
          <w:tcPr>
            <w:tcW w:w="801" w:type="pct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Elastyczność zatrudnienia</w:t>
            </w:r>
          </w:p>
        </w:tc>
        <w:tc>
          <w:tcPr>
            <w:tcW w:w="599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E73CB0" w:rsidRPr="00E75FA4" w:rsidTr="000318E8">
        <w:tc>
          <w:tcPr>
            <w:tcW w:w="800" w:type="pct"/>
            <w:vMerge/>
          </w:tcPr>
          <w:p w:rsidR="008D1F14" w:rsidRPr="00E75FA4" w:rsidRDefault="008D1F14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</w:p>
        </w:tc>
        <w:tc>
          <w:tcPr>
            <w:tcW w:w="801" w:type="pct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Koszty ubezpieczeń społecznych i podatkowe</w:t>
            </w:r>
          </w:p>
        </w:tc>
        <w:tc>
          <w:tcPr>
            <w:tcW w:w="599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0318E8">
        <w:tc>
          <w:tcPr>
            <w:tcW w:w="1600" w:type="pct"/>
            <w:gridSpan w:val="2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Koszty pracy (oczekiwania pracowników)</w:t>
            </w:r>
          </w:p>
        </w:tc>
        <w:tc>
          <w:tcPr>
            <w:tcW w:w="599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0318E8">
        <w:tc>
          <w:tcPr>
            <w:tcW w:w="1600" w:type="pct"/>
            <w:gridSpan w:val="2"/>
          </w:tcPr>
          <w:p w:rsidR="008D1F14" w:rsidRPr="00E75FA4" w:rsidRDefault="00E73CB0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Poziom edukacji</w:t>
            </w:r>
          </w:p>
        </w:tc>
        <w:tc>
          <w:tcPr>
            <w:tcW w:w="599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  <w:tr w:rsidR="008D1F14" w:rsidRPr="00E75FA4" w:rsidTr="000318E8">
        <w:tc>
          <w:tcPr>
            <w:tcW w:w="1600" w:type="pct"/>
            <w:gridSpan w:val="2"/>
          </w:tcPr>
          <w:p w:rsidR="008D1F14" w:rsidRPr="00E75FA4" w:rsidRDefault="000318E8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t>Ogólna ocena</w:t>
            </w:r>
          </w:p>
        </w:tc>
        <w:tc>
          <w:tcPr>
            <w:tcW w:w="599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453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26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610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  <w:tc>
          <w:tcPr>
            <w:tcW w:w="502" w:type="pct"/>
            <w:vAlign w:val="center"/>
          </w:tcPr>
          <w:p w:rsidR="008D1F14" w:rsidRPr="00E75FA4" w:rsidRDefault="00D47529" w:rsidP="00C645DC">
            <w:pPr>
              <w:pStyle w:val="Tekstpodstawowy1"/>
              <w:spacing w:after="240"/>
              <w:rPr>
                <w:sz w:val="18"/>
                <w:lang w:val="pl-PL"/>
              </w:rPr>
            </w:pPr>
            <w:r w:rsidRPr="00E75FA4">
              <w:rPr>
                <w:sz w:val="18"/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F14" w:rsidRPr="00E75FA4">
              <w:rPr>
                <w:sz w:val="18"/>
                <w:lang w:val="pl-PL"/>
              </w:rPr>
              <w:instrText xml:space="preserve"> FORMCHECKBOX </w:instrText>
            </w:r>
            <w:r>
              <w:rPr>
                <w:sz w:val="18"/>
                <w:lang w:val="pl-PL"/>
              </w:rPr>
            </w:r>
            <w:r>
              <w:rPr>
                <w:sz w:val="18"/>
                <w:lang w:val="pl-PL"/>
              </w:rPr>
              <w:fldChar w:fldCharType="separate"/>
            </w:r>
            <w:r w:rsidRPr="00E75FA4">
              <w:rPr>
                <w:sz w:val="18"/>
                <w:lang w:val="pl-PL"/>
              </w:rPr>
              <w:fldChar w:fldCharType="end"/>
            </w:r>
          </w:p>
        </w:tc>
      </w:tr>
    </w:tbl>
    <w:p w:rsidR="00680340" w:rsidRPr="00E75FA4" w:rsidRDefault="00851DCD" w:rsidP="00851DCD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2E3210" w:rsidRPr="00E75FA4">
        <w:rPr>
          <w:lang w:val="pl-PL"/>
        </w:rPr>
        <w:lastRenderedPageBreak/>
        <w:t>12</w:t>
      </w:r>
      <w:r w:rsidRPr="00E75FA4">
        <w:rPr>
          <w:lang w:val="pl-PL"/>
        </w:rPr>
        <w:t xml:space="preserve">. </w:t>
      </w:r>
      <w:r w:rsidR="00680340" w:rsidRPr="00E75FA4">
        <w:rPr>
          <w:lang w:val="pl-PL"/>
        </w:rPr>
        <w:t>Które z wymienionych czynnikó</w:t>
      </w:r>
      <w:r w:rsidR="00946078">
        <w:rPr>
          <w:lang w:val="pl-PL"/>
        </w:rPr>
        <w:t>w są dla Państwa najważniejsze przy</w:t>
      </w:r>
      <w:r w:rsidR="00680340" w:rsidRPr="00E75FA4">
        <w:rPr>
          <w:lang w:val="pl-PL"/>
        </w:rPr>
        <w:t xml:space="preserve"> podejmowaniu decyzji o lokalizacji inwestycji?</w:t>
      </w:r>
    </w:p>
    <w:p w:rsidR="00851DCD" w:rsidRPr="00E75FA4" w:rsidRDefault="00680340" w:rsidP="00851DCD">
      <w:pPr>
        <w:pStyle w:val="Bulletlast"/>
        <w:rPr>
          <w:lang w:val="pl-PL"/>
        </w:rPr>
      </w:pPr>
      <w:r w:rsidRPr="00E75FA4">
        <w:rPr>
          <w:lang w:val="pl-PL"/>
        </w:rPr>
        <w:t>Proszę wybrać maksymalnie 5 kluczowych czynników</w:t>
      </w:r>
    </w:p>
    <w:tbl>
      <w:tblPr>
        <w:tblStyle w:val="TableGrid"/>
        <w:tblW w:w="0" w:type="auto"/>
        <w:tblLook w:val="04A0"/>
      </w:tblPr>
      <w:tblGrid>
        <w:gridCol w:w="4583"/>
        <w:gridCol w:w="4583"/>
      </w:tblGrid>
      <w:tr w:rsidR="00E62D2F" w:rsidRPr="006F62B6" w:rsidTr="00E62D2F">
        <w:tc>
          <w:tcPr>
            <w:tcW w:w="4583" w:type="dxa"/>
          </w:tcPr>
          <w:p w:rsidR="00680340" w:rsidRPr="00E75FA4" w:rsidRDefault="00680340" w:rsidP="00C645DC">
            <w:pPr>
              <w:pStyle w:val="Tekstpodstawowy1"/>
              <w:spacing w:after="240"/>
              <w:rPr>
                <w:b/>
                <w:color w:val="00338D" w:themeColor="accent4"/>
                <w:lang w:val="pl-PL"/>
              </w:rPr>
            </w:pPr>
            <w:r w:rsidRPr="00E75FA4">
              <w:rPr>
                <w:b/>
                <w:color w:val="00338D" w:themeColor="accent4"/>
                <w:lang w:val="pl-PL"/>
              </w:rPr>
              <w:t>Sektor publiczny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2D2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Ryzyko polityczne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Przeszkody administracyjne / biurokracja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Korupcja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Poziom opodatkowania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Przejrzystość / prostota systemu podatkowego i prawnego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Stabilność otoczenia podatkowego i prawnego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Dostępność i poziom wsparcia publicznego (dotacje, zachęty inwestycyjne, specjalne strefy ekonomiczne)</w:t>
            </w:r>
          </w:p>
          <w:p w:rsidR="00680340" w:rsidRPr="00E75FA4" w:rsidRDefault="00680340" w:rsidP="00C645DC">
            <w:pPr>
              <w:pStyle w:val="Tekstpodstawowy1"/>
              <w:spacing w:after="240"/>
              <w:rPr>
                <w:b/>
                <w:color w:val="00338D" w:themeColor="accent4"/>
                <w:lang w:val="pl-PL"/>
              </w:rPr>
            </w:pPr>
            <w:r w:rsidRPr="00E75FA4">
              <w:rPr>
                <w:b/>
                <w:color w:val="00338D" w:themeColor="accent4"/>
                <w:lang w:val="pl-PL"/>
              </w:rPr>
              <w:t>Gospodarka</w:t>
            </w:r>
          </w:p>
          <w:p w:rsidR="007D34C3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34C3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7D34C3">
              <w:rPr>
                <w:lang w:val="pl-PL"/>
              </w:rPr>
              <w:t xml:space="preserve"> Lokalizacja geograficzna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73498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Perspektywy wzrostu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Stabilność gospodarki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Wielkość lokalnego rynku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Innowacyjność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Ryzyko walutowe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 xml:space="preserve">Jakość </w:t>
            </w:r>
            <w:proofErr w:type="gramStart"/>
            <w:r w:rsidR="00680340" w:rsidRPr="00E75FA4">
              <w:rPr>
                <w:lang w:val="pl-PL"/>
              </w:rPr>
              <w:t>życia</w:t>
            </w:r>
            <w:proofErr w:type="gramEnd"/>
          </w:p>
          <w:p w:rsidR="00680340" w:rsidRPr="00E75FA4" w:rsidRDefault="00680340" w:rsidP="00C645DC">
            <w:pPr>
              <w:pStyle w:val="Tekstpodstawowy1"/>
              <w:spacing w:after="240"/>
              <w:rPr>
                <w:b/>
                <w:color w:val="00338D" w:themeColor="accent4"/>
                <w:lang w:val="pl-PL"/>
              </w:rPr>
            </w:pPr>
            <w:r w:rsidRPr="00E75FA4">
              <w:rPr>
                <w:b/>
                <w:color w:val="00338D" w:themeColor="accent4"/>
                <w:lang w:val="pl-PL"/>
              </w:rPr>
              <w:t>Otoczenie biznesowe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2D2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Dostępność lokalnych dostawców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 xml:space="preserve">Jakość lokalnych </w:t>
            </w:r>
            <w:proofErr w:type="gramStart"/>
            <w:r w:rsidR="00680340" w:rsidRPr="00E75FA4">
              <w:rPr>
                <w:lang w:val="pl-PL"/>
              </w:rPr>
              <w:t>dostawców</w:t>
            </w:r>
            <w:proofErr w:type="gramEnd"/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Moralność płatnicza (spłacanie na czas zobowiązań przez kupujących)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Poziom konkurencji</w:t>
            </w:r>
          </w:p>
          <w:p w:rsidR="00680340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>Poziom regulacji rynku</w:t>
            </w:r>
          </w:p>
          <w:p w:rsidR="00E62D2F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0340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680340" w:rsidRPr="00E75FA4">
              <w:rPr>
                <w:lang w:val="pl-PL"/>
              </w:rPr>
              <w:t xml:space="preserve">Dostępność finansowania zewnętrznego </w:t>
            </w:r>
          </w:p>
        </w:tc>
        <w:tc>
          <w:tcPr>
            <w:tcW w:w="4583" w:type="dxa"/>
          </w:tcPr>
          <w:p w:rsidR="00DD7B6F" w:rsidRPr="00E75FA4" w:rsidRDefault="00DD7B6F" w:rsidP="00C645DC">
            <w:pPr>
              <w:pStyle w:val="Tekstpodstawowy1"/>
              <w:spacing w:after="240"/>
              <w:rPr>
                <w:b/>
                <w:color w:val="00338D" w:themeColor="accent4"/>
                <w:lang w:val="pl-PL"/>
              </w:rPr>
            </w:pPr>
            <w:r w:rsidRPr="00E75FA4">
              <w:rPr>
                <w:b/>
                <w:color w:val="00338D" w:themeColor="accent4"/>
                <w:lang w:val="pl-PL"/>
              </w:rPr>
              <w:t>Infrastruktura</w:t>
            </w:r>
          </w:p>
          <w:p w:rsidR="00DD7B6F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2D2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 xml:space="preserve">Jakość infrastruktury </w:t>
            </w:r>
            <w:proofErr w:type="gramStart"/>
            <w:r w:rsidR="00DD7B6F" w:rsidRPr="00E75FA4">
              <w:rPr>
                <w:lang w:val="pl-PL"/>
              </w:rPr>
              <w:t>transportowej</w:t>
            </w:r>
            <w:proofErr w:type="gramEnd"/>
          </w:p>
          <w:p w:rsidR="00DD7B6F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>Dostępność powierzchni biurowych / handlowych / przemysłowych</w:t>
            </w:r>
          </w:p>
          <w:p w:rsidR="00DD7B6F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 xml:space="preserve">Jakość powierzchni biurowych / handlowych / </w:t>
            </w:r>
            <w:proofErr w:type="gramStart"/>
            <w:r w:rsidR="00DD7B6F" w:rsidRPr="00E75FA4">
              <w:rPr>
                <w:lang w:val="pl-PL"/>
              </w:rPr>
              <w:t>przemysłowych</w:t>
            </w:r>
            <w:proofErr w:type="gramEnd"/>
          </w:p>
          <w:p w:rsidR="00E62D2F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>Koszt powierzchni biurowych / handlowych / przemysłowych</w:t>
            </w:r>
          </w:p>
          <w:p w:rsidR="00DD7B6F" w:rsidRPr="00E75FA4" w:rsidRDefault="00DD7B6F" w:rsidP="00C645DC">
            <w:pPr>
              <w:pStyle w:val="Bodytextnavyhighlight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t>Siła robocza</w:t>
            </w:r>
          </w:p>
          <w:p w:rsidR="00DD7B6F" w:rsidRPr="00E75FA4" w:rsidRDefault="00D47529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0259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proofErr w:type="gramStart"/>
            <w:r w:rsidR="00DD7B6F" w:rsidRPr="00E75FA4">
              <w:rPr>
                <w:b w:val="0"/>
                <w:color w:val="000000" w:themeColor="text1"/>
                <w:lang w:val="pl-PL"/>
              </w:rPr>
              <w:t>Dostępność/jakość</w:t>
            </w:r>
            <w:proofErr w:type="gramEnd"/>
            <w:r w:rsidR="00DD7B6F" w:rsidRPr="00E75FA4">
              <w:rPr>
                <w:b w:val="0"/>
                <w:color w:val="000000" w:themeColor="text1"/>
                <w:lang w:val="pl-PL"/>
              </w:rPr>
              <w:t xml:space="preserve"> siły roboczej: kadra menedżerska</w:t>
            </w:r>
          </w:p>
          <w:p w:rsidR="00DD7B6F" w:rsidRPr="00E75FA4" w:rsidRDefault="00D47529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proofErr w:type="gramStart"/>
            <w:r w:rsidR="00DD7B6F" w:rsidRPr="00E75FA4">
              <w:rPr>
                <w:b w:val="0"/>
                <w:color w:val="000000" w:themeColor="text1"/>
                <w:lang w:val="pl-PL"/>
              </w:rPr>
              <w:t>Dostępność/jakość</w:t>
            </w:r>
            <w:proofErr w:type="gramEnd"/>
            <w:r w:rsidR="00DD7B6F" w:rsidRPr="00E75FA4">
              <w:rPr>
                <w:b w:val="0"/>
                <w:color w:val="000000" w:themeColor="text1"/>
                <w:lang w:val="pl-PL"/>
              </w:rPr>
              <w:t xml:space="preserve"> siły roboczej: pracownicy umysłowi (kandydaci z doświadczeniem)</w:t>
            </w:r>
          </w:p>
          <w:p w:rsidR="00DD7B6F" w:rsidRPr="00E75FA4" w:rsidRDefault="00D47529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proofErr w:type="gramStart"/>
            <w:r w:rsidR="00DD7B6F" w:rsidRPr="00E75FA4">
              <w:rPr>
                <w:b w:val="0"/>
                <w:color w:val="000000" w:themeColor="text1"/>
                <w:lang w:val="pl-PL"/>
              </w:rPr>
              <w:t>Dostępność/jakość</w:t>
            </w:r>
            <w:proofErr w:type="gramEnd"/>
            <w:r w:rsidR="00DD7B6F" w:rsidRPr="00E75FA4">
              <w:rPr>
                <w:b w:val="0"/>
                <w:color w:val="000000" w:themeColor="text1"/>
                <w:lang w:val="pl-PL"/>
              </w:rPr>
              <w:t xml:space="preserve"> siły roboczej: pracownicy umysłowi (absolwenci)</w:t>
            </w:r>
          </w:p>
          <w:p w:rsidR="00DD7B6F" w:rsidRPr="00E75FA4" w:rsidRDefault="00D47529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proofErr w:type="gramStart"/>
            <w:r w:rsidR="00DD7B6F" w:rsidRPr="00E75FA4">
              <w:rPr>
                <w:b w:val="0"/>
                <w:color w:val="000000" w:themeColor="text1"/>
                <w:lang w:val="pl-PL"/>
              </w:rPr>
              <w:t>Dostępność/jakość</w:t>
            </w:r>
            <w:proofErr w:type="gramEnd"/>
            <w:r w:rsidR="00DD7B6F" w:rsidRPr="00E75FA4">
              <w:rPr>
                <w:b w:val="0"/>
                <w:color w:val="000000" w:themeColor="text1"/>
                <w:lang w:val="pl-PL"/>
              </w:rPr>
              <w:t xml:space="preserve"> siły roboczej: pracownicy fizyczni</w:t>
            </w:r>
          </w:p>
          <w:p w:rsidR="00DD7B6F" w:rsidRPr="00E75FA4" w:rsidRDefault="00D47529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b w:val="0"/>
                <w:color w:val="000000" w:themeColor="text1"/>
                <w:lang w:val="pl-PL"/>
              </w:rPr>
              <w:t>Regulacje rynku pracy - elastyczność zatrudnienia</w:t>
            </w:r>
          </w:p>
          <w:p w:rsidR="00DD7B6F" w:rsidRPr="00E75FA4" w:rsidRDefault="00D47529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b w:val="0"/>
                <w:color w:val="000000" w:themeColor="text1"/>
                <w:lang w:val="pl-PL"/>
              </w:rPr>
              <w:t>Regulacje rynku pracy - koszty ubezpieczeń</w:t>
            </w:r>
            <w:r w:rsidR="00113DAF">
              <w:rPr>
                <w:b w:val="0"/>
                <w:color w:val="000000" w:themeColor="text1"/>
                <w:lang w:val="pl-PL"/>
              </w:rPr>
              <w:t xml:space="preserve"> s</w:t>
            </w:r>
            <w:r w:rsidR="00242FC6">
              <w:rPr>
                <w:b w:val="0"/>
                <w:color w:val="000000" w:themeColor="text1"/>
                <w:lang w:val="pl-PL"/>
              </w:rPr>
              <w:t>po</w:t>
            </w:r>
            <w:r w:rsidR="00DD7B6F" w:rsidRPr="00E75FA4">
              <w:rPr>
                <w:b w:val="0"/>
                <w:color w:val="000000" w:themeColor="text1"/>
                <w:lang w:val="pl-PL"/>
              </w:rPr>
              <w:t>łecznych i podatkowe</w:t>
            </w:r>
          </w:p>
          <w:p w:rsidR="00DD7B6F" w:rsidRPr="00E75FA4" w:rsidRDefault="00D47529" w:rsidP="00C645DC">
            <w:pPr>
              <w:pStyle w:val="Bodytextnavyhighlight"/>
              <w:spacing w:after="240"/>
              <w:rPr>
                <w:b w:val="0"/>
                <w:color w:val="000000" w:themeColor="text1"/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b w:val="0"/>
                <w:color w:val="000000" w:themeColor="text1"/>
                <w:lang w:val="pl-PL"/>
              </w:rPr>
              <w:t>Koszty pracy (oczekiwania pracowników)</w:t>
            </w:r>
          </w:p>
          <w:p w:rsidR="00E62D2F" w:rsidRPr="00E75FA4" w:rsidRDefault="00D47529" w:rsidP="00C645DC">
            <w:pPr>
              <w:pStyle w:val="Tekstpodstawowy1"/>
              <w:spacing w:after="240"/>
              <w:rPr>
                <w:lang w:val="pl-PL"/>
              </w:rPr>
            </w:pPr>
            <w:r w:rsidRPr="00E75FA4">
              <w:rPr>
                <w:lang w:val="pl-P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B6F" w:rsidRPr="00E75FA4">
              <w:rPr>
                <w:lang w:val="pl-PL"/>
              </w:rPr>
              <w:instrText xml:space="preserve"> FORMCHECKBOX </w:instrText>
            </w:r>
            <w:r>
              <w:rPr>
                <w:lang w:val="pl-PL"/>
              </w:rPr>
            </w:r>
            <w:r>
              <w:rPr>
                <w:lang w:val="pl-PL"/>
              </w:rPr>
              <w:fldChar w:fldCharType="separate"/>
            </w:r>
            <w:r w:rsidRPr="00E75FA4">
              <w:rPr>
                <w:lang w:val="pl-PL"/>
              </w:rPr>
              <w:fldChar w:fldCharType="end"/>
            </w:r>
            <w:r w:rsidR="00242FC6">
              <w:rPr>
                <w:lang w:val="pl-PL"/>
              </w:rPr>
              <w:t xml:space="preserve"> </w:t>
            </w:r>
            <w:r w:rsidR="00DD7B6F" w:rsidRPr="00E75FA4">
              <w:rPr>
                <w:lang w:val="pl-PL"/>
              </w:rPr>
              <w:t>Poziom edukacji</w:t>
            </w:r>
          </w:p>
        </w:tc>
      </w:tr>
    </w:tbl>
    <w:p w:rsidR="00CD3622" w:rsidRPr="00E75FA4" w:rsidRDefault="00E62D2F" w:rsidP="00F73F1A">
      <w:pPr>
        <w:pStyle w:val="Heading2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br w:type="page"/>
      </w:r>
      <w:r w:rsidR="0085698F" w:rsidRPr="00E75FA4">
        <w:rPr>
          <w:lang w:val="pl-PL"/>
        </w:rPr>
        <w:lastRenderedPageBreak/>
        <w:t>Plany na przyszłość</w:t>
      </w:r>
    </w:p>
    <w:p w:rsidR="0085698F" w:rsidRPr="00E75FA4" w:rsidRDefault="002E3210" w:rsidP="00CD3622">
      <w:pPr>
        <w:pStyle w:val="Bodytextnavyhighlight"/>
        <w:rPr>
          <w:lang w:val="pl-PL"/>
        </w:rPr>
      </w:pPr>
      <w:r w:rsidRPr="00E75FA4">
        <w:rPr>
          <w:lang w:val="pl-PL"/>
        </w:rPr>
        <w:t>13</w:t>
      </w:r>
      <w:r w:rsidR="00CD3622" w:rsidRPr="00E75FA4">
        <w:rPr>
          <w:lang w:val="pl-PL"/>
        </w:rPr>
        <w:t xml:space="preserve">. </w:t>
      </w:r>
      <w:r w:rsidR="0085698F" w:rsidRPr="00E75FA4">
        <w:rPr>
          <w:lang w:val="pl-PL"/>
        </w:rPr>
        <w:t>Jakie są Państwa plany na najbliższą przyszłość w Polsce (do 3 lat)?</w:t>
      </w:r>
    </w:p>
    <w:p w:rsidR="0085698F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5698F" w:rsidRPr="00E75FA4">
        <w:rPr>
          <w:lang w:val="pl-PL"/>
        </w:rPr>
        <w:t>Zwiększenie skali inwestycji w Polsce</w:t>
      </w:r>
    </w:p>
    <w:p w:rsidR="0085698F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5698F" w:rsidRPr="00E75FA4">
        <w:rPr>
          <w:lang w:val="pl-PL"/>
        </w:rPr>
        <w:t>Utrzymanie obecnej skali inwestycji w Polsce</w:t>
      </w:r>
    </w:p>
    <w:p w:rsidR="00CD3622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5698F" w:rsidRPr="00E75FA4">
        <w:rPr>
          <w:lang w:val="pl-PL"/>
        </w:rPr>
        <w:t>Zmniejszenie skali inwestycji w Polsce</w:t>
      </w:r>
    </w:p>
    <w:p w:rsidR="004D40C5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5698F" w:rsidRPr="00E75FA4">
        <w:rPr>
          <w:lang w:val="pl-PL"/>
        </w:rPr>
        <w:t>Opuszczenie Polski / relokacja</w:t>
      </w:r>
    </w:p>
    <w:p w:rsidR="00BD70D2" w:rsidRPr="00E75FA4" w:rsidRDefault="002E3210" w:rsidP="00CD3622">
      <w:pPr>
        <w:pStyle w:val="Bodytextnavyhighlight"/>
        <w:rPr>
          <w:lang w:val="pl-PL"/>
        </w:rPr>
      </w:pPr>
      <w:r w:rsidRPr="00E75FA4">
        <w:rPr>
          <w:lang w:val="pl-PL"/>
        </w:rPr>
        <w:t>14</w:t>
      </w:r>
      <w:r w:rsidR="00CD3622" w:rsidRPr="00E75FA4">
        <w:rPr>
          <w:lang w:val="pl-PL"/>
        </w:rPr>
        <w:t xml:space="preserve">. </w:t>
      </w:r>
      <w:r w:rsidR="00BD70D2" w:rsidRPr="00E75FA4">
        <w:rPr>
          <w:lang w:val="pl-PL"/>
        </w:rPr>
        <w:t>Jakie są Państwa plany inwestycyjne na najbliższą przyszłość w Polsce (do 3 lat)?</w:t>
      </w:r>
    </w:p>
    <w:p w:rsidR="00BD70D2" w:rsidRPr="00E75FA4" w:rsidRDefault="00BD70D2" w:rsidP="00CD3622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CD3622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Nowe centrum B+R</w:t>
      </w:r>
    </w:p>
    <w:p w:rsidR="00CD3622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Nowe centrum usług wspólnych</w:t>
      </w:r>
    </w:p>
    <w:p w:rsidR="00CD3622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Nowy zakład produkcyjny</w:t>
      </w:r>
    </w:p>
    <w:p w:rsidR="00CD3622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E6985" w:rsidRPr="00E75FA4">
        <w:rPr>
          <w:lang w:val="pl-PL"/>
        </w:rPr>
        <w:t>N</w:t>
      </w:r>
      <w:r w:rsidR="00BD70D2" w:rsidRPr="00E75FA4">
        <w:rPr>
          <w:lang w:val="pl-PL"/>
        </w:rPr>
        <w:t>owe biuro/oddział</w:t>
      </w:r>
    </w:p>
    <w:p w:rsidR="00CD3622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Inne</w:t>
      </w:r>
      <w:r w:rsidR="00CD3622" w:rsidRPr="00E75FA4">
        <w:rPr>
          <w:lang w:val="pl-PL"/>
        </w:rPr>
        <w:t xml:space="preserve">. </w:t>
      </w:r>
      <w:proofErr w:type="gramStart"/>
      <w:r w:rsidR="00BD70D2" w:rsidRPr="00E75FA4">
        <w:rPr>
          <w:lang w:val="pl-PL"/>
        </w:rPr>
        <w:t>Jakie:</w:t>
      </w:r>
      <w:r w:rsidR="00CD3622" w:rsidRPr="00E75FA4">
        <w:rPr>
          <w:lang w:val="pl-PL"/>
        </w:rPr>
        <w:t xml:space="preserve">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5" w:name="Text16"/>
      <w:r w:rsidR="00CD3622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CD3622" w:rsidRPr="00E75FA4">
        <w:rPr>
          <w:noProof/>
          <w:lang w:val="pl-PL"/>
        </w:rPr>
        <w:t> </w:t>
      </w:r>
      <w:r w:rsidR="00CD3622" w:rsidRPr="00E75FA4">
        <w:rPr>
          <w:noProof/>
          <w:lang w:val="pl-PL"/>
        </w:rPr>
        <w:t> </w:t>
      </w:r>
      <w:r w:rsidR="00CD3622" w:rsidRPr="00E75FA4">
        <w:rPr>
          <w:noProof/>
          <w:lang w:val="pl-PL"/>
        </w:rPr>
        <w:t> </w:t>
      </w:r>
      <w:r w:rsidR="00CD3622" w:rsidRPr="00E75FA4">
        <w:rPr>
          <w:noProof/>
          <w:lang w:val="pl-PL"/>
        </w:rPr>
        <w:t> </w:t>
      </w:r>
      <w:r w:rsidR="00CD3622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  <w:bookmarkEnd w:id="5"/>
    </w:p>
    <w:p w:rsidR="00CD3622" w:rsidRPr="00E75FA4" w:rsidRDefault="00D47529" w:rsidP="00CD3622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CD3622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Nie planujemy nowych inwestycji</w:t>
      </w:r>
    </w:p>
    <w:p w:rsidR="00CD3622" w:rsidRPr="00E75FA4" w:rsidRDefault="002E3210" w:rsidP="0036331C">
      <w:pPr>
        <w:pStyle w:val="Bodytextnavyhighlight"/>
        <w:rPr>
          <w:lang w:val="pl-PL"/>
        </w:rPr>
      </w:pPr>
      <w:r w:rsidRPr="00E75FA4">
        <w:rPr>
          <w:lang w:val="pl-PL"/>
        </w:rPr>
        <w:t>15</w:t>
      </w:r>
      <w:r w:rsidR="0036331C" w:rsidRPr="00E75FA4">
        <w:rPr>
          <w:lang w:val="pl-PL"/>
        </w:rPr>
        <w:t xml:space="preserve">. </w:t>
      </w:r>
      <w:r w:rsidR="00BD70D2" w:rsidRPr="00E75FA4">
        <w:rPr>
          <w:lang w:val="pl-PL"/>
        </w:rPr>
        <w:t>Jak zmieni się liczba pracowników w Państwa firmie w ciągu najbliższego roku?</w:t>
      </w:r>
    </w:p>
    <w:p w:rsidR="00CD3622" w:rsidRPr="00E75FA4" w:rsidRDefault="00D47529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Wzrośnie o </w:t>
      </w:r>
      <w:r w:rsidR="0036331C" w:rsidRPr="00E75FA4">
        <w:rPr>
          <w:lang w:val="pl-PL"/>
        </w:rPr>
        <w:t>&gt; 10%</w:t>
      </w:r>
    </w:p>
    <w:p w:rsidR="0036331C" w:rsidRPr="00E75FA4" w:rsidRDefault="00D47529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Wzrośnie o </w:t>
      </w:r>
      <w:r w:rsidR="0036331C" w:rsidRPr="00E75FA4">
        <w:rPr>
          <w:lang w:val="pl-PL"/>
        </w:rPr>
        <w:t>6-10%</w:t>
      </w:r>
    </w:p>
    <w:p w:rsidR="0036331C" w:rsidRPr="00E75FA4" w:rsidRDefault="00D47529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Wzrośnie o </w:t>
      </w:r>
      <w:r w:rsidR="0036331C" w:rsidRPr="00E75FA4">
        <w:rPr>
          <w:lang w:val="pl-PL"/>
        </w:rPr>
        <w:t>1-5%</w:t>
      </w:r>
    </w:p>
    <w:p w:rsidR="0036331C" w:rsidRPr="00E75FA4" w:rsidRDefault="00D47529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>Nie zmieni się</w:t>
      </w:r>
    </w:p>
    <w:p w:rsidR="0036331C" w:rsidRPr="00E75FA4" w:rsidRDefault="00D47529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Zmaleje o </w:t>
      </w:r>
      <w:r w:rsidR="0036331C" w:rsidRPr="00E75FA4">
        <w:rPr>
          <w:lang w:val="pl-PL"/>
        </w:rPr>
        <w:t>1-5%</w:t>
      </w:r>
    </w:p>
    <w:p w:rsidR="0036331C" w:rsidRPr="00E75FA4" w:rsidRDefault="00D47529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Zmaleje o </w:t>
      </w:r>
      <w:r w:rsidR="0036331C" w:rsidRPr="00E75FA4">
        <w:rPr>
          <w:lang w:val="pl-PL"/>
        </w:rPr>
        <w:t>6-10%</w:t>
      </w:r>
    </w:p>
    <w:p w:rsidR="0036331C" w:rsidRPr="00E75FA4" w:rsidRDefault="00D47529" w:rsidP="0036331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36331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BD70D2" w:rsidRPr="00E75FA4">
        <w:rPr>
          <w:lang w:val="pl-PL"/>
        </w:rPr>
        <w:t xml:space="preserve">Zmaleje o </w:t>
      </w:r>
      <w:r w:rsidR="0036331C" w:rsidRPr="00E75FA4">
        <w:rPr>
          <w:lang w:val="pl-PL"/>
        </w:rPr>
        <w:t>&gt; 10%</w:t>
      </w:r>
    </w:p>
    <w:p w:rsidR="00CD3622" w:rsidRPr="00E75FA4" w:rsidRDefault="0036331C" w:rsidP="0036331C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2E3210" w:rsidRPr="00E75FA4">
        <w:rPr>
          <w:lang w:val="pl-PL"/>
        </w:rPr>
        <w:lastRenderedPageBreak/>
        <w:t>16</w:t>
      </w:r>
      <w:r w:rsidRPr="00E75FA4">
        <w:rPr>
          <w:lang w:val="pl-PL"/>
        </w:rPr>
        <w:t xml:space="preserve">. </w:t>
      </w:r>
      <w:r w:rsidR="00467C7E" w:rsidRPr="00E75FA4">
        <w:rPr>
          <w:lang w:val="pl-PL"/>
        </w:rPr>
        <w:t>Jak zmienią się skonsolidowane przychody Państwa firmy w ciągu najbliższego roku?</w:t>
      </w:r>
    </w:p>
    <w:p w:rsidR="00467C7E" w:rsidRPr="00E75FA4" w:rsidRDefault="00D47529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Wzrosną</w:t>
      </w:r>
      <w:r w:rsidR="00467C7E" w:rsidRPr="00E75FA4">
        <w:rPr>
          <w:lang w:val="pl-PL"/>
        </w:rPr>
        <w:t xml:space="preserve"> o &gt; 10%</w:t>
      </w:r>
    </w:p>
    <w:p w:rsidR="00467C7E" w:rsidRPr="00E75FA4" w:rsidRDefault="00D47529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Wzrosną</w:t>
      </w:r>
      <w:r w:rsidR="00467C7E" w:rsidRPr="00E75FA4">
        <w:rPr>
          <w:lang w:val="pl-PL"/>
        </w:rPr>
        <w:t xml:space="preserve"> o 6-10%</w:t>
      </w:r>
    </w:p>
    <w:p w:rsidR="00467C7E" w:rsidRPr="00E75FA4" w:rsidRDefault="00D47529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Wzrosną</w:t>
      </w:r>
      <w:r w:rsidR="00467C7E" w:rsidRPr="00E75FA4">
        <w:rPr>
          <w:lang w:val="pl-PL"/>
        </w:rPr>
        <w:t xml:space="preserve"> o 1-5%</w:t>
      </w:r>
    </w:p>
    <w:p w:rsidR="00467C7E" w:rsidRPr="00E75FA4" w:rsidRDefault="00D47529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467C7E" w:rsidRPr="00E75FA4">
        <w:rPr>
          <w:lang w:val="pl-PL"/>
        </w:rPr>
        <w:t>Nie zmieni</w:t>
      </w:r>
      <w:r w:rsidR="00A251FA">
        <w:rPr>
          <w:lang w:val="pl-PL"/>
        </w:rPr>
        <w:t>ą</w:t>
      </w:r>
      <w:r w:rsidR="00467C7E" w:rsidRPr="00E75FA4">
        <w:rPr>
          <w:lang w:val="pl-PL"/>
        </w:rPr>
        <w:t xml:space="preserve"> się</w:t>
      </w:r>
    </w:p>
    <w:p w:rsidR="00467C7E" w:rsidRPr="00E75FA4" w:rsidRDefault="00D47529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Zmaleją</w:t>
      </w:r>
      <w:r w:rsidR="00467C7E" w:rsidRPr="00E75FA4">
        <w:rPr>
          <w:lang w:val="pl-PL"/>
        </w:rPr>
        <w:t xml:space="preserve"> o 1-5%</w:t>
      </w:r>
    </w:p>
    <w:p w:rsidR="00467C7E" w:rsidRPr="00E75FA4" w:rsidRDefault="00D47529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Zmaleją</w:t>
      </w:r>
      <w:r w:rsidR="00467C7E" w:rsidRPr="00E75FA4">
        <w:rPr>
          <w:lang w:val="pl-PL"/>
        </w:rPr>
        <w:t xml:space="preserve"> o 6-10%</w:t>
      </w:r>
    </w:p>
    <w:p w:rsidR="00467C7E" w:rsidRPr="00E75FA4" w:rsidRDefault="00D47529" w:rsidP="00467C7E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467C7E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A251FA">
        <w:rPr>
          <w:lang w:val="pl-PL"/>
        </w:rPr>
        <w:t>Zmaleją</w:t>
      </w:r>
      <w:r w:rsidR="00467C7E" w:rsidRPr="00E75FA4">
        <w:rPr>
          <w:lang w:val="pl-PL"/>
        </w:rPr>
        <w:t xml:space="preserve"> o &gt; 10%</w:t>
      </w:r>
    </w:p>
    <w:p w:rsidR="00EA5428" w:rsidRPr="00E75FA4" w:rsidRDefault="00A51E85" w:rsidP="00A51E85">
      <w:pPr>
        <w:pStyle w:val="Heading2"/>
        <w:numPr>
          <w:ilvl w:val="0"/>
          <w:numId w:val="0"/>
        </w:numPr>
        <w:rPr>
          <w:lang w:val="pl-PL"/>
        </w:rPr>
      </w:pPr>
      <w:r w:rsidRPr="00E75FA4">
        <w:rPr>
          <w:lang w:val="pl-PL"/>
        </w:rPr>
        <w:t>Społeczna odpowiedzialność biznesu (</w:t>
      </w:r>
      <w:r w:rsidR="00EA5428" w:rsidRPr="00E75FA4">
        <w:rPr>
          <w:lang w:val="pl-PL"/>
        </w:rPr>
        <w:t>Corporate Social Responsibility</w:t>
      </w:r>
      <w:r w:rsidRPr="00E75FA4">
        <w:rPr>
          <w:lang w:val="pl-PL"/>
        </w:rPr>
        <w:t xml:space="preserve">, </w:t>
      </w:r>
      <w:r w:rsidR="008E205E" w:rsidRPr="00E75FA4">
        <w:rPr>
          <w:lang w:val="pl-PL"/>
        </w:rPr>
        <w:t>CSR)</w:t>
      </w:r>
    </w:p>
    <w:p w:rsidR="00824C59" w:rsidRPr="00E75FA4" w:rsidRDefault="002E3210" w:rsidP="00A662EB">
      <w:pPr>
        <w:pStyle w:val="Bodytextnavyhighlight"/>
        <w:rPr>
          <w:lang w:val="pl-PL"/>
        </w:rPr>
      </w:pPr>
      <w:r w:rsidRPr="00E75FA4">
        <w:rPr>
          <w:lang w:val="pl-PL"/>
        </w:rPr>
        <w:t>17</w:t>
      </w:r>
      <w:r w:rsidR="00824C59" w:rsidRPr="00E75FA4">
        <w:rPr>
          <w:lang w:val="pl-PL"/>
        </w:rPr>
        <w:t xml:space="preserve">. </w:t>
      </w:r>
      <w:r w:rsidR="00A51E85" w:rsidRPr="00E75FA4">
        <w:rPr>
          <w:lang w:val="pl-PL"/>
        </w:rPr>
        <w:t>Jaki odsetek (szacunkowo) Państwa pracowników stanowią kobiety</w:t>
      </w:r>
      <w:r w:rsidR="00824C59" w:rsidRPr="00E75FA4">
        <w:rPr>
          <w:lang w:val="pl-PL"/>
        </w:rPr>
        <w:t>?</w:t>
      </w:r>
    </w:p>
    <w:p w:rsidR="00824C59" w:rsidRPr="00E75FA4" w:rsidRDefault="00A51E85" w:rsidP="00824C59">
      <w:pPr>
        <w:pStyle w:val="Tekstpodstawowy1"/>
        <w:rPr>
          <w:lang w:val="pl-PL"/>
        </w:rPr>
      </w:pPr>
      <w:r w:rsidRPr="00E75FA4">
        <w:rPr>
          <w:lang w:val="pl-PL"/>
        </w:rPr>
        <w:t>Zarząd i rada nadzorcza</w:t>
      </w:r>
      <w:r w:rsidR="00824C59" w:rsidRPr="00E75FA4">
        <w:rPr>
          <w:lang w:val="pl-PL"/>
        </w:rPr>
        <w:t xml:space="preserve">: </w:t>
      </w:r>
      <w:r w:rsidR="00D47529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6" w:name="Text18"/>
      <w:r w:rsidR="00824C59" w:rsidRPr="00E75FA4">
        <w:rPr>
          <w:lang w:val="pl-PL"/>
        </w:rPr>
        <w:instrText xml:space="preserve"> FORMTEXT </w:instrText>
      </w:r>
      <w:r w:rsidR="00D47529" w:rsidRPr="00E75FA4">
        <w:rPr>
          <w:lang w:val="pl-PL"/>
        </w:rPr>
      </w:r>
      <w:r w:rsidR="00D47529" w:rsidRPr="00E75FA4">
        <w:rPr>
          <w:lang w:val="pl-PL"/>
        </w:rPr>
        <w:fldChar w:fldCharType="separate"/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D47529" w:rsidRPr="00E75FA4">
        <w:rPr>
          <w:lang w:val="pl-PL"/>
        </w:rPr>
        <w:fldChar w:fldCharType="end"/>
      </w:r>
      <w:bookmarkEnd w:id="6"/>
      <w:r w:rsidR="00B63A2B" w:rsidRPr="00E75FA4">
        <w:rPr>
          <w:lang w:val="pl-PL"/>
        </w:rPr>
        <w:t>%</w:t>
      </w:r>
    </w:p>
    <w:p w:rsidR="00824C59" w:rsidRPr="00E75FA4" w:rsidRDefault="00A51E85" w:rsidP="00824C59">
      <w:pPr>
        <w:pStyle w:val="Tekstpodstawowy1"/>
        <w:rPr>
          <w:lang w:val="pl-PL"/>
        </w:rPr>
      </w:pPr>
      <w:r w:rsidRPr="00E75FA4">
        <w:rPr>
          <w:lang w:val="pl-PL"/>
        </w:rPr>
        <w:t>Kadra kierownicza</w:t>
      </w:r>
      <w:r w:rsidR="00824C59" w:rsidRPr="00E75FA4">
        <w:rPr>
          <w:lang w:val="pl-PL"/>
        </w:rPr>
        <w:t xml:space="preserve">: </w:t>
      </w:r>
      <w:r w:rsidR="00D47529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824C59" w:rsidRPr="00E75FA4">
        <w:rPr>
          <w:lang w:val="pl-PL"/>
        </w:rPr>
        <w:instrText xml:space="preserve"> FORMTEXT </w:instrText>
      </w:r>
      <w:r w:rsidR="00D47529" w:rsidRPr="00E75FA4">
        <w:rPr>
          <w:lang w:val="pl-PL"/>
        </w:rPr>
      </w:r>
      <w:r w:rsidR="00D47529" w:rsidRPr="00E75FA4">
        <w:rPr>
          <w:lang w:val="pl-PL"/>
        </w:rPr>
        <w:fldChar w:fldCharType="separate"/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D47529" w:rsidRPr="00E75FA4">
        <w:rPr>
          <w:lang w:val="pl-PL"/>
        </w:rPr>
        <w:fldChar w:fldCharType="end"/>
      </w:r>
      <w:r w:rsidR="00B63A2B" w:rsidRPr="00E75FA4">
        <w:rPr>
          <w:lang w:val="pl-PL"/>
        </w:rPr>
        <w:t>%</w:t>
      </w:r>
    </w:p>
    <w:p w:rsidR="00824C59" w:rsidRPr="00E75FA4" w:rsidRDefault="00A51E85" w:rsidP="00824C59">
      <w:pPr>
        <w:pStyle w:val="Tekstpodstawowy1"/>
        <w:rPr>
          <w:lang w:val="pl-PL"/>
        </w:rPr>
      </w:pPr>
      <w:r w:rsidRPr="00E75FA4">
        <w:rPr>
          <w:lang w:val="pl-PL"/>
        </w:rPr>
        <w:t>Specjaliści i pracownicy fizyczni</w:t>
      </w:r>
      <w:r w:rsidR="00824C59" w:rsidRPr="00E75FA4">
        <w:rPr>
          <w:lang w:val="pl-PL"/>
        </w:rPr>
        <w:t xml:space="preserve">: </w:t>
      </w:r>
      <w:r w:rsidR="00D47529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824C59" w:rsidRPr="00E75FA4">
        <w:rPr>
          <w:lang w:val="pl-PL"/>
        </w:rPr>
        <w:instrText xml:space="preserve"> FORMTEXT </w:instrText>
      </w:r>
      <w:r w:rsidR="00D47529" w:rsidRPr="00E75FA4">
        <w:rPr>
          <w:lang w:val="pl-PL"/>
        </w:rPr>
      </w:r>
      <w:r w:rsidR="00D47529" w:rsidRPr="00E75FA4">
        <w:rPr>
          <w:lang w:val="pl-PL"/>
        </w:rPr>
        <w:fldChar w:fldCharType="separate"/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824C59" w:rsidRPr="00E75FA4">
        <w:rPr>
          <w:lang w:val="pl-PL"/>
        </w:rPr>
        <w:t> </w:t>
      </w:r>
      <w:r w:rsidR="00D47529" w:rsidRPr="00E75FA4">
        <w:rPr>
          <w:lang w:val="pl-PL"/>
        </w:rPr>
        <w:fldChar w:fldCharType="end"/>
      </w:r>
      <w:r w:rsidR="00B63A2B" w:rsidRPr="00E75FA4">
        <w:rPr>
          <w:lang w:val="pl-PL"/>
        </w:rPr>
        <w:t>%</w:t>
      </w:r>
    </w:p>
    <w:p w:rsidR="00A662EB" w:rsidRPr="00E75FA4" w:rsidRDefault="002E3210" w:rsidP="00887487">
      <w:pPr>
        <w:pStyle w:val="Bodytextnavyhighlight"/>
        <w:rPr>
          <w:lang w:val="pl-PL"/>
        </w:rPr>
      </w:pPr>
      <w:r w:rsidRPr="00E75FA4">
        <w:rPr>
          <w:lang w:val="pl-PL"/>
        </w:rPr>
        <w:t>18</w:t>
      </w:r>
      <w:r w:rsidR="00A662EB" w:rsidRPr="00E75FA4">
        <w:rPr>
          <w:lang w:val="pl-PL"/>
        </w:rPr>
        <w:t xml:space="preserve">. </w:t>
      </w:r>
      <w:r w:rsidR="00887487" w:rsidRPr="00E75FA4">
        <w:rPr>
          <w:lang w:val="pl-PL"/>
        </w:rPr>
        <w:t>Jaką rolę odgrywa CSR w strategii i wartościach Państwa firmy w Polsce?</w:t>
      </w:r>
    </w:p>
    <w:p w:rsidR="00A662EB" w:rsidRPr="00E75FA4" w:rsidRDefault="00D47529" w:rsidP="00A662EB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87487" w:rsidRPr="00E75FA4">
        <w:rPr>
          <w:lang w:val="pl-PL"/>
        </w:rPr>
        <w:t>Bardzo ważną</w:t>
      </w:r>
    </w:p>
    <w:p w:rsidR="00A662EB" w:rsidRPr="00E75FA4" w:rsidRDefault="00D47529" w:rsidP="00A662EB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87487" w:rsidRPr="00E75FA4">
        <w:rPr>
          <w:lang w:val="pl-PL"/>
        </w:rPr>
        <w:t>Ważną</w:t>
      </w:r>
    </w:p>
    <w:p w:rsidR="00A662EB" w:rsidRPr="00E75FA4" w:rsidRDefault="00D47529" w:rsidP="00A662EB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87487" w:rsidRPr="00E75FA4">
        <w:rPr>
          <w:lang w:val="pl-PL"/>
        </w:rPr>
        <w:t>Raczej mało ważną</w:t>
      </w:r>
    </w:p>
    <w:p w:rsidR="00A662EB" w:rsidRPr="00E75FA4" w:rsidRDefault="00D47529" w:rsidP="00A662EB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87487" w:rsidRPr="00E75FA4">
        <w:rPr>
          <w:lang w:val="pl-PL"/>
        </w:rPr>
        <w:t>Mało ważną</w:t>
      </w:r>
    </w:p>
    <w:p w:rsidR="00EA5428" w:rsidRPr="00E75FA4" w:rsidRDefault="002E3210" w:rsidP="00EA5428">
      <w:pPr>
        <w:pStyle w:val="Bodytextnavyhighlight"/>
        <w:rPr>
          <w:lang w:val="pl-PL"/>
        </w:rPr>
      </w:pPr>
      <w:r w:rsidRPr="00E75FA4">
        <w:rPr>
          <w:lang w:val="pl-PL"/>
        </w:rPr>
        <w:t>19</w:t>
      </w:r>
      <w:r w:rsidR="0075125F" w:rsidRPr="00E75FA4">
        <w:rPr>
          <w:lang w:val="pl-PL"/>
        </w:rPr>
        <w:t xml:space="preserve">. </w:t>
      </w:r>
      <w:r w:rsidR="00012F16" w:rsidRPr="00E75FA4">
        <w:rPr>
          <w:lang w:val="pl-PL"/>
        </w:rPr>
        <w:t>Czy Państwa firma prowadzi w Polsce program/projekty CSR?</w:t>
      </w:r>
    </w:p>
    <w:p w:rsidR="0075125F" w:rsidRPr="00E75FA4" w:rsidRDefault="00D47529" w:rsidP="007C53DD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5125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012F16" w:rsidRPr="00E75FA4">
        <w:rPr>
          <w:lang w:val="pl-PL"/>
        </w:rPr>
        <w:t>Tak</w:t>
      </w:r>
    </w:p>
    <w:p w:rsidR="0075125F" w:rsidRPr="00E75FA4" w:rsidRDefault="00D47529" w:rsidP="007C53DD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5125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012F16" w:rsidRPr="00E75FA4">
        <w:rPr>
          <w:lang w:val="pl-PL"/>
        </w:rPr>
        <w:t>Nie</w:t>
      </w:r>
    </w:p>
    <w:p w:rsidR="0075125F" w:rsidRPr="00E75FA4" w:rsidRDefault="00D47529" w:rsidP="007C53DD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5125F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012F16" w:rsidRPr="00E75FA4">
        <w:rPr>
          <w:lang w:val="pl-PL"/>
        </w:rPr>
        <w:t>Nie, ale rozważamy to</w:t>
      </w:r>
    </w:p>
    <w:p w:rsidR="00012F16" w:rsidRPr="00E75FA4" w:rsidRDefault="002E3210" w:rsidP="00F73F1A">
      <w:pPr>
        <w:pStyle w:val="Bodytextnavyhighlight"/>
        <w:rPr>
          <w:lang w:val="pl-PL"/>
        </w:rPr>
      </w:pPr>
      <w:r w:rsidRPr="00E75FA4">
        <w:rPr>
          <w:lang w:val="pl-PL"/>
        </w:rPr>
        <w:t>20</w:t>
      </w:r>
      <w:r w:rsidR="00F73F1A" w:rsidRPr="00E75FA4">
        <w:rPr>
          <w:lang w:val="pl-PL"/>
        </w:rPr>
        <w:t xml:space="preserve">. </w:t>
      </w:r>
      <w:r w:rsidR="00012F16" w:rsidRPr="00E75FA4">
        <w:rPr>
          <w:lang w:val="pl-PL"/>
        </w:rPr>
        <w:t xml:space="preserve">Jeżeli tak, to </w:t>
      </w:r>
      <w:r w:rsidR="000B0614" w:rsidRPr="00E75FA4">
        <w:rPr>
          <w:lang w:val="pl-PL"/>
        </w:rPr>
        <w:t xml:space="preserve">czy </w:t>
      </w:r>
      <w:r w:rsidR="00012F16" w:rsidRPr="00E75FA4">
        <w:rPr>
          <w:lang w:val="pl-PL"/>
        </w:rPr>
        <w:t>są one inicjatywą wprowadzaną przez globalnego właściciela firmy czy też inicjatywą</w:t>
      </w:r>
      <w:r w:rsidR="000B0614" w:rsidRPr="00E75FA4">
        <w:rPr>
          <w:lang w:val="pl-PL"/>
        </w:rPr>
        <w:t xml:space="preserve"> lokalną</w:t>
      </w:r>
      <w:r w:rsidR="00012F16" w:rsidRPr="00E75FA4">
        <w:rPr>
          <w:lang w:val="pl-PL"/>
        </w:rPr>
        <w:t xml:space="preserve">? </w:t>
      </w:r>
    </w:p>
    <w:p w:rsidR="00F73F1A" w:rsidRPr="00E75FA4" w:rsidRDefault="00D47529" w:rsidP="00F73F1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F73F1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97550E" w:rsidRPr="00E75FA4">
        <w:rPr>
          <w:lang w:val="pl-PL"/>
        </w:rPr>
        <w:t>Inicjatywa g</w:t>
      </w:r>
      <w:r w:rsidR="00012F16" w:rsidRPr="00E75FA4">
        <w:rPr>
          <w:lang w:val="pl-PL"/>
        </w:rPr>
        <w:t>lobalnego właściciela</w:t>
      </w:r>
    </w:p>
    <w:p w:rsidR="00F73F1A" w:rsidRPr="00E75FA4" w:rsidRDefault="00D47529" w:rsidP="00F73F1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F73F1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97550E" w:rsidRPr="00E75FA4">
        <w:rPr>
          <w:lang w:val="pl-PL"/>
        </w:rPr>
        <w:t>Inicjatywa l</w:t>
      </w:r>
      <w:r w:rsidR="00012F16" w:rsidRPr="00E75FA4">
        <w:rPr>
          <w:lang w:val="pl-PL"/>
        </w:rPr>
        <w:t>okalna</w:t>
      </w:r>
    </w:p>
    <w:p w:rsidR="00F73F1A" w:rsidRPr="00E75FA4" w:rsidRDefault="00D47529" w:rsidP="00F73F1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F73F1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97550E" w:rsidRPr="00E75FA4">
        <w:rPr>
          <w:lang w:val="pl-PL"/>
        </w:rPr>
        <w:t>Inicjatywy są zarówno globalne, jak i lokalne</w:t>
      </w:r>
    </w:p>
    <w:p w:rsidR="0075125F" w:rsidRPr="00E75FA4" w:rsidRDefault="00E61978" w:rsidP="0075125F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2E3210" w:rsidRPr="00E75FA4">
        <w:rPr>
          <w:lang w:val="pl-PL"/>
        </w:rPr>
        <w:lastRenderedPageBreak/>
        <w:t>21</w:t>
      </w:r>
      <w:r w:rsidR="0075125F" w:rsidRPr="00E75FA4">
        <w:rPr>
          <w:lang w:val="pl-PL"/>
        </w:rPr>
        <w:t xml:space="preserve">. </w:t>
      </w:r>
      <w:r w:rsidR="00113D08" w:rsidRPr="00E75FA4">
        <w:rPr>
          <w:lang w:val="pl-PL"/>
        </w:rPr>
        <w:t xml:space="preserve">Jeżeli tak, </w:t>
      </w:r>
      <w:proofErr w:type="gramStart"/>
      <w:r w:rsidR="00113D08" w:rsidRPr="00E75FA4">
        <w:rPr>
          <w:lang w:val="pl-PL"/>
        </w:rPr>
        <w:t>to w jakich</w:t>
      </w:r>
      <w:proofErr w:type="gramEnd"/>
      <w:r w:rsidR="00113D08" w:rsidRPr="00E75FA4">
        <w:rPr>
          <w:lang w:val="pl-PL"/>
        </w:rPr>
        <w:t xml:space="preserve"> obszarach </w:t>
      </w:r>
      <w:r w:rsidR="008E205E" w:rsidRPr="00E75FA4">
        <w:rPr>
          <w:lang w:val="pl-PL"/>
        </w:rPr>
        <w:t xml:space="preserve">CSR </w:t>
      </w:r>
      <w:r w:rsidR="00113D08" w:rsidRPr="00E75FA4">
        <w:rPr>
          <w:lang w:val="pl-PL"/>
        </w:rPr>
        <w:t>są Państwo aktywni</w:t>
      </w:r>
      <w:r w:rsidR="007C53DD" w:rsidRPr="00E75FA4">
        <w:rPr>
          <w:lang w:val="pl-PL"/>
        </w:rPr>
        <w:t>?</w:t>
      </w:r>
    </w:p>
    <w:p w:rsidR="00113D08" w:rsidRPr="00E75FA4" w:rsidRDefault="00113D08" w:rsidP="00113D08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7C53DD" w:rsidRPr="00E75FA4" w:rsidRDefault="00113D08" w:rsidP="00E05D25">
      <w:pPr>
        <w:pStyle w:val="Bodytextnavyhighlight"/>
        <w:rPr>
          <w:lang w:val="pl-PL"/>
        </w:rPr>
      </w:pPr>
      <w:r w:rsidRPr="00E75FA4">
        <w:rPr>
          <w:lang w:val="pl-PL"/>
        </w:rPr>
        <w:t>Miejsce pracy</w:t>
      </w:r>
    </w:p>
    <w:p w:rsidR="007C53DD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2F5E63">
        <w:rPr>
          <w:lang w:val="pl-PL"/>
        </w:rPr>
        <w:t>Równowaga</w:t>
      </w:r>
      <w:r w:rsidR="00113D08" w:rsidRPr="00E75FA4">
        <w:rPr>
          <w:lang w:val="pl-PL"/>
        </w:rPr>
        <w:t xml:space="preserve"> między życiem i pracą</w:t>
      </w:r>
    </w:p>
    <w:p w:rsidR="007C53DD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Różnorodność (ang. </w:t>
      </w:r>
      <w:r w:rsidR="00113D08" w:rsidRPr="00E75FA4">
        <w:rPr>
          <w:i/>
          <w:lang w:val="pl-PL"/>
        </w:rPr>
        <w:t>diversity</w:t>
      </w:r>
      <w:r w:rsidR="00113D08" w:rsidRPr="00E75FA4">
        <w:rPr>
          <w:lang w:val="pl-PL"/>
        </w:rPr>
        <w:t>)</w:t>
      </w:r>
    </w:p>
    <w:p w:rsidR="007C53DD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Równe traktowanie i szacunek </w:t>
      </w:r>
      <w:r w:rsidR="00E61978" w:rsidRPr="00E75FA4">
        <w:rPr>
          <w:lang w:val="pl-PL"/>
        </w:rPr>
        <w:t>(</w:t>
      </w:r>
      <w:r w:rsidR="00113D08" w:rsidRPr="00E75FA4">
        <w:rPr>
          <w:lang w:val="pl-PL"/>
        </w:rPr>
        <w:t>niezależnie od płci, wieku, niepełnosprawności, pochodzenia, rasy, religii itd.)</w:t>
      </w:r>
    </w:p>
    <w:p w:rsidR="00A662EB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Inne. </w:t>
      </w:r>
      <w:proofErr w:type="gramStart"/>
      <w:r w:rsidR="00113D08" w:rsidRPr="00E75FA4">
        <w:rPr>
          <w:lang w:val="pl-PL"/>
        </w:rPr>
        <w:t>Jakie</w:t>
      </w:r>
      <w:r w:rsidR="00A662EB" w:rsidRPr="00E75FA4">
        <w:rPr>
          <w:lang w:val="pl-PL"/>
        </w:rPr>
        <w:t xml:space="preserve">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A662EB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A662EB" w:rsidRPr="00E75FA4">
        <w:rPr>
          <w:noProof/>
          <w:lang w:val="pl-PL"/>
        </w:rPr>
        <w:t> </w:t>
      </w:r>
      <w:r w:rsidR="00A662EB" w:rsidRPr="00E75FA4">
        <w:rPr>
          <w:noProof/>
          <w:lang w:val="pl-PL"/>
        </w:rPr>
        <w:t> </w:t>
      </w:r>
      <w:r w:rsidR="00A662EB" w:rsidRPr="00E75FA4">
        <w:rPr>
          <w:noProof/>
          <w:lang w:val="pl-PL"/>
        </w:rPr>
        <w:t> </w:t>
      </w:r>
      <w:r w:rsidR="00A662EB" w:rsidRPr="00E75FA4">
        <w:rPr>
          <w:noProof/>
          <w:lang w:val="pl-PL"/>
        </w:rPr>
        <w:t> </w:t>
      </w:r>
      <w:r w:rsidR="00A662EB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75125F" w:rsidRPr="00E75FA4" w:rsidRDefault="00113D08" w:rsidP="00E05D25">
      <w:pPr>
        <w:pStyle w:val="Bodytextnavyhighlight"/>
        <w:rPr>
          <w:lang w:val="pl-PL"/>
        </w:rPr>
      </w:pPr>
      <w:r w:rsidRPr="00E75FA4">
        <w:rPr>
          <w:lang w:val="pl-PL"/>
        </w:rPr>
        <w:t>Środowisko naturalne</w:t>
      </w:r>
    </w:p>
    <w:p w:rsidR="007C53DD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Ochrona środowiska naturalnego</w:t>
      </w:r>
    </w:p>
    <w:p w:rsidR="007C53DD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Odpowiedzialne wykorzystanie zasobów naturalnych</w:t>
      </w:r>
      <w:r w:rsidR="00B97F15" w:rsidRPr="00E75FA4">
        <w:rPr>
          <w:lang w:val="pl-PL"/>
        </w:rPr>
        <w:t xml:space="preserve"> </w:t>
      </w:r>
      <w:r w:rsidR="009D5D40" w:rsidRPr="00E75FA4">
        <w:rPr>
          <w:lang w:val="pl-PL"/>
        </w:rPr>
        <w:t>/</w:t>
      </w:r>
      <w:r w:rsidR="00B97F15" w:rsidRPr="00E75FA4">
        <w:rPr>
          <w:lang w:val="pl-PL"/>
        </w:rPr>
        <w:t xml:space="preserve"> </w:t>
      </w:r>
      <w:r w:rsidR="00113D08" w:rsidRPr="00E75FA4">
        <w:rPr>
          <w:lang w:val="pl-PL"/>
        </w:rPr>
        <w:t>oszczędność energii</w:t>
      </w:r>
    </w:p>
    <w:p w:rsidR="00113D08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BF14F7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Alternatywne r</w:t>
      </w:r>
      <w:r w:rsidR="00766DAB">
        <w:rPr>
          <w:lang w:val="pl-PL"/>
        </w:rPr>
        <w:t xml:space="preserve">ozwiązania mobilnościowe (np. </w:t>
      </w:r>
      <w:r w:rsidR="00113D08" w:rsidRPr="00E75FA4">
        <w:rPr>
          <w:lang w:val="pl-PL"/>
        </w:rPr>
        <w:t>samochody</w:t>
      </w:r>
      <w:r w:rsidR="00766DAB">
        <w:rPr>
          <w:lang w:val="pl-PL"/>
        </w:rPr>
        <w:t xml:space="preserve"> elektryczne/hybrydowe</w:t>
      </w:r>
      <w:r w:rsidR="00113D08" w:rsidRPr="00E75FA4">
        <w:rPr>
          <w:lang w:val="pl-PL"/>
        </w:rPr>
        <w:t>,</w:t>
      </w:r>
      <w:r w:rsidR="00766DAB">
        <w:rPr>
          <w:lang w:val="pl-PL"/>
        </w:rPr>
        <w:t xml:space="preserve"> dzielenie pojazdów,</w:t>
      </w:r>
      <w:r w:rsidR="00113D08" w:rsidRPr="00E75FA4">
        <w:rPr>
          <w:lang w:val="pl-PL"/>
        </w:rPr>
        <w:t xml:space="preserve"> redukcja podróży służbowych)</w:t>
      </w:r>
    </w:p>
    <w:p w:rsidR="00113D08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113D0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Inne. </w:t>
      </w:r>
      <w:proofErr w:type="gramStart"/>
      <w:r w:rsidR="00113D08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13D0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75125F" w:rsidRPr="00E75FA4" w:rsidRDefault="00113D08" w:rsidP="00E05D25">
      <w:pPr>
        <w:pStyle w:val="Bodytextnavyhighlight"/>
        <w:rPr>
          <w:lang w:val="pl-PL"/>
        </w:rPr>
      </w:pPr>
      <w:r w:rsidRPr="00E75FA4">
        <w:rPr>
          <w:lang w:val="pl-PL"/>
        </w:rPr>
        <w:t>Społeczność lokalna</w:t>
      </w:r>
    </w:p>
    <w:p w:rsidR="00113D08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Przeciwdziałanie marginalizacji i ubóstwu</w:t>
      </w:r>
    </w:p>
    <w:p w:rsidR="007C53DD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Rozwój społeczności lokalnych</w:t>
      </w:r>
    </w:p>
    <w:p w:rsidR="00A54315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54315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Edukacja</w:t>
      </w:r>
    </w:p>
    <w:p w:rsidR="00A54315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54315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Ochrona zdrowia</w:t>
      </w:r>
    </w:p>
    <w:p w:rsidR="007C53DD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Promocja francuskiej kultury</w:t>
      </w:r>
    </w:p>
    <w:p w:rsidR="001D0054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1D0054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Ochrona prywatności / danych osobowych</w:t>
      </w:r>
    </w:p>
    <w:p w:rsidR="00113D08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113D0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Inne. </w:t>
      </w:r>
      <w:proofErr w:type="gramStart"/>
      <w:r w:rsidR="00113D08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13D0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75125F" w:rsidRPr="00E75FA4" w:rsidRDefault="00113D08" w:rsidP="00E05D25">
      <w:pPr>
        <w:pStyle w:val="Bodytextnavyhighlight"/>
        <w:rPr>
          <w:lang w:val="pl-PL"/>
        </w:rPr>
      </w:pPr>
      <w:r w:rsidRPr="00E75FA4">
        <w:rPr>
          <w:lang w:val="pl-PL"/>
        </w:rPr>
        <w:t>Rynek</w:t>
      </w:r>
    </w:p>
    <w:p w:rsidR="00113D08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Budowa wzajemnego zaufania pomiędzy partnerami biznesowymi</w:t>
      </w:r>
    </w:p>
    <w:p w:rsidR="00A662EB" w:rsidRPr="006F62B6" w:rsidRDefault="00D47529" w:rsidP="00113D08">
      <w:pPr>
        <w:pStyle w:val="Tekstpodstawowy1"/>
        <w:ind w:left="567"/>
        <w:rPr>
          <w:lang w:val="en-US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6F62B6">
        <w:rPr>
          <w:lang w:val="en-US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 w:rsidRPr="006F62B6">
        <w:rPr>
          <w:lang w:val="en-US"/>
        </w:rPr>
        <w:t xml:space="preserve"> </w:t>
      </w:r>
      <w:proofErr w:type="spellStart"/>
      <w:r w:rsidR="00113D08" w:rsidRPr="006F62B6">
        <w:rPr>
          <w:lang w:val="en-US"/>
        </w:rPr>
        <w:t>Sprawiedliwy</w:t>
      </w:r>
      <w:proofErr w:type="spellEnd"/>
      <w:r w:rsidR="00113D08" w:rsidRPr="006F62B6">
        <w:rPr>
          <w:lang w:val="en-US"/>
        </w:rPr>
        <w:t xml:space="preserve"> </w:t>
      </w:r>
      <w:proofErr w:type="spellStart"/>
      <w:proofErr w:type="gramStart"/>
      <w:r w:rsidR="00113D08" w:rsidRPr="006F62B6">
        <w:rPr>
          <w:lang w:val="en-US"/>
        </w:rPr>
        <w:t>handel</w:t>
      </w:r>
      <w:proofErr w:type="spellEnd"/>
      <w:proofErr w:type="gramEnd"/>
      <w:r w:rsidR="00113D08" w:rsidRPr="006F62B6">
        <w:rPr>
          <w:lang w:val="en-US"/>
        </w:rPr>
        <w:t xml:space="preserve"> (</w:t>
      </w:r>
      <w:proofErr w:type="spellStart"/>
      <w:r w:rsidR="00113D08" w:rsidRPr="006F62B6">
        <w:rPr>
          <w:lang w:val="en-US"/>
        </w:rPr>
        <w:t>ang</w:t>
      </w:r>
      <w:proofErr w:type="spellEnd"/>
      <w:r w:rsidR="00113D08" w:rsidRPr="006F62B6">
        <w:rPr>
          <w:lang w:val="en-US"/>
        </w:rPr>
        <w:t xml:space="preserve">. </w:t>
      </w:r>
      <w:r w:rsidR="00A662EB" w:rsidRPr="006F62B6">
        <w:rPr>
          <w:i/>
          <w:lang w:val="en-US"/>
        </w:rPr>
        <w:t>Fair trade</w:t>
      </w:r>
      <w:r w:rsidR="00113D08" w:rsidRPr="006F62B6">
        <w:rPr>
          <w:lang w:val="en-US"/>
        </w:rPr>
        <w:t>)</w:t>
      </w:r>
    </w:p>
    <w:p w:rsidR="00A662EB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>Budowa zaufania wśród konsumentów</w:t>
      </w:r>
    </w:p>
    <w:p w:rsidR="007C53DD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7C53DD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Wsparcie rozwoju relacji polsko-francuskich</w:t>
      </w:r>
    </w:p>
    <w:p w:rsidR="00113D08" w:rsidRPr="00E75FA4" w:rsidRDefault="00D47529" w:rsidP="00113D08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113D08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lang w:val="pl-PL"/>
        </w:rPr>
        <w:t xml:space="preserve">Inne. </w:t>
      </w:r>
      <w:proofErr w:type="gramStart"/>
      <w:r w:rsidR="00113D08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13D0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="00113D08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A662EB" w:rsidRPr="00E75FA4" w:rsidRDefault="00D47529" w:rsidP="007C53DD">
      <w:pPr>
        <w:pStyle w:val="Tekstpodstawowy1"/>
        <w:rPr>
          <w:lang w:val="pl-PL"/>
        </w:rPr>
      </w:pPr>
      <w:r w:rsidRPr="00E75FA4">
        <w:rPr>
          <w:lang w:val="pl-PL"/>
        </w:rPr>
        <w:lastRenderedPageBreak/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A662EB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13D08" w:rsidRPr="00E75FA4">
        <w:rPr>
          <w:b/>
          <w:lang w:val="pl-PL"/>
        </w:rPr>
        <w:t>Inne</w:t>
      </w:r>
      <w:r w:rsidR="00A662EB" w:rsidRPr="00E75FA4">
        <w:rPr>
          <w:b/>
          <w:lang w:val="pl-PL"/>
        </w:rPr>
        <w:t>.</w:t>
      </w:r>
      <w:r w:rsidR="00A662EB" w:rsidRPr="00E75FA4">
        <w:rPr>
          <w:lang w:val="pl-PL"/>
        </w:rPr>
        <w:t xml:space="preserve">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B63A2B" w:rsidRPr="00E75FA4" w:rsidRDefault="002E3210" w:rsidP="00E61978">
      <w:pPr>
        <w:pStyle w:val="Bodytextnavyhighlight"/>
        <w:rPr>
          <w:lang w:val="pl-PL"/>
        </w:rPr>
      </w:pPr>
      <w:r w:rsidRPr="00E75FA4">
        <w:rPr>
          <w:lang w:val="pl-PL"/>
        </w:rPr>
        <w:t>22</w:t>
      </w:r>
      <w:r w:rsidR="00B63A2B" w:rsidRPr="00E75FA4">
        <w:rPr>
          <w:lang w:val="pl-PL"/>
        </w:rPr>
        <w:t xml:space="preserve">. </w:t>
      </w:r>
      <w:r w:rsidR="00E7790C" w:rsidRPr="00E75FA4">
        <w:rPr>
          <w:lang w:val="pl-PL"/>
        </w:rPr>
        <w:t>Czy prowadzą Państwo program wolontariatu pracowniczego?</w:t>
      </w:r>
    </w:p>
    <w:p w:rsidR="00E7790C" w:rsidRPr="00E75FA4" w:rsidRDefault="00D47529" w:rsidP="00E7790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Tak</w:t>
      </w:r>
    </w:p>
    <w:p w:rsidR="00E7790C" w:rsidRPr="00E75FA4" w:rsidRDefault="00D47529" w:rsidP="00E7790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Nie</w:t>
      </w:r>
    </w:p>
    <w:p w:rsidR="00E7790C" w:rsidRPr="00E75FA4" w:rsidRDefault="00D47529" w:rsidP="00E7790C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Nie, ale rozważamy to</w:t>
      </w:r>
    </w:p>
    <w:p w:rsidR="00E7790C" w:rsidRPr="00E75FA4" w:rsidRDefault="002E3210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23</w:t>
      </w:r>
      <w:r w:rsidR="00E61978" w:rsidRPr="00E75FA4">
        <w:rPr>
          <w:lang w:val="pl-PL"/>
        </w:rPr>
        <w:t xml:space="preserve">. </w:t>
      </w:r>
      <w:r w:rsidR="00E7790C" w:rsidRPr="00E75FA4">
        <w:rPr>
          <w:lang w:val="pl-PL"/>
        </w:rPr>
        <w:t>Prosimy o opisanie projektu/programu CSR, z którego są Państwo wyjątkowo dumni.</w:t>
      </w:r>
    </w:p>
    <w:p w:rsidR="007E482A" w:rsidRDefault="00D47529" w:rsidP="00E61978">
      <w:pPr>
        <w:pStyle w:val="Bodytextnavyhighlight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61978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61978" w:rsidRPr="00E75FA4">
        <w:rPr>
          <w:noProof/>
          <w:lang w:val="pl-PL"/>
        </w:rPr>
        <w:t> </w:t>
      </w:r>
      <w:r w:rsidR="00E61978" w:rsidRPr="00E75FA4">
        <w:rPr>
          <w:noProof/>
          <w:lang w:val="pl-PL"/>
        </w:rPr>
        <w:t> </w:t>
      </w:r>
      <w:r w:rsidR="00E61978" w:rsidRPr="00E75FA4">
        <w:rPr>
          <w:noProof/>
          <w:lang w:val="pl-PL"/>
        </w:rPr>
        <w:t> </w:t>
      </w:r>
      <w:r w:rsidR="00E61978" w:rsidRPr="00E75FA4">
        <w:rPr>
          <w:noProof/>
          <w:lang w:val="pl-PL"/>
        </w:rPr>
        <w:t> </w:t>
      </w:r>
      <w:r w:rsidR="00E61978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7E482A" w:rsidP="00E61978">
      <w:pPr>
        <w:pStyle w:val="Bodytextnavyhighlight"/>
        <w:rPr>
          <w:lang w:val="pl-PL"/>
        </w:rPr>
      </w:pPr>
      <w:r>
        <w:rPr>
          <w:lang w:val="pl-PL"/>
        </w:rPr>
        <w:br w:type="page"/>
      </w:r>
      <w:r w:rsidR="002E3210" w:rsidRPr="00E75FA4">
        <w:rPr>
          <w:lang w:val="pl-PL"/>
        </w:rPr>
        <w:lastRenderedPageBreak/>
        <w:t>24</w:t>
      </w:r>
      <w:r w:rsidR="00E61978" w:rsidRPr="00E75FA4">
        <w:rPr>
          <w:lang w:val="pl-PL"/>
        </w:rPr>
        <w:t xml:space="preserve">. </w:t>
      </w:r>
      <w:r w:rsidR="00E7790C" w:rsidRPr="00E75FA4">
        <w:rPr>
          <w:lang w:val="pl-PL"/>
        </w:rPr>
        <w:t>W jakich obszarach CSR zamierzają Państwo zacząć działalność lub zwiększyć jej zakres w najbliższej przyszłości?</w:t>
      </w:r>
    </w:p>
    <w:p w:rsidR="00E7790C" w:rsidRPr="00E75FA4" w:rsidRDefault="00E7790C" w:rsidP="00E7790C">
      <w:pPr>
        <w:pStyle w:val="Bulletlast"/>
        <w:rPr>
          <w:lang w:val="pl-PL"/>
        </w:rPr>
      </w:pPr>
      <w:r w:rsidRPr="00E75FA4">
        <w:rPr>
          <w:lang w:val="pl-PL"/>
        </w:rPr>
        <w:t>Proszę wybrać dowolną liczbę odpowiedzi</w:t>
      </w:r>
    </w:p>
    <w:p w:rsidR="00E7790C" w:rsidRPr="00E75FA4" w:rsidRDefault="00E7790C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Miejsce pracy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2F5E63">
        <w:rPr>
          <w:lang w:val="pl-PL"/>
        </w:rPr>
        <w:t>Równowaga</w:t>
      </w:r>
      <w:r w:rsidR="00E7790C" w:rsidRPr="00E75FA4">
        <w:rPr>
          <w:lang w:val="pl-PL"/>
        </w:rPr>
        <w:t xml:space="preserve"> między życiem i pracą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Różnorodność (ang. </w:t>
      </w:r>
      <w:r w:rsidR="00E7790C" w:rsidRPr="00E75FA4">
        <w:rPr>
          <w:i/>
          <w:lang w:val="pl-PL"/>
        </w:rPr>
        <w:t>diversity</w:t>
      </w:r>
      <w:r w:rsidR="00E7790C" w:rsidRPr="00E75FA4">
        <w:rPr>
          <w:lang w:val="pl-PL"/>
        </w:rPr>
        <w:t>)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Równe traktowanie i szacunek (niezależnie od płci, wieku, niepełnosprawności, pochodzenia, rasy, religii itd.)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Inne.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E7790C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Środowisko naturalne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Ochrona środowiska naturalnego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Odpowiedzialne wykorzystanie zasobów naturalnych / oszczędność energii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Alternatywne rozwiązania mobilnościowe </w:t>
      </w:r>
      <w:r w:rsidR="00766DAB">
        <w:rPr>
          <w:lang w:val="pl-PL"/>
        </w:rPr>
        <w:t xml:space="preserve">(np. </w:t>
      </w:r>
      <w:r w:rsidR="00766DAB" w:rsidRPr="00E75FA4">
        <w:rPr>
          <w:lang w:val="pl-PL"/>
        </w:rPr>
        <w:t>samochody</w:t>
      </w:r>
      <w:r w:rsidR="00766DAB">
        <w:rPr>
          <w:lang w:val="pl-PL"/>
        </w:rPr>
        <w:t xml:space="preserve"> elektryczne/hybrydowe</w:t>
      </w:r>
      <w:r w:rsidR="00766DAB" w:rsidRPr="00E75FA4">
        <w:rPr>
          <w:lang w:val="pl-PL"/>
        </w:rPr>
        <w:t>,</w:t>
      </w:r>
      <w:r w:rsidR="00766DAB">
        <w:rPr>
          <w:lang w:val="pl-PL"/>
        </w:rPr>
        <w:t xml:space="preserve"> dzielenie pojazdów,</w:t>
      </w:r>
      <w:r w:rsidR="00766DAB" w:rsidRPr="00E75FA4">
        <w:rPr>
          <w:lang w:val="pl-PL"/>
        </w:rPr>
        <w:t xml:space="preserve"> redukcja podróży służbowych)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Inne.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E7790C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Społeczność lokalna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Przeciwdziałanie marginalizacji i ubóstwu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Rozwój społeczności lokalnych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Edukacja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Ochrona zdrowia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Promocja francuskiej kultury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Ochrona prywatności / danych osobowych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Inne.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E7790C" w:rsidP="00E7790C">
      <w:pPr>
        <w:pStyle w:val="Bodytextnavyhighlight"/>
        <w:rPr>
          <w:lang w:val="pl-PL"/>
        </w:rPr>
      </w:pPr>
      <w:r w:rsidRPr="00E75FA4">
        <w:rPr>
          <w:lang w:val="pl-PL"/>
        </w:rPr>
        <w:t>Rynek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Budowa wzajemnego zaufania pomiędzy partnerami biznesowymi</w:t>
      </w:r>
    </w:p>
    <w:p w:rsidR="00E7790C" w:rsidRPr="006F62B6" w:rsidRDefault="00D47529" w:rsidP="00E7790C">
      <w:pPr>
        <w:pStyle w:val="Tekstpodstawowy1"/>
        <w:ind w:left="567"/>
        <w:rPr>
          <w:lang w:val="en-US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6F62B6">
        <w:rPr>
          <w:lang w:val="en-US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 w:rsidRPr="006F62B6">
        <w:rPr>
          <w:lang w:val="en-US"/>
        </w:rPr>
        <w:t xml:space="preserve"> </w:t>
      </w:r>
      <w:proofErr w:type="spellStart"/>
      <w:r w:rsidR="00E7790C" w:rsidRPr="006F62B6">
        <w:rPr>
          <w:lang w:val="en-US"/>
        </w:rPr>
        <w:t>Sprawiedliwy</w:t>
      </w:r>
      <w:proofErr w:type="spellEnd"/>
      <w:r w:rsidR="00E7790C" w:rsidRPr="006F62B6">
        <w:rPr>
          <w:lang w:val="en-US"/>
        </w:rPr>
        <w:t xml:space="preserve"> </w:t>
      </w:r>
      <w:proofErr w:type="spellStart"/>
      <w:proofErr w:type="gramStart"/>
      <w:r w:rsidR="00E7790C" w:rsidRPr="006F62B6">
        <w:rPr>
          <w:lang w:val="en-US"/>
        </w:rPr>
        <w:t>handel</w:t>
      </w:r>
      <w:proofErr w:type="spellEnd"/>
      <w:proofErr w:type="gramEnd"/>
      <w:r w:rsidR="00E7790C" w:rsidRPr="006F62B6">
        <w:rPr>
          <w:lang w:val="en-US"/>
        </w:rPr>
        <w:t xml:space="preserve"> (</w:t>
      </w:r>
      <w:proofErr w:type="spellStart"/>
      <w:r w:rsidR="00E7790C" w:rsidRPr="006F62B6">
        <w:rPr>
          <w:lang w:val="en-US"/>
        </w:rPr>
        <w:t>ang</w:t>
      </w:r>
      <w:proofErr w:type="spellEnd"/>
      <w:r w:rsidR="00E7790C" w:rsidRPr="006F62B6">
        <w:rPr>
          <w:lang w:val="en-US"/>
        </w:rPr>
        <w:t xml:space="preserve">. </w:t>
      </w:r>
      <w:r w:rsidR="00E7790C" w:rsidRPr="006F62B6">
        <w:rPr>
          <w:i/>
          <w:lang w:val="en-US"/>
        </w:rPr>
        <w:t>Fair trade</w:t>
      </w:r>
      <w:r w:rsidR="00E7790C" w:rsidRPr="006F62B6">
        <w:rPr>
          <w:lang w:val="en-US"/>
        </w:rPr>
        <w:t>)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Budowa zaufania wśród konsumentów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>Wsparcie rozwoju relacji polsko-francuskich</w:t>
      </w:r>
    </w:p>
    <w:p w:rsidR="00E7790C" w:rsidRPr="00E75FA4" w:rsidRDefault="00D47529" w:rsidP="00E7790C">
      <w:pPr>
        <w:pStyle w:val="Tekstpodstawowy1"/>
        <w:ind w:left="567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lang w:val="pl-PL"/>
        </w:rPr>
        <w:t xml:space="preserve">Inne.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7790C" w:rsidRPr="00E75FA4" w:rsidRDefault="00D47529" w:rsidP="00E7790C">
      <w:pPr>
        <w:pStyle w:val="Tekstpodstawowy1"/>
        <w:rPr>
          <w:lang w:val="pl-PL"/>
        </w:rPr>
      </w:pPr>
      <w:r w:rsidRPr="00E75FA4">
        <w:rPr>
          <w:lang w:val="pl-PL"/>
        </w:rPr>
        <w:lastRenderedPageBreak/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7790C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7790C" w:rsidRPr="00E75FA4">
        <w:rPr>
          <w:b/>
          <w:lang w:val="pl-PL"/>
        </w:rPr>
        <w:t>Inne.</w:t>
      </w:r>
      <w:r w:rsidR="00E7790C" w:rsidRPr="00E75FA4">
        <w:rPr>
          <w:lang w:val="pl-PL"/>
        </w:rPr>
        <w:t xml:space="preserve"> </w:t>
      </w:r>
      <w:proofErr w:type="gramStart"/>
      <w:r w:rsidR="00E7790C" w:rsidRPr="00E75FA4">
        <w:rPr>
          <w:lang w:val="pl-PL"/>
        </w:rPr>
        <w:t xml:space="preserve">Jakie: </w:t>
      </w:r>
      <w:proofErr w:type="gramEnd"/>
      <w:r w:rsidRPr="00E75FA4">
        <w:rPr>
          <w:lang w:val="pl-PL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E7790C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="00E7790C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4D40C5" w:rsidRPr="00E75FA4" w:rsidRDefault="007A026B" w:rsidP="00EA5428">
      <w:pPr>
        <w:pStyle w:val="Heading2"/>
        <w:numPr>
          <w:ilvl w:val="0"/>
          <w:numId w:val="0"/>
        </w:numPr>
        <w:rPr>
          <w:lang w:val="pl-PL"/>
        </w:rPr>
      </w:pPr>
      <w:r>
        <w:rPr>
          <w:lang w:val="pl-PL"/>
        </w:rPr>
        <w:t>Metryczka</w:t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25</w:t>
      </w:r>
      <w:r w:rsidR="00EF2B56" w:rsidRPr="00E75FA4">
        <w:rPr>
          <w:lang w:val="pl-PL"/>
        </w:rPr>
        <w:t xml:space="preserve">. </w:t>
      </w:r>
      <w:r w:rsidR="00E7790C" w:rsidRPr="00E75FA4">
        <w:rPr>
          <w:lang w:val="pl-PL"/>
        </w:rPr>
        <w:t>Nazwa firmy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7" w:name="Text17"/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  <w:bookmarkEnd w:id="7"/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26</w:t>
      </w:r>
      <w:r w:rsidR="00EF2B56" w:rsidRPr="00E75FA4">
        <w:rPr>
          <w:lang w:val="pl-PL"/>
        </w:rPr>
        <w:t xml:space="preserve">. </w:t>
      </w:r>
      <w:r w:rsidR="00E7790C" w:rsidRPr="00E75FA4">
        <w:rPr>
          <w:lang w:val="pl-PL"/>
        </w:rPr>
        <w:t>Imię i nazwisko respondenta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27</w:t>
      </w:r>
      <w:r w:rsidR="00EF2B56" w:rsidRPr="00E75FA4">
        <w:rPr>
          <w:lang w:val="pl-PL"/>
        </w:rPr>
        <w:t xml:space="preserve">. </w:t>
      </w:r>
      <w:r w:rsidR="00E7790C" w:rsidRPr="00E75FA4">
        <w:rPr>
          <w:lang w:val="pl-PL"/>
        </w:rPr>
        <w:t>Stanowisko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28</w:t>
      </w:r>
      <w:r w:rsidR="00EF2B56" w:rsidRPr="00E75FA4">
        <w:rPr>
          <w:lang w:val="pl-PL"/>
        </w:rPr>
        <w:t>. Email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29</w:t>
      </w:r>
      <w:r w:rsidR="00EF2B56" w:rsidRPr="00E75FA4">
        <w:rPr>
          <w:lang w:val="pl-PL"/>
        </w:rPr>
        <w:t xml:space="preserve">. </w:t>
      </w:r>
      <w:r w:rsidR="00E7790C" w:rsidRPr="00E75FA4">
        <w:rPr>
          <w:lang w:val="pl-PL"/>
        </w:rPr>
        <w:t>Telefon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EF2B56" w:rsidRPr="00E75FA4">
        <w:rPr>
          <w:lang w:val="pl-PL"/>
        </w:rPr>
        <w:instrText xml:space="preserve"> FORMTEXT </w:instrText>
      </w:r>
      <w:r w:rsidRPr="00E75FA4">
        <w:rPr>
          <w:lang w:val="pl-PL"/>
        </w:rPr>
      </w:r>
      <w:r w:rsidRPr="00E75FA4">
        <w:rPr>
          <w:lang w:val="pl-PL"/>
        </w:rPr>
        <w:fldChar w:fldCharType="separate"/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="00EF2B56" w:rsidRPr="00E75FA4">
        <w:rPr>
          <w:noProof/>
          <w:lang w:val="pl-PL"/>
        </w:rPr>
        <w:t> </w:t>
      </w:r>
      <w:r w:rsidRPr="00E75FA4">
        <w:rPr>
          <w:lang w:val="pl-PL"/>
        </w:rPr>
        <w:fldChar w:fldCharType="end"/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30</w:t>
      </w:r>
      <w:r w:rsidR="00EF2B56" w:rsidRPr="00E75FA4">
        <w:rPr>
          <w:lang w:val="pl-PL"/>
        </w:rPr>
        <w:t>.</w:t>
      </w:r>
      <w:r w:rsidR="00E7790C" w:rsidRPr="00E75FA4">
        <w:rPr>
          <w:lang w:val="pl-PL"/>
        </w:rPr>
        <w:t xml:space="preserve"> Jaki jest stopień powiązania Państwa firmy z francuskim kapitałem?</w:t>
      </w:r>
    </w:p>
    <w:p w:rsidR="000A3A7E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0A3A7E" w:rsidRPr="00E75FA4">
        <w:rPr>
          <w:lang w:val="pl-PL"/>
        </w:rPr>
        <w:t xml:space="preserve">Bezpośredni 100% udział </w:t>
      </w:r>
      <w:r w:rsidR="003F2369" w:rsidRPr="00E75FA4">
        <w:rPr>
          <w:lang w:val="pl-PL"/>
        </w:rPr>
        <w:t>kapitału francuskiego</w:t>
      </w:r>
    </w:p>
    <w:p w:rsidR="003F2369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3F2369" w:rsidRPr="00E75FA4">
        <w:rPr>
          <w:lang w:val="pl-PL"/>
        </w:rPr>
        <w:t>Bezpośredni większościowy udział kapitału francuskiego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3F2369" w:rsidRPr="00E75FA4">
        <w:rPr>
          <w:lang w:val="pl-PL"/>
        </w:rPr>
        <w:t>Bezpośredni mniejszościowy udział kapitału francuskiego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3F2369" w:rsidRPr="00E75FA4">
        <w:rPr>
          <w:lang w:val="pl-PL"/>
        </w:rPr>
        <w:t>Pośredni udział kapitału francuskiego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3F2369" w:rsidRPr="00E75FA4">
        <w:rPr>
          <w:lang w:val="pl-PL"/>
        </w:rPr>
        <w:t>Brak bezpośredniego / pośredniego udziału kapitału francuskiego, jedynie historyczne powiązania z Francją</w:t>
      </w:r>
    </w:p>
    <w:p w:rsidR="00EF2B56" w:rsidRPr="00E75FA4" w:rsidRDefault="002E3210" w:rsidP="00EF2B56">
      <w:pPr>
        <w:pStyle w:val="Bodytextnavyhighlight"/>
        <w:rPr>
          <w:lang w:val="pl-PL"/>
        </w:rPr>
      </w:pPr>
      <w:r w:rsidRPr="00E75FA4">
        <w:rPr>
          <w:lang w:val="pl-PL"/>
        </w:rPr>
        <w:t>31</w:t>
      </w:r>
      <w:r w:rsidR="00EF2B56" w:rsidRPr="00E75FA4">
        <w:rPr>
          <w:lang w:val="pl-PL"/>
        </w:rPr>
        <w:t xml:space="preserve">. </w:t>
      </w:r>
      <w:r w:rsidR="001C5D1E" w:rsidRPr="00E75FA4">
        <w:rPr>
          <w:lang w:val="pl-PL"/>
        </w:rPr>
        <w:t>Ile osób zatrudnia Państwa firma w Polsce?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C5D1E" w:rsidRPr="00E75FA4">
        <w:rPr>
          <w:lang w:val="pl-PL"/>
        </w:rPr>
        <w:t>Do</w:t>
      </w:r>
      <w:r w:rsidR="00EF2B56" w:rsidRPr="00E75FA4">
        <w:rPr>
          <w:lang w:val="pl-PL"/>
        </w:rPr>
        <w:t xml:space="preserve"> 49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F2B56" w:rsidRPr="00E75FA4">
        <w:rPr>
          <w:lang w:val="pl-PL"/>
        </w:rPr>
        <w:t xml:space="preserve">50-249 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F2B56" w:rsidRPr="00E75FA4">
        <w:rPr>
          <w:lang w:val="pl-PL"/>
        </w:rPr>
        <w:t xml:space="preserve">250-499 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F2B56" w:rsidRPr="00E75FA4">
        <w:rPr>
          <w:lang w:val="pl-PL"/>
        </w:rPr>
        <w:t xml:space="preserve">500-1000 </w:t>
      </w:r>
    </w:p>
    <w:p w:rsidR="00EF2B56" w:rsidRPr="00E75FA4" w:rsidRDefault="00D47529" w:rsidP="00EF2B56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EF2B56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C5D1E" w:rsidRPr="00E75FA4">
        <w:rPr>
          <w:lang w:val="pl-PL"/>
        </w:rPr>
        <w:t xml:space="preserve">Ponad </w:t>
      </w:r>
      <w:r w:rsidR="00EF2B56" w:rsidRPr="00E75FA4">
        <w:rPr>
          <w:lang w:val="pl-PL"/>
        </w:rPr>
        <w:t>1000</w:t>
      </w:r>
    </w:p>
    <w:p w:rsidR="00DE6DE3" w:rsidRPr="00E75FA4" w:rsidRDefault="00DE6DE3" w:rsidP="00DE6DE3">
      <w:pPr>
        <w:pStyle w:val="Bodytextnavyhighlight"/>
        <w:rPr>
          <w:lang w:val="pl-PL"/>
        </w:rPr>
      </w:pPr>
      <w:r w:rsidRPr="00E75FA4">
        <w:rPr>
          <w:lang w:val="pl-PL"/>
        </w:rPr>
        <w:br w:type="page"/>
      </w:r>
      <w:r w:rsidR="002E3210" w:rsidRPr="00E75FA4">
        <w:rPr>
          <w:lang w:val="pl-PL"/>
        </w:rPr>
        <w:lastRenderedPageBreak/>
        <w:t>32</w:t>
      </w:r>
      <w:r w:rsidRPr="00E75FA4">
        <w:rPr>
          <w:lang w:val="pl-PL"/>
        </w:rPr>
        <w:t xml:space="preserve">. </w:t>
      </w:r>
      <w:r w:rsidR="0058388C" w:rsidRPr="00E75FA4">
        <w:rPr>
          <w:lang w:val="pl-PL"/>
        </w:rPr>
        <w:t>Jaki odsetek (szacunkowo) Państwa pracowników w Polsce stanowią obywatele francuscy?</w:t>
      </w:r>
    </w:p>
    <w:p w:rsidR="0058388C" w:rsidRPr="00E75FA4" w:rsidRDefault="0058388C" w:rsidP="0058388C">
      <w:pPr>
        <w:pStyle w:val="Tekstpodstawowy1"/>
        <w:rPr>
          <w:lang w:val="pl-PL"/>
        </w:rPr>
      </w:pPr>
      <w:r w:rsidRPr="00E75FA4">
        <w:rPr>
          <w:lang w:val="pl-PL"/>
        </w:rPr>
        <w:t xml:space="preserve">Zarząd i rada nadzorcza: </w:t>
      </w:r>
      <w:r w:rsidR="00D47529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E75FA4">
        <w:rPr>
          <w:lang w:val="pl-PL"/>
        </w:rPr>
        <w:instrText xml:space="preserve"> FORMTEXT </w:instrText>
      </w:r>
      <w:r w:rsidR="00D47529" w:rsidRPr="00E75FA4">
        <w:rPr>
          <w:lang w:val="pl-PL"/>
        </w:rPr>
      </w:r>
      <w:r w:rsidR="00D47529" w:rsidRPr="00E75FA4">
        <w:rPr>
          <w:lang w:val="pl-PL"/>
        </w:rPr>
        <w:fldChar w:fldCharType="separate"/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="00D47529" w:rsidRPr="00E75FA4">
        <w:rPr>
          <w:lang w:val="pl-PL"/>
        </w:rPr>
        <w:fldChar w:fldCharType="end"/>
      </w:r>
      <w:r w:rsidRPr="00E75FA4">
        <w:rPr>
          <w:lang w:val="pl-PL"/>
        </w:rPr>
        <w:t>%</w:t>
      </w:r>
    </w:p>
    <w:p w:rsidR="0058388C" w:rsidRPr="00E75FA4" w:rsidRDefault="0058388C" w:rsidP="0058388C">
      <w:pPr>
        <w:pStyle w:val="Tekstpodstawowy1"/>
        <w:rPr>
          <w:lang w:val="pl-PL"/>
        </w:rPr>
      </w:pPr>
      <w:r w:rsidRPr="00E75FA4">
        <w:rPr>
          <w:lang w:val="pl-PL"/>
        </w:rPr>
        <w:t xml:space="preserve">Kadra kierownicza: </w:t>
      </w:r>
      <w:r w:rsidR="00D47529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E75FA4">
        <w:rPr>
          <w:lang w:val="pl-PL"/>
        </w:rPr>
        <w:instrText xml:space="preserve"> FORMTEXT </w:instrText>
      </w:r>
      <w:r w:rsidR="00D47529" w:rsidRPr="00E75FA4">
        <w:rPr>
          <w:lang w:val="pl-PL"/>
        </w:rPr>
      </w:r>
      <w:r w:rsidR="00D47529" w:rsidRPr="00E75FA4">
        <w:rPr>
          <w:lang w:val="pl-PL"/>
        </w:rPr>
        <w:fldChar w:fldCharType="separate"/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="00D47529" w:rsidRPr="00E75FA4">
        <w:rPr>
          <w:lang w:val="pl-PL"/>
        </w:rPr>
        <w:fldChar w:fldCharType="end"/>
      </w:r>
      <w:r w:rsidRPr="00E75FA4">
        <w:rPr>
          <w:lang w:val="pl-PL"/>
        </w:rPr>
        <w:t>%</w:t>
      </w:r>
    </w:p>
    <w:p w:rsidR="0058388C" w:rsidRPr="00E75FA4" w:rsidRDefault="0058388C" w:rsidP="0058388C">
      <w:pPr>
        <w:pStyle w:val="Tekstpodstawowy1"/>
        <w:rPr>
          <w:lang w:val="pl-PL"/>
        </w:rPr>
      </w:pPr>
      <w:r w:rsidRPr="00E75FA4">
        <w:rPr>
          <w:lang w:val="pl-PL"/>
        </w:rPr>
        <w:t xml:space="preserve">Specjaliści i pracownicy fizyczni: </w:t>
      </w:r>
      <w:r w:rsidR="00D47529" w:rsidRPr="00E75FA4">
        <w:rPr>
          <w:lang w:val="pl-P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E75FA4">
        <w:rPr>
          <w:lang w:val="pl-PL"/>
        </w:rPr>
        <w:instrText xml:space="preserve"> FORMTEXT </w:instrText>
      </w:r>
      <w:r w:rsidR="00D47529" w:rsidRPr="00E75FA4">
        <w:rPr>
          <w:lang w:val="pl-PL"/>
        </w:rPr>
      </w:r>
      <w:r w:rsidR="00D47529" w:rsidRPr="00E75FA4">
        <w:rPr>
          <w:lang w:val="pl-PL"/>
        </w:rPr>
        <w:fldChar w:fldCharType="separate"/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Pr="00E75FA4">
        <w:rPr>
          <w:lang w:val="pl-PL"/>
        </w:rPr>
        <w:t> </w:t>
      </w:r>
      <w:r w:rsidR="00D47529" w:rsidRPr="00E75FA4">
        <w:rPr>
          <w:lang w:val="pl-PL"/>
        </w:rPr>
        <w:fldChar w:fldCharType="end"/>
      </w:r>
      <w:r w:rsidRPr="00E75FA4">
        <w:rPr>
          <w:lang w:val="pl-PL"/>
        </w:rPr>
        <w:t>%</w:t>
      </w:r>
    </w:p>
    <w:p w:rsidR="008E11BA" w:rsidRPr="00E75FA4" w:rsidRDefault="002E3210" w:rsidP="008E11BA">
      <w:pPr>
        <w:pStyle w:val="Bodytextnavyhighlight"/>
        <w:rPr>
          <w:lang w:val="pl-PL"/>
        </w:rPr>
      </w:pPr>
      <w:r w:rsidRPr="00E75FA4">
        <w:rPr>
          <w:lang w:val="pl-PL"/>
        </w:rPr>
        <w:t>33</w:t>
      </w:r>
      <w:r w:rsidR="008E11BA" w:rsidRPr="00E75FA4">
        <w:rPr>
          <w:lang w:val="pl-PL"/>
        </w:rPr>
        <w:t xml:space="preserve">. </w:t>
      </w:r>
      <w:r w:rsidR="0058388C" w:rsidRPr="00E75FA4">
        <w:rPr>
          <w:lang w:val="pl-PL"/>
        </w:rPr>
        <w:t>Prosimy wskazać przedział, w którym mieszczą się skonsolidowane przychody Państwa firmy w Polsce:</w:t>
      </w:r>
    </w:p>
    <w:p w:rsidR="008E11BA" w:rsidRPr="00E75FA4" w:rsidRDefault="00D47529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388C" w:rsidRPr="00E75FA4">
        <w:rPr>
          <w:lang w:val="pl-PL"/>
        </w:rPr>
        <w:t xml:space="preserve">Do </w:t>
      </w:r>
      <w:r w:rsidR="0016257C" w:rsidRPr="00E75FA4">
        <w:rPr>
          <w:lang w:val="pl-PL"/>
        </w:rPr>
        <w:t xml:space="preserve">20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D47529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8E11BA" w:rsidRPr="00E75FA4">
        <w:rPr>
          <w:lang w:val="pl-PL"/>
        </w:rPr>
        <w:t>20</w:t>
      </w:r>
      <w:r w:rsidR="0016257C" w:rsidRPr="00E75FA4">
        <w:rPr>
          <w:lang w:val="pl-PL"/>
        </w:rPr>
        <w:t xml:space="preserve">-49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D47529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E20F98">
        <w:rPr>
          <w:lang w:val="pl-PL"/>
        </w:rPr>
        <w:t>50</w:t>
      </w:r>
      <w:r w:rsidR="0016257C" w:rsidRPr="00E75FA4">
        <w:rPr>
          <w:lang w:val="pl-PL"/>
        </w:rPr>
        <w:t xml:space="preserve">-100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D47529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6257C" w:rsidRPr="00E75FA4">
        <w:rPr>
          <w:lang w:val="pl-PL"/>
        </w:rPr>
        <w:t xml:space="preserve">101-200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D47529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6257C" w:rsidRPr="00E75FA4">
        <w:rPr>
          <w:lang w:val="pl-PL"/>
        </w:rPr>
        <w:t xml:space="preserve">201-300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D47529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6257C" w:rsidRPr="00E75FA4">
        <w:rPr>
          <w:lang w:val="pl-PL"/>
        </w:rPr>
        <w:t xml:space="preserve">301-400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Pr="00E75FA4" w:rsidRDefault="00D47529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16257C" w:rsidRPr="00E75FA4">
        <w:rPr>
          <w:lang w:val="pl-PL"/>
        </w:rPr>
        <w:t xml:space="preserve">401-500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8E11BA" w:rsidRDefault="00D47529" w:rsidP="008E11BA">
      <w:pPr>
        <w:pStyle w:val="Tekstpodstawowy1"/>
        <w:rPr>
          <w:lang w:val="pl-PL"/>
        </w:rPr>
      </w:pPr>
      <w:r w:rsidRPr="00E75FA4">
        <w:rPr>
          <w:lang w:val="pl-P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="008E11BA" w:rsidRPr="00E75FA4">
        <w:rPr>
          <w:lang w:val="pl-PL"/>
        </w:rPr>
        <w:instrText xml:space="preserve"> FORMCHECKBOX </w:instrText>
      </w:r>
      <w:r>
        <w:rPr>
          <w:lang w:val="pl-PL"/>
        </w:rPr>
      </w:r>
      <w:r>
        <w:rPr>
          <w:lang w:val="pl-PL"/>
        </w:rPr>
        <w:fldChar w:fldCharType="separate"/>
      </w:r>
      <w:r w:rsidRPr="00E75FA4">
        <w:rPr>
          <w:lang w:val="pl-PL"/>
        </w:rPr>
        <w:fldChar w:fldCharType="end"/>
      </w:r>
      <w:r w:rsidR="00242FC6">
        <w:rPr>
          <w:lang w:val="pl-PL"/>
        </w:rPr>
        <w:t xml:space="preserve"> </w:t>
      </w:r>
      <w:r w:rsidR="0058388C" w:rsidRPr="00E75FA4">
        <w:rPr>
          <w:lang w:val="pl-PL"/>
        </w:rPr>
        <w:t xml:space="preserve">Ponad </w:t>
      </w:r>
      <w:r w:rsidR="0016257C" w:rsidRPr="00E75FA4">
        <w:rPr>
          <w:lang w:val="pl-PL"/>
        </w:rPr>
        <w:t xml:space="preserve">500 </w:t>
      </w:r>
      <w:r w:rsidR="00415A6F" w:rsidRPr="00E75FA4">
        <w:rPr>
          <w:lang w:val="pl-PL"/>
        </w:rPr>
        <w:t>milionów</w:t>
      </w:r>
      <w:r w:rsidR="0058388C" w:rsidRPr="00E75FA4">
        <w:rPr>
          <w:lang w:val="pl-PL"/>
        </w:rPr>
        <w:t xml:space="preserve"> zł</w:t>
      </w:r>
    </w:p>
    <w:p w:rsidR="00242FC6" w:rsidRDefault="00242FC6" w:rsidP="008E11BA">
      <w:pPr>
        <w:pStyle w:val="Tekstpodstawowy1"/>
        <w:rPr>
          <w:lang w:val="pl-PL"/>
        </w:rPr>
      </w:pPr>
    </w:p>
    <w:p w:rsidR="00242FC6" w:rsidRDefault="00242FC6" w:rsidP="008E11BA">
      <w:pPr>
        <w:pStyle w:val="Tekstpodstawowy1"/>
        <w:rPr>
          <w:lang w:val="pl-PL"/>
        </w:rPr>
      </w:pPr>
    </w:p>
    <w:p w:rsidR="00242FC6" w:rsidRPr="00E75FA4" w:rsidRDefault="00242FC6" w:rsidP="008E11BA">
      <w:pPr>
        <w:pStyle w:val="Tekstpodstawowy1"/>
        <w:rPr>
          <w:lang w:val="pl-PL"/>
        </w:rPr>
      </w:pPr>
      <w:r>
        <w:rPr>
          <w:lang w:val="pl-PL"/>
        </w:rPr>
        <w:t>Dziękujemy za udział w badaniu!</w:t>
      </w:r>
    </w:p>
    <w:p w:rsidR="004D40C5" w:rsidRPr="00E75FA4" w:rsidRDefault="004D40C5" w:rsidP="004D40C5">
      <w:pPr>
        <w:pStyle w:val="Heading1"/>
        <w:numPr>
          <w:ilvl w:val="0"/>
          <w:numId w:val="0"/>
        </w:numPr>
        <w:rPr>
          <w:lang w:val="pl-PL"/>
        </w:rPr>
      </w:pPr>
    </w:p>
    <w:p w:rsidR="000C7391" w:rsidRPr="00E75FA4" w:rsidRDefault="000C7391" w:rsidP="00431C8B">
      <w:pPr>
        <w:rPr>
          <w:lang w:val="pl-PL"/>
        </w:rPr>
      </w:pPr>
    </w:p>
    <w:bookmarkEnd w:id="0"/>
    <w:p w:rsidR="00150A6C" w:rsidRPr="00E75FA4" w:rsidRDefault="00150A6C" w:rsidP="00150A6C">
      <w:pPr>
        <w:rPr>
          <w:lang w:val="pl-PL"/>
        </w:rPr>
      </w:pPr>
    </w:p>
    <w:tbl>
      <w:tblPr>
        <w:tblStyle w:val="TableGrid"/>
        <w:tblpPr w:vertAnchor="page" w:horzAnchor="page" w:tblpX="664" w:tblpY="12556"/>
        <w:tblW w:w="652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521"/>
      </w:tblGrid>
      <w:tr w:rsidR="00F43688" w:rsidRPr="006F62B6" w:rsidTr="00F43688">
        <w:trPr>
          <w:cantSplit/>
        </w:trPr>
        <w:tc>
          <w:tcPr>
            <w:tcW w:w="6521" w:type="dxa"/>
            <w:vAlign w:val="bottom"/>
            <w:hideMark/>
          </w:tcPr>
          <w:p w:rsidR="00A04792" w:rsidRPr="00E75FA4" w:rsidRDefault="00A04792" w:rsidP="00A04792">
            <w:pPr>
              <w:pStyle w:val="Disclaimer"/>
              <w:spacing w:before="200"/>
              <w:rPr>
                <w:sz w:val="16"/>
                <w:lang w:val="pl-PL"/>
              </w:rPr>
            </w:pPr>
            <w:r w:rsidRPr="00E75FA4">
              <w:rPr>
                <w:sz w:val="16"/>
                <w:lang w:val="pl-PL"/>
              </w:rPr>
              <w:t xml:space="preserve">© 2013 KPMG Sp. z </w:t>
            </w:r>
            <w:proofErr w:type="gramStart"/>
            <w:r w:rsidRPr="00E75FA4">
              <w:rPr>
                <w:sz w:val="16"/>
                <w:lang w:val="pl-PL"/>
              </w:rPr>
              <w:t>o.o</w:t>
            </w:r>
            <w:proofErr w:type="gramEnd"/>
            <w:r w:rsidRPr="00E75FA4">
              <w:rPr>
                <w:sz w:val="16"/>
                <w:lang w:val="pl-PL"/>
              </w:rPr>
              <w:t xml:space="preserve">. </w:t>
            </w:r>
            <w:proofErr w:type="gramStart"/>
            <w:r w:rsidRPr="00E75FA4">
              <w:rPr>
                <w:sz w:val="16"/>
                <w:lang w:val="pl-PL"/>
              </w:rPr>
              <w:t>jest</w:t>
            </w:r>
            <w:proofErr w:type="gramEnd"/>
            <w:r w:rsidRPr="00E75FA4">
              <w:rPr>
                <w:sz w:val="16"/>
                <w:lang w:val="pl-PL"/>
              </w:rPr>
              <w:t xml:space="preserve"> polską spółką z ograniczoną odpowiedzialnością i członkiem sieci KPMG składającej się z niezależnych spółek członkowskich stowarzyszonych z KPMG International Cooperative (“KPMG International”), podmiotem prawa szwajcarskiego. Wszelkie prawa zastrzeżone.</w:t>
            </w:r>
          </w:p>
          <w:p w:rsidR="00F43688" w:rsidRPr="00E75FA4" w:rsidRDefault="00A04792" w:rsidP="00A04792">
            <w:pPr>
              <w:pStyle w:val="Disclaimer"/>
              <w:spacing w:before="200" w:after="0"/>
              <w:rPr>
                <w:rStyle w:val="Hyperlink"/>
                <w:color w:val="000000" w:themeColor="text1"/>
                <w:sz w:val="16"/>
                <w:u w:val="none"/>
                <w:lang w:val="pl-PL"/>
              </w:rPr>
            </w:pPr>
            <w:r w:rsidRPr="00E75FA4">
              <w:rPr>
                <w:sz w:val="16"/>
                <w:lang w:val="pl-PL"/>
              </w:rPr>
              <w:t>Nazwa i logo KPMG oraz hasło "cutting through complexity" są zastrzeżonymi znakami towarowymi bądź znakami towarowymi KPMG International.</w:t>
            </w:r>
          </w:p>
        </w:tc>
      </w:tr>
    </w:tbl>
    <w:p w:rsidR="00947008" w:rsidRPr="00E75FA4" w:rsidRDefault="00D47529" w:rsidP="00150A6C">
      <w:pPr>
        <w:rPr>
          <w:b/>
          <w:lang w:val="pl-PL"/>
        </w:rPr>
      </w:pPr>
      <w:r>
        <w:rPr>
          <w:b/>
          <w:noProof/>
          <w:lang w:val="pl-PL" w:eastAsia="en-GB"/>
        </w:rPr>
        <w:pict>
          <v:shape id="_x0000_s1026" style="position:absolute;margin-left:485.65pt;margin-top:152.8pt;width:109.85pt;height:385.3pt;z-index:251658240;mso-position-horizontal:absolute;mso-position-horizontal-relative:page;mso-position-vertical-relative:page" coordsize="1407,4936" o:allowincell="f" o:allowoverlap="f" path="m,4936r1407,l1407,,,4936xe" fillcolor="#00257a" stroked="f">
            <v:fill opacity="58982f"/>
            <v:path arrowok="t"/>
            <w10:wrap anchorx="page" anchory="page"/>
            <w10:anchorlock/>
          </v:shape>
        </w:pict>
      </w:r>
    </w:p>
    <w:sectPr w:rsidR="00947008" w:rsidRPr="00E75FA4" w:rsidSect="004813AE">
      <w:headerReference w:type="default" r:id="rId17"/>
      <w:footerReference w:type="default" r:id="rId18"/>
      <w:type w:val="oddPage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562" w:rsidRDefault="00B65562">
      <w:r>
        <w:separator/>
      </w:r>
    </w:p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</w:endnote>
  <w:endnote w:type="continuationSeparator" w:id="0">
    <w:p w:rsidR="00B65562" w:rsidRDefault="00B65562">
      <w:r>
        <w:continuationSeparator/>
      </w:r>
    </w:p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999999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D08" w:rsidRPr="00CF5E10" w:rsidRDefault="00D47529" w:rsidP="00E159E6">
    <w:pPr>
      <w:pStyle w:val="Footer"/>
    </w:pPr>
    <w:r>
      <w:fldChar w:fldCharType="begin"/>
    </w:r>
    <w:r w:rsidR="00804FBB">
      <w:instrText xml:space="preserve"> PAGE </w:instrText>
    </w:r>
    <w:r>
      <w:fldChar w:fldCharType="separate"/>
    </w:r>
    <w:r w:rsidR="00113D08">
      <w:rPr>
        <w:noProof/>
      </w:rPr>
      <w:t>7</w:t>
    </w:r>
    <w:r>
      <w:rPr>
        <w:noProof/>
      </w:rPr>
      <w:fldChar w:fldCharType="end"/>
    </w:r>
  </w:p>
  <w:p w:rsidR="00113D08" w:rsidRPr="00CF5E10" w:rsidRDefault="00113D08" w:rsidP="00E159E6">
    <w:pPr>
      <w:pStyle w:val="Footer"/>
    </w:pPr>
    <w:r w:rsidRPr="00CF5E10">
      <w:t xml:space="preserve">© 2005 KPMG LLP, the </w:t>
    </w:r>
    <w:smartTag w:uri="urn:schemas-microsoft-com:office:smarttags" w:element="place">
      <w:smartTag w:uri="urn:schemas-microsoft-com:office:smarttags" w:element="PostalCode">
        <w:smartTag w:uri="urn:schemas-microsoft-com:office:smarttags" w:element="country-region">
          <w:r w:rsidRPr="00CF5E10">
            <w:t>U.K.</w:t>
          </w:r>
        </w:smartTag>
      </w:smartTag>
    </w:smartTag>
    <w:r w:rsidRPr="00CF5E10">
      <w:t xml:space="preserve"> member firm of KPMG International, a Swiss cooperative. All rights reserved. This document is confidential and its circulation and use are restricted.</w:t>
    </w:r>
  </w:p>
  <w:p w:rsidR="00113D08" w:rsidRPr="00CF5E10" w:rsidRDefault="00113D08" w:rsidP="00E159E6">
    <w:pPr>
      <w:pStyle w:val="Footer"/>
    </w:pPr>
    <w:r w:rsidRPr="00CF5E10">
      <w:t>KPMG and the KPMG logo are registered trademarks of KPMG International, a Swiss cooperative.</w:t>
    </w:r>
  </w:p>
  <w:p w:rsidR="00113D08" w:rsidRDefault="00113D0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D08" w:rsidRDefault="00113D08" w:rsidP="00E159E6">
    <w:pPr>
      <w:pStyle w:val="Footer"/>
    </w:pPr>
    <w:r w:rsidRPr="00F61E23">
      <w:rPr>
        <w:noProof/>
        <w:lang w:val="pl-PL" w:eastAsia="pl-PL"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-46355</wp:posOffset>
          </wp:positionV>
          <wp:extent cx="561975" cy="228600"/>
          <wp:effectExtent l="19050" t="0" r="9525" b="0"/>
          <wp:wrapNone/>
          <wp:docPr id="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562" w:rsidRPr="003E2FF8" w:rsidRDefault="00B65562" w:rsidP="003E2FF8">
      <w:pPr>
        <w:pStyle w:val="Footer"/>
      </w:pPr>
    </w:p>
    <w:p w:rsidR="00B65562" w:rsidRDefault="00B65562"/>
    <w:p w:rsidR="00B65562" w:rsidRDefault="00B65562"/>
  </w:footnote>
  <w:footnote w:type="continuationSeparator" w:id="0">
    <w:p w:rsidR="00B65562" w:rsidRDefault="00B65562">
      <w:r>
        <w:continuationSeparator/>
      </w:r>
    </w:p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  <w:p w:rsidR="00B65562" w:rsidRDefault="00B6556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D08" w:rsidRPr="002F0774" w:rsidRDefault="006F62B6" w:rsidP="002F0774">
    <w:pPr>
      <w:pStyle w:val="Header"/>
      <w:ind w:left="-3060"/>
      <w:rPr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.95pt;height:21.05pt">
          <v:imagedata r:id="rId1" o:title=""/>
        </v:shape>
      </w:pict>
    </w:r>
  </w:p>
  <w:p w:rsidR="00113D08" w:rsidRDefault="00113D0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D08" w:rsidRDefault="00776F11" w:rsidP="00187E1A">
    <w:pPr>
      <w:pStyle w:val="Header"/>
      <w:ind w:right="-964"/>
      <w:jc w:val="right"/>
    </w:pPr>
    <w:r>
      <w:rPr>
        <w:noProof/>
        <w:lang w:val="pl-PL" w:eastAsia="pl-PL"/>
      </w:rPr>
      <w:drawing>
        <wp:anchor distT="0" distB="0" distL="114300" distR="114300" simplePos="0" relativeHeight="251676160" behindDoc="0" locked="0" layoutInCell="1" allowOverlap="1">
          <wp:simplePos x="0" y="0"/>
          <wp:positionH relativeFrom="column">
            <wp:posOffset>2344420</wp:posOffset>
          </wp:positionH>
          <wp:positionV relativeFrom="paragraph">
            <wp:posOffset>215265</wp:posOffset>
          </wp:positionV>
          <wp:extent cx="1913255" cy="741680"/>
          <wp:effectExtent l="19050" t="0" r="0" b="0"/>
          <wp:wrapSquare wrapText="bothSides"/>
          <wp:docPr id="5" name="Picture 5" descr="CCIFP_logo_pod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IFP_logo_podpi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858" b="33588"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741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3D08">
      <w:rPr>
        <w:noProof/>
        <w:lang w:val="pl-PL" w:eastAsia="pl-PL"/>
      </w:rPr>
      <w:drawing>
        <wp:anchor distT="0" distB="0" distL="114300" distR="114300" simplePos="0" relativeHeight="251661823" behindDoc="1" locked="0" layoutInCell="1" allowOverlap="1">
          <wp:simplePos x="0" y="0"/>
          <wp:positionH relativeFrom="margin">
            <wp:posOffset>-303746</wp:posOffset>
          </wp:positionH>
          <wp:positionV relativeFrom="paragraph">
            <wp:posOffset>-448574</wp:posOffset>
          </wp:positionV>
          <wp:extent cx="7563569" cy="10688129"/>
          <wp:effectExtent l="19050" t="0" r="0" b="0"/>
          <wp:wrapNone/>
          <wp:docPr id="3" name="Picture 2" descr="BU0033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00330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3569" cy="1068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529" w:rsidRPr="00D47529">
      <w:rPr>
        <w:noProof/>
        <w:lang w:eastAsia="en-GB"/>
      </w:rPr>
      <w:pict>
        <v:shape id="_x0000_s2051" style="position:absolute;left:0;text-align:left;margin-left:234.35pt;margin-top:173.95pt;width:360.65pt;height:340.1pt;z-index:-251651584;mso-wrap-distance-left:0;mso-wrap-distance-right:0;mso-position-horizontal:absolute;mso-position-horizontal-relative:page;mso-position-vertical:absolute;mso-position-vertical-relative:page" coordsize="4620,4357" wrapcoords="1220 0 -10 4347 4620 4347 4620 0 1220 0" o:allowincell="f" path="m1243,l,4357r4620,l4620,,1243,xe" fillcolor="#e6007e" stroked="f">
          <v:fill opacity="0"/>
          <v:path arrowok="t"/>
          <w10:wrap type="tight" side="left" anchorx="page" anchory="page"/>
        </v:shape>
      </w:pict>
    </w:r>
    <w:r w:rsidR="00D47529" w:rsidRPr="00D47529">
      <w:rPr>
        <w:noProof/>
        <w:lang w:eastAsia="en-GB"/>
      </w:rPr>
      <w:pict>
        <v:shape id="_x0000_s2050" style="position:absolute;left:0;text-align:left;margin-left:45.65pt;margin-top:58.1pt;width:136.65pt;height:46.4pt;z-index:251663872;mso-position-horizontal:absolute;mso-position-horizontal-relative:page;mso-position-vertical:absolute;mso-position-vertical-relative:page" coordsize="13872,4720" path="m7652,2345hdc7248,2345,7248,2345,7248,2345v77,-264,77,-264,77,-264c6517,2081,6517,2081,6517,2081v-63,264,-63,264,-63,264c6066,2345,6066,2345,6066,2345v,-62,,-62,,-62c6066,2252,6066,2221,6081,2190v62,-280,265,-559,576,-559c6797,1631,6921,1677,6905,1848v467,,467,,467,c7403,1770,7434,1631,7341,1507,7232,1367,7030,1305,6765,1305v-186,,-466,31,-699,186c6066,63,6066,63,6066,63v1586,,1586,,1586,hal7652,2345hdxm6719,2718v-94,31,-187,31,-280,31c6221,2749,6050,2640,6050,2392v747,,747,,747,hal6719,2718hdxm5801,1429v,326,,326,,326c5692,1895,5615,2065,5583,2205v-15,47,-15,93,-31,140c5319,2345,5319,2345,5319,2345v202,-947,202,-947,202,-947c4853,1398,4853,1398,4853,1398v-607,947,-607,947,-607,947c4215,2345,4215,2345,4215,2345v,-2282,,-2282,,-2282c5801,63,5801,63,5801,63hal5801,1429hdxm4915,2345v-249,,-249,,-249,c5039,1770,5039,1770,5039,1770hal4915,2345hdxm3951,1398v-405,,-405,,-405,c3282,2345,3282,2345,3282,2345v-436,,-436,,-436,c3064,2267,3204,2112,3235,1879v31,-171,16,-279,-46,-372c3080,1382,2862,1398,2675,1398v-31,,-326,,-326,c2349,63,2349,63,2349,63v1602,,1602,,1602,hal3951,1398hdxm3686,2345v171,-590,171,-590,171,-590c3857,2345,3857,2345,3857,2345hal3686,2345hdxm2535,2112v,,,,,c2520,2112,2504,2112,2489,2112v-31,,-47,,-62,c2318,2112,2318,2112,2318,2112v46,-171,46,-171,46,-171c2395,1864,2395,1864,2395,1864v47,-202,47,-202,47,-202c2473,1662,2489,1662,2520,1662v78,,78,,78,c2722,1662,2815,1662,2846,1708v16,31,16,94,-15,171c2784,2019,2722,2097,2535,2112m2084,1475v-15,78,-15,78,-15,78c1836,2314,1836,2314,1836,2314v,31,,31,,31c1089,2345,1089,2345,1089,2345v-62,-124,-62,-124,-62,-124c1836,1398,1836,1398,1836,1398v-529,,-529,,-529,c685,2065,685,2065,685,2065,887,1398,887,1398,887,1398v-389,,-389,,-389,c498,63,498,63,498,63v1586,,1586,,1586,hal2084,1475hdxm6003,v,1538,,1538,,1538c5941,1569,5895,1615,5863,1662,5863,,5863,,5863,,4153,,4153,,4153,v,1398,,1398,,1398c4013,1398,4013,1398,4013,1398,4013,,4013,,4013,,2302,,2302,,2302,v,1398,,1398,,1398c2147,1398,2147,1398,2147,1398,2147,,2147,,2147,,436,,436,,436,v,1600,,1600,,1600c,3044,,3044,,3044v389,,389,,389,c576,2392,576,2392,576,2392v62,,62,,62,c949,3044,949,3044,949,3044v467,,467,,467,c1105,2392,1105,2392,1105,2392v715,,715,,715,c1618,3044,1618,3044,1618,3044v420,,420,,420,c2224,2407,2224,2407,2224,2407v94,,94,,94,c2318,2392,2318,2392,2318,2392v140,,140,,140,c2458,2392,2458,2392,2458,2392v793,,793,,793,c3064,3044,3064,3044,3064,3044v436,,436,,436,c3671,2392,3671,2392,3671,2392v186,,186,,186,c3873,3044,3873,3044,3873,3044v357,,357,,357,c4635,2392,4635,2392,4635,2392v264,,264,,264,c4759,3044,4759,3044,4759,3044v420,,420,,420,c5319,2392,5319,2392,5319,2392v233,,233,,233,c5537,2593,5599,2780,5723,2904v172,140,405,171,591,171c6563,3075,6828,3044,7092,2982v140,-590,140,-590,140,-590c7714,2392,7714,2392,7714,2392,7714,,7714,,7714,hal6003,hdxm747,3991v-62,310,-62,310,-62,310c669,4348,654,4410,747,4410v93,,109,-62,124,-155c934,3991,934,3991,934,3991v155,,155,,155,c1011,4332,1011,4332,1011,4332v-15,109,-15,125,-31,140c980,4488,980,4503,980,4519v-140,,-140,,-140,c840,4441,840,4441,840,4441v-15,31,-62,78,-171,78c607,4519,545,4488,529,4457v-15,-47,-15,-109,,-140c591,3991,591,3991,591,3991hal747,3991hdxm1742,4099v109,,109,,109,c1882,4006,1882,4006,1882,4006v-124,,-124,,-124,c1789,3851,1789,3851,1789,3851v-156,47,-156,47,-156,47c1602,4006,1602,4006,1602,4006v-202,,-202,,-202,c1431,3851,1431,3851,1431,3851v-171,47,-171,47,-171,47c1245,4006,1245,4006,1245,4006v-94,,-94,,-94,c1120,4099,1120,4099,1120,4099v109,,109,,109,c1167,4379,1167,4379,1167,4379v-16,46,-31,140,124,140c1307,4519,1353,4519,1416,4503v15,-93,15,-93,15,-93c1416,4410,1400,4410,1385,4410v-78,,-63,-31,-63,-78c1369,4099,1369,4099,1369,4099v218,,218,,218,c1525,4379,1525,4379,1525,4379v-16,46,-32,140,124,140c1664,4519,1711,4519,1773,4503v16,-93,16,-93,16,-93c1773,4410,1758,4410,1742,4410v-78,,-62,-31,-62,-78hal1742,4099hdxm1960,3991v155,,155,,155,c1991,4519,1991,4519,1991,4519v-140,,-140,,-140,hal1960,3991hdxm1991,3773v171,,171,,171,c2131,3913,2131,3913,2131,3913v-155,,-155,,-155,hal1991,3773hdxm2209,4084v,,15,-47,15,-93c2364,3991,2364,3991,2364,3991v,77,,77,,77c2380,4053,2427,3975,2551,3975v93,,124,62,140,109c2691,4115,2691,4130,2660,4239v-62,280,-62,280,-62,280c2458,4519,2458,4519,2458,4519v62,-326,62,-326,62,-326c2520,4177,2520,4146,2520,4130v,-15,-16,-46,-62,-46c2427,4084,2395,4115,2364,4130v,16,-15,47,-31,78c2271,4519,2271,4519,2271,4519v-156,,-156,,-156,hal2209,4084hdxm3329,4006v-16,31,-16,62,-32,124c3220,4503,3220,4503,3220,4503v-47,202,-203,217,-311,217c2831,4720,2691,4705,2722,4550v140,,140,,140,c2862,4565,2862,4581,2878,4596v,16,15,31,62,31c2986,4627,3033,4596,3049,4550v15,-16,15,-31,31,-125c3017,4488,2971,4503,2924,4503v-140,,-186,-124,-155,-248c2784,4115,2893,3991,3033,3991v93,,124,62,140,77c3189,4006,3189,4006,3189,4006hal3329,4006hdxm2986,4394v109,,125,-124,140,-139c3126,4193,3142,4099,3049,4099v-63,,-109,47,-140,156c2909,4270,2878,4394,2986,4394t949,109c3888,4519,3842,4519,3811,4519v-156,,-125,-94,-125,-140c3748,4099,3748,4099,3748,4099v-93,,-93,,-93,c3671,4006,3671,4006,3671,4006v109,,109,,109,c3795,3898,3795,3898,3795,3898v156,-47,156,-47,156,-47c3919,4006,3919,4006,3919,4006v125,,125,,125,c4028,4099,4028,4099,4028,4099v-124,,-124,,-124,c3857,4332,3857,4332,3857,4332v-15,47,-15,78,47,78c3919,4410,3935,4410,3951,4410hal3935,4503hdxm4168,3773v156,,156,,156,c4262,4068,4262,4068,4262,4068v31,-31,77,-77,171,-77c4510,3991,4542,4022,4573,4053v,31,15,77,,140c4510,4519,4510,4519,4510,4519v-155,,-155,,-155,c4417,4208,4417,4208,4417,4208v,-31,31,-124,-62,-124c4308,4084,4262,4115,4230,4193v-62,326,-62,326,-62,326c4013,4519,4013,4519,4013,4519hal4168,3773hdxm4697,4130v,-31,16,-108,16,-139c4853,3991,4853,3991,4853,3991v-16,108,-16,108,-16,108c4868,4053,4915,3991,5039,3991v-31,139,-31,139,-31,139c4853,4115,4821,4193,4806,4255v-47,264,-47,264,-47,264c4604,4519,4604,4519,4604,4519hal4697,4130hdxm5350,3991v187,,233,124,202,264c5521,4394,5412,4534,5226,4534v-140,,-249,-93,-202,-279c5055,4130,5148,3991,5350,3991t-93,434c5319,4425,5381,4379,5412,4255v16,-78,16,-171,-93,-171c5210,4084,5179,4208,5179,4255v-31,124,,170,78,170m5863,3991v-62,310,-62,310,-62,310c5786,4348,5770,4410,5848,4410v109,,124,-62,140,-155c6034,3991,6034,3991,6034,3991v156,,156,,156,c6128,4332,6128,4332,6128,4332v-31,109,-31,125,-31,140c6097,4488,6097,4503,6097,4519v-156,,-156,,-156,c5957,4441,5957,4441,5957,4441v-16,31,-78,78,-171,78c5708,4519,5661,4488,5646,4457v-31,-47,-16,-109,,-140c5708,3991,5708,3991,5708,3991hal5863,3991hdxm6797,4006v-16,31,-32,62,-32,124c6688,4503,6688,4503,6688,4503v-47,202,-218,217,-311,217c6299,4720,6159,4705,6190,4550v140,,140,,140,c6330,4565,6330,4581,6330,4596v16,16,31,31,78,31c6454,4627,6501,4596,6517,4550v15,-16,15,-31,31,-125c6485,4488,6423,4503,6392,4503v-155,,-186,-124,-171,-248c6252,4115,6361,3991,6501,3991v93,,124,62,140,77c6657,4006,6657,4006,6657,4006hal6797,4006hdxm6454,4394v109,,125,-124,140,-139c6594,4193,6610,4099,6517,4099v-63,,-109,47,-140,156c6377,4270,6346,4394,6454,4394t498,-621c7108,3773,7108,3773,7108,3773v-63,295,-63,295,-63,295c7076,4037,7123,3991,7216,3991v78,,109,31,140,62c7356,4084,7372,4130,7356,4193v-62,326,-62,326,-62,326c7139,4519,7139,4519,7139,4519v62,-311,62,-311,62,-311c7201,4177,7232,4084,7139,4084v-47,,-109,31,-125,109c6952,4519,6952,4519,6952,4519v-155,,-155,,-155,hal6952,3773hdxm343,4177v,-15,,-93,-47,-93c218,4084,187,4193,172,4255v,31,-16,108,15,155c187,4425,203,4425,218,4425v16,,62,-15,94,-93c451,4332,451,4332,451,4332v,31,-15,93,-93,140c312,4503,265,4519,203,4519v-78,,-125,,-171,-62c,4410,,4332,16,4255,63,4022,249,3991,312,3991v93,,202,46,171,186hal343,4177hdxm8041,4177v,-15,15,-93,-47,-93c7932,4084,7901,4193,7885,4255v-15,31,-31,108,,155c7901,4425,7916,4425,7916,4425v16,,78,-15,94,-93c8165,4332,8165,4332,8165,4332v-16,31,-31,93,-93,140c8025,4503,7978,4519,7901,4519v-63,,-125,,-156,-62c7714,4410,7698,4332,7730,4255v46,-233,217,-264,295,-264c8118,3991,8227,4037,8196,4177hal8041,4177hdxm8569,3991v187,,249,124,218,264c8756,4394,8632,4534,8445,4534v-140,,-249,-93,-202,-279c8274,4130,8367,3991,8569,3991t-93,434c8538,4425,8600,4379,8632,4255v15,-78,15,-171,-78,-171c8429,4084,8414,4208,8398,4255v-31,124,,170,78,170m8912,4099v15,-31,15,-62,15,-108c9083,3991,9083,3991,9083,3991v-16,77,-16,77,-16,77c9098,4037,9145,3991,9254,3991v109,,124,62,140,93c9456,4006,9518,3991,9580,3991v94,,125,62,140,77c9736,4115,9720,4177,9705,4224v-63,295,-63,295,-63,295c9487,4519,9487,4519,9487,4519v78,-311,78,-311,78,-311c9565,4162,9580,4099,9502,4099v-93,,-108,78,-139,156c9316,4519,9316,4519,9316,4519v-156,,-156,,-156,c9223,4208,9223,4208,9223,4208v15,-46,31,-109,-63,-109c9067,4099,9051,4177,9051,4208v-77,311,-77,311,-77,311c8834,4519,8834,4519,8834,4519hal8912,4099hdxm10031,3991v-15,77,-15,77,-15,77c10078,3991,10171,3991,10202,3991v125,,187,93,156,248c10327,4394,10218,4519,10078,4519v-93,,-125,-47,-140,-62c9891,4705,9891,4705,9891,4705v-155,,-155,,-155,c9876,3991,9876,3991,9876,3991hal10031,3991hdxm10202,4255v16,-62,16,-171,-77,-171c10078,4084,10000,4115,9969,4255v,31,-31,170,78,170c10125,4425,10171,4348,10202,4255t342,-482c10700,3773,10700,3773,10700,3773v-156,746,-156,746,-156,746c10389,4519,10389,4519,10389,4519hal10544,3773hdxm10824,4301v,31,-31,124,78,124c10949,4425,10980,4410,11011,4363v140,,140,,140,c11135,4379,11135,4425,11073,4472v-46,47,-109,62,-186,62c10840,4534,10762,4519,10716,4472v-47,-47,-47,-124,-32,-202c10716,4177,10747,4084,10855,4022v47,-31,94,-47,156,-47c11073,3975,11166,4006,11182,4099v31,78,,156,,202hal10824,4301hdxm11042,4193v,-16,16,-109,-62,-109c10902,4084,10871,4130,10855,4193hal11042,4193hdxm11446,3991v63,171,63,171,63,171c11633,3991,11633,3991,11633,3991v171,,171,,171,c11571,4255,11571,4255,11571,4255v124,264,124,264,124,264c11509,4519,11509,4519,11509,4519v-63,-202,-63,-202,-63,-202c11306,4519,11306,4519,11306,4519v-171,,-171,,-171,c11369,4239,11369,4239,11369,4239v-109,-248,-109,-248,-109,-248hal11446,3991hdxm11866,3991v156,,156,,156,c11913,4519,11913,4519,11913,4519v-156,,-156,,-156,hal11866,3991hdxm11913,3773v155,,155,,155,c12037,3913,12037,3913,12037,3913v-155,,-155,,-155,hal11913,3773hdxm12348,4503v-62,16,-108,16,-124,16c12068,4519,12084,4425,12100,4379v62,-280,62,-280,62,-280c12053,4099,12053,4099,12053,4099v31,-93,31,-93,31,-93c12177,4006,12177,4006,12177,4006v31,-108,31,-108,31,-108c12364,3851,12364,3851,12364,3851v-31,155,-31,155,-31,155c12457,4006,12457,4006,12457,4006v-31,93,-31,93,-31,93c12317,4099,12317,4099,12317,4099v-62,233,-62,233,-62,233c12255,4379,12240,4410,12317,4410v16,,31,,47,hal12348,4503hdxm12659,3991v32,357,32,357,32,357c12877,3991,12877,3991,12877,3991v156,,156,,156,c12737,4503,12737,4503,12737,4503v-109,202,-109,202,-109,202c12473,4705,12473,4705,12473,4705v109,-186,109,-186,109,-186c12488,3991,12488,3991,12488,3991hal12659,3991hdxm13297,3835v-109,,-109,,-109,c13204,3773,13204,3773,13204,3773v295,,295,,295,c13484,3835,13484,3835,13484,3835v-109,,-109,,-109,c13313,4099,13313,4099,13313,4099v-63,,-63,,-63,hal13297,3835hdxm13530,3773v109,,109,,109,c13655,4006,13655,4006,13655,4006v109,-233,109,-233,109,-233c13872,3773,13872,3773,13872,3773v-62,326,-62,326,-62,326c13748,4099,13748,4099,13748,4099v47,-279,47,-279,47,-279c13655,4099,13655,4099,13655,4099v-47,,-47,,-47,c13577,3820,13577,3820,13577,3820v-62,279,-62,279,-62,279c13453,4099,13453,4099,13453,4099hal13530,3773hdxe" fillcolor="white [3212]" stroked="f" strokeweight="0">
          <v:path arrowok="t"/>
          <o:lock v:ext="edit" aspectratio="t" verticies="t"/>
          <w10:wrap anchorx="page" anchory="page"/>
          <w10:anchorlock/>
        </v:shape>
      </w:pict>
    </w:r>
    <w:r w:rsidR="00D47529" w:rsidRPr="00D47529">
      <w:rPr>
        <w:noProof/>
        <w:lang w:eastAsia="en-GB"/>
      </w:rPr>
      <w:pict>
        <v:shape id="_x0000_s2049" style="position:absolute;left:0;text-align:left;margin-left:0;margin-top:34.85pt;width:394.4pt;height:503.35pt;z-index:251662848;mso-position-horizontal-relative:page;mso-position-vertical:absolute;mso-position-vertical-relative:page" coordsize="5052,6448" path="m5052,l432,,,1512,,6448r3215,l5052,xe" fillcolor="#00257a" stroked="f">
          <v:fill opacity="62259f" color2="#009fda" o:opacity2="58982f" rotate="t" angle="-90" focus="100%" type="gradient"/>
          <v:path arrowok="t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D08" w:rsidRDefault="00113D08" w:rsidP="002E728A">
    <w:pPr>
      <w:pStyle w:val="Header"/>
      <w:ind w:right="-2948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A64BD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076F314"/>
    <w:lvl w:ilvl="0">
      <w:start w:val="1"/>
      <w:numFmt w:val="bullet"/>
      <w:pStyle w:val="Tablebulletsub"/>
      <w:lvlText w:val="–"/>
      <w:lvlJc w:val="left"/>
      <w:pPr>
        <w:ind w:left="644" w:hanging="360"/>
      </w:pPr>
      <w:rPr>
        <w:rFonts w:ascii="Arial" w:hAnsi="Arial" w:hint="default"/>
        <w:color w:val="97989A"/>
      </w:rPr>
    </w:lvl>
  </w:abstractNum>
  <w:abstractNum w:abstractNumId="2">
    <w:nsid w:val="FFFFFF7E"/>
    <w:multiLevelType w:val="singleLevel"/>
    <w:tmpl w:val="36E098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D647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460A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EE03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B4AB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E2CC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9AE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EA44E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6B48CC"/>
    <w:multiLevelType w:val="multilevel"/>
    <w:tmpl w:val="0809001D"/>
    <w:styleLink w:val="Text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6A82F74"/>
    <w:multiLevelType w:val="multilevel"/>
    <w:tmpl w:val="FD6243DA"/>
    <w:lvl w:ilvl="0">
      <w:start w:val="1"/>
      <w:numFmt w:val="decimal"/>
      <w:pStyle w:val="Numberedbullet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97989A"/>
        <w:sz w:val="16"/>
      </w:rPr>
    </w:lvl>
    <w:lvl w:ilvl="1">
      <w:start w:val="1"/>
      <w:numFmt w:val="lowerLetter"/>
      <w:pStyle w:val="Alphabullet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97989A"/>
        <w:sz w:val="16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278D06E3"/>
    <w:multiLevelType w:val="hybridMultilevel"/>
    <w:tmpl w:val="5A66897A"/>
    <w:lvl w:ilvl="0" w:tplc="28E8D7B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DB3A13"/>
    <w:multiLevelType w:val="multilevel"/>
    <w:tmpl w:val="84845D76"/>
    <w:lvl w:ilvl="0">
      <w:start w:val="1"/>
      <w:numFmt w:val="decimal"/>
      <w:pStyle w:val="Termslevel1"/>
      <w:suff w:val="space"/>
      <w:lvlText w:val="%1."/>
      <w:lvlJc w:val="left"/>
      <w:pPr>
        <w:ind w:left="170" w:hanging="170"/>
      </w:pPr>
      <w:rPr>
        <w:rFonts w:ascii="Arial Bold" w:hAnsi="Arial Bold" w:hint="default"/>
        <w:b/>
        <w:i w:val="0"/>
        <w:color w:val="auto"/>
        <w:sz w:val="17"/>
      </w:rPr>
    </w:lvl>
    <w:lvl w:ilvl="1">
      <w:start w:val="1"/>
      <w:numFmt w:val="decimal"/>
      <w:pStyle w:val="Termslevel2"/>
      <w:lvlText w:val="%1.%2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auto"/>
        <w:sz w:val="14"/>
      </w:rPr>
    </w:lvl>
    <w:lvl w:ilvl="2">
      <w:start w:val="1"/>
      <w:numFmt w:val="decimal"/>
      <w:pStyle w:val="Termslevel3"/>
      <w:lvlText w:val="%1.%2.%3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27E66909"/>
    <w:multiLevelType w:val="multilevel"/>
    <w:tmpl w:val="1270BC6E"/>
    <w:lvl w:ilvl="0">
      <w:start w:val="1"/>
      <w:numFmt w:val="decimal"/>
      <w:lvlRestart w:val="0"/>
      <w:lvlText w:val="%1"/>
      <w:lvlJc w:val="left"/>
      <w:pPr>
        <w:ind w:left="720" w:hanging="72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8532C64"/>
    <w:multiLevelType w:val="hybridMultilevel"/>
    <w:tmpl w:val="C8A85774"/>
    <w:lvl w:ilvl="0" w:tplc="99F60CF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642DDB"/>
    <w:multiLevelType w:val="multilevel"/>
    <w:tmpl w:val="3A121DA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7">
    <w:nsid w:val="565D7E11"/>
    <w:multiLevelType w:val="hybridMultilevel"/>
    <w:tmpl w:val="581A397C"/>
    <w:lvl w:ilvl="0" w:tplc="9DA2E716">
      <w:start w:val="1"/>
      <w:numFmt w:val="decimal"/>
      <w:pStyle w:val="Appendixheader"/>
      <w:lvlText w:val="Appendix %1"/>
      <w:lvlJc w:val="left"/>
      <w:pPr>
        <w:ind w:left="70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839" w:hanging="360"/>
      </w:pPr>
    </w:lvl>
    <w:lvl w:ilvl="2" w:tplc="0809001B" w:tentative="1">
      <w:start w:val="1"/>
      <w:numFmt w:val="lowerRoman"/>
      <w:lvlText w:val="%3."/>
      <w:lvlJc w:val="right"/>
      <w:pPr>
        <w:ind w:left="3559" w:hanging="180"/>
      </w:pPr>
    </w:lvl>
    <w:lvl w:ilvl="3" w:tplc="0809000F" w:tentative="1">
      <w:start w:val="1"/>
      <w:numFmt w:val="decimal"/>
      <w:lvlText w:val="%4."/>
      <w:lvlJc w:val="left"/>
      <w:pPr>
        <w:ind w:left="4279" w:hanging="360"/>
      </w:pPr>
    </w:lvl>
    <w:lvl w:ilvl="4" w:tplc="08090019" w:tentative="1">
      <w:start w:val="1"/>
      <w:numFmt w:val="lowerLetter"/>
      <w:lvlText w:val="%5."/>
      <w:lvlJc w:val="left"/>
      <w:pPr>
        <w:ind w:left="4999" w:hanging="360"/>
      </w:pPr>
    </w:lvl>
    <w:lvl w:ilvl="5" w:tplc="0809001B" w:tentative="1">
      <w:start w:val="1"/>
      <w:numFmt w:val="lowerRoman"/>
      <w:lvlText w:val="%6."/>
      <w:lvlJc w:val="right"/>
      <w:pPr>
        <w:ind w:left="5719" w:hanging="180"/>
      </w:pPr>
    </w:lvl>
    <w:lvl w:ilvl="6" w:tplc="0809000F" w:tentative="1">
      <w:start w:val="1"/>
      <w:numFmt w:val="decimal"/>
      <w:lvlText w:val="%7."/>
      <w:lvlJc w:val="left"/>
      <w:pPr>
        <w:ind w:left="6439" w:hanging="360"/>
      </w:pPr>
    </w:lvl>
    <w:lvl w:ilvl="7" w:tplc="08090019" w:tentative="1">
      <w:start w:val="1"/>
      <w:numFmt w:val="lowerLetter"/>
      <w:lvlText w:val="%8."/>
      <w:lvlJc w:val="left"/>
      <w:pPr>
        <w:ind w:left="7159" w:hanging="360"/>
      </w:pPr>
    </w:lvl>
    <w:lvl w:ilvl="8" w:tplc="0809001B" w:tentative="1">
      <w:start w:val="1"/>
      <w:numFmt w:val="lowerRoman"/>
      <w:lvlText w:val="%9."/>
      <w:lvlJc w:val="right"/>
      <w:pPr>
        <w:ind w:left="7879" w:hanging="180"/>
      </w:pPr>
    </w:lvl>
  </w:abstractNum>
  <w:abstractNum w:abstractNumId="18">
    <w:nsid w:val="646531FF"/>
    <w:multiLevelType w:val="multilevel"/>
    <w:tmpl w:val="DC7036C8"/>
    <w:lvl w:ilvl="0">
      <w:start w:val="1"/>
      <w:numFmt w:val="decimal"/>
      <w:lvlRestart w:val="0"/>
      <w:pStyle w:val="Heading1"/>
      <w:lvlText w:val="%1"/>
      <w:lvlJc w:val="left"/>
      <w:pPr>
        <w:ind w:left="850" w:hanging="850"/>
      </w:pPr>
      <w:rPr>
        <w:b/>
        <w:i w:val="0"/>
      </w:rPr>
    </w:lvl>
    <w:lvl w:ilvl="1">
      <w:start w:val="1"/>
      <w:numFmt w:val="decimal"/>
      <w:pStyle w:val="Heading2"/>
      <w:lvlText w:val="%1.%2"/>
      <w:lvlJc w:val="left"/>
      <w:pPr>
        <w:ind w:left="850" w:hanging="850"/>
      </w:pPr>
      <w:rPr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850" w:hanging="850"/>
      </w:pPr>
      <w:rPr>
        <w:b w:val="0"/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50" w:hanging="85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72D6F49"/>
    <w:multiLevelType w:val="multilevel"/>
    <w:tmpl w:val="584E0184"/>
    <w:lvl w:ilvl="0">
      <w:start w:val="1"/>
      <w:numFmt w:val="bullet"/>
      <w:pStyle w:val="Bullet"/>
      <w:lvlText w:val="■"/>
      <w:lvlJc w:val="left"/>
      <w:pPr>
        <w:ind w:left="284" w:hanging="284"/>
      </w:pPr>
      <w:rPr>
        <w:rFonts w:ascii="Arial" w:hAnsi="Arial" w:hint="default"/>
        <w:color w:val="97989A"/>
        <w:sz w:val="24"/>
        <w:lang w:val="en-GB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color w:val="97989A"/>
      </w:rPr>
    </w:lvl>
    <w:lvl w:ilvl="2">
      <w:start w:val="1"/>
      <w:numFmt w:val="bullet"/>
      <w:lvlRestart w:val="1"/>
      <w:lvlText w:val="■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97989A"/>
      </w:rPr>
    </w:lvl>
    <w:lvl w:ilvl="3">
      <w:start w:val="1"/>
      <w:numFmt w:val="bullet"/>
      <w:lvlText w:val="–"/>
      <w:lvlJc w:val="left"/>
      <w:pPr>
        <w:ind w:left="1134" w:hanging="283"/>
      </w:pPr>
      <w:rPr>
        <w:rFonts w:ascii="Arial" w:hAnsi="Arial" w:hint="default"/>
        <w:color w:val="97989A"/>
      </w:rPr>
    </w:lvl>
    <w:lvl w:ilvl="4">
      <w:start w:val="1"/>
      <w:numFmt w:val="bullet"/>
      <w:lvlText w:val="■"/>
      <w:lvlJc w:val="left"/>
      <w:pPr>
        <w:ind w:left="1701" w:hanging="281"/>
      </w:pPr>
      <w:rPr>
        <w:rFonts w:ascii="Arial" w:hAnsi="Arial" w:hint="default"/>
        <w:color w:val="97989A"/>
      </w:rPr>
    </w:lvl>
    <w:lvl w:ilvl="5">
      <w:start w:val="1"/>
      <w:numFmt w:val="bullet"/>
      <w:lvlText w:val="–"/>
      <w:lvlJc w:val="left"/>
      <w:pPr>
        <w:ind w:left="2066" w:hanging="362"/>
      </w:pPr>
      <w:rPr>
        <w:rFonts w:ascii="Arial" w:hAnsi="Arial" w:hint="default"/>
        <w:color w:val="97989A"/>
      </w:rPr>
    </w:lvl>
    <w:lvl w:ilvl="6">
      <w:start w:val="1"/>
      <w:numFmt w:val="bullet"/>
      <w:lvlText w:val=""/>
      <w:lvlJc w:val="left"/>
      <w:pPr>
        <w:ind w:left="2350" w:hanging="36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634" w:hanging="36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918" w:hanging="362"/>
      </w:pPr>
      <w:rPr>
        <w:rFonts w:ascii="Wingdings" w:hAnsi="Wingdings" w:hint="default"/>
      </w:rPr>
    </w:lvl>
  </w:abstractNum>
  <w:abstractNum w:abstractNumId="20">
    <w:nsid w:val="6C0E3625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6E2E1FA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7425702C"/>
    <w:multiLevelType w:val="hybridMultilevel"/>
    <w:tmpl w:val="B49E8BFA"/>
    <w:lvl w:ilvl="0" w:tplc="9C7A9E4C">
      <w:start w:val="1"/>
      <w:numFmt w:val="bullet"/>
      <w:pStyle w:val="Bulletsub"/>
      <w:lvlText w:val="–"/>
      <w:lvlJc w:val="left"/>
      <w:pPr>
        <w:ind w:left="1800" w:hanging="360"/>
      </w:pPr>
      <w:rPr>
        <w:rFonts w:ascii="Arial" w:hAnsi="Arial" w:hint="default"/>
        <w:color w:val="97989A"/>
      </w:rPr>
    </w:lvl>
    <w:lvl w:ilvl="1" w:tplc="30DA67EA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C668C6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4E0DEF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F763CD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E2C428C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9FA003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604AC2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D9AEFF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0"/>
  </w:num>
  <w:num w:numId="4">
    <w:abstractNumId w:val="1"/>
  </w:num>
  <w:num w:numId="5">
    <w:abstractNumId w:val="22"/>
  </w:num>
  <w:num w:numId="6">
    <w:abstractNumId w:val="19"/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7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0"/>
  </w:num>
  <w:num w:numId="22">
    <w:abstractNumId w:val="18"/>
  </w:num>
  <w:num w:numId="23">
    <w:abstractNumId w:val="18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9"/>
  </w:num>
  <w:num w:numId="28">
    <w:abstractNumId w:val="18"/>
  </w:num>
  <w:num w:numId="29">
    <w:abstractNumId w:val="16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18"/>
  </w:num>
  <w:num w:numId="35">
    <w:abstractNumId w:val="1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C004"/>
  <w:trackRevisions/>
  <w:doNotTrackMoves/>
  <w:documentProtection w:edit="forms" w:enforcement="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8" style="mso-position-horizontal-relative:margin" fillcolor="#ccd6e3" stroke="f">
      <v:fill color="#ccd6e3"/>
      <v:stroke on="f"/>
      <v:textbox inset=",2.5mm,,2.5mm"/>
      <o:colormru v:ext="edit" colors="#0c2d83,#ccd6e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OffIni" w:val="KIntOffPL.ini.xml"/>
  </w:docVars>
  <w:rsids>
    <w:rsidRoot w:val="00FA0EE1"/>
    <w:rsid w:val="00001339"/>
    <w:rsid w:val="00001593"/>
    <w:rsid w:val="00001786"/>
    <w:rsid w:val="000026F9"/>
    <w:rsid w:val="00003840"/>
    <w:rsid w:val="0000472E"/>
    <w:rsid w:val="00005D02"/>
    <w:rsid w:val="00005E2E"/>
    <w:rsid w:val="00010E4D"/>
    <w:rsid w:val="00010F20"/>
    <w:rsid w:val="00011768"/>
    <w:rsid w:val="00012F16"/>
    <w:rsid w:val="00013334"/>
    <w:rsid w:val="00016B29"/>
    <w:rsid w:val="0002244F"/>
    <w:rsid w:val="00027AD5"/>
    <w:rsid w:val="00027B88"/>
    <w:rsid w:val="000318E8"/>
    <w:rsid w:val="0003299F"/>
    <w:rsid w:val="00032E55"/>
    <w:rsid w:val="00033BC5"/>
    <w:rsid w:val="00033D7E"/>
    <w:rsid w:val="00036C44"/>
    <w:rsid w:val="00040340"/>
    <w:rsid w:val="00043C3D"/>
    <w:rsid w:val="00044E91"/>
    <w:rsid w:val="000458B7"/>
    <w:rsid w:val="0004622C"/>
    <w:rsid w:val="00046439"/>
    <w:rsid w:val="000474A1"/>
    <w:rsid w:val="0004750E"/>
    <w:rsid w:val="00052D1E"/>
    <w:rsid w:val="00053ACA"/>
    <w:rsid w:val="0005475A"/>
    <w:rsid w:val="00057F94"/>
    <w:rsid w:val="000610BB"/>
    <w:rsid w:val="00063001"/>
    <w:rsid w:val="000637DA"/>
    <w:rsid w:val="00065267"/>
    <w:rsid w:val="000672F1"/>
    <w:rsid w:val="00070B32"/>
    <w:rsid w:val="000719EF"/>
    <w:rsid w:val="00074A1C"/>
    <w:rsid w:val="00075E83"/>
    <w:rsid w:val="00076599"/>
    <w:rsid w:val="000770E7"/>
    <w:rsid w:val="00082715"/>
    <w:rsid w:val="000830C6"/>
    <w:rsid w:val="00083715"/>
    <w:rsid w:val="000847DC"/>
    <w:rsid w:val="00086870"/>
    <w:rsid w:val="00092626"/>
    <w:rsid w:val="00092929"/>
    <w:rsid w:val="000931F0"/>
    <w:rsid w:val="000A0171"/>
    <w:rsid w:val="000A0180"/>
    <w:rsid w:val="000A3937"/>
    <w:rsid w:val="000A3A7E"/>
    <w:rsid w:val="000A5BF7"/>
    <w:rsid w:val="000B055C"/>
    <w:rsid w:val="000B0614"/>
    <w:rsid w:val="000B3F0B"/>
    <w:rsid w:val="000B7CBE"/>
    <w:rsid w:val="000B7E05"/>
    <w:rsid w:val="000C02EB"/>
    <w:rsid w:val="000C284E"/>
    <w:rsid w:val="000C4E89"/>
    <w:rsid w:val="000C60B2"/>
    <w:rsid w:val="000C7391"/>
    <w:rsid w:val="000D09CE"/>
    <w:rsid w:val="000D2E08"/>
    <w:rsid w:val="000D4E3F"/>
    <w:rsid w:val="000D7A1F"/>
    <w:rsid w:val="000E06C0"/>
    <w:rsid w:val="000E172B"/>
    <w:rsid w:val="000E3DB0"/>
    <w:rsid w:val="000E4946"/>
    <w:rsid w:val="000E5610"/>
    <w:rsid w:val="000F10B9"/>
    <w:rsid w:val="000F3C60"/>
    <w:rsid w:val="000F6CC0"/>
    <w:rsid w:val="0010061E"/>
    <w:rsid w:val="00100CC6"/>
    <w:rsid w:val="00100D58"/>
    <w:rsid w:val="0010463C"/>
    <w:rsid w:val="001052AD"/>
    <w:rsid w:val="00105A20"/>
    <w:rsid w:val="00107239"/>
    <w:rsid w:val="00107C30"/>
    <w:rsid w:val="001134EF"/>
    <w:rsid w:val="00113D08"/>
    <w:rsid w:val="00113DAF"/>
    <w:rsid w:val="00114132"/>
    <w:rsid w:val="0011518C"/>
    <w:rsid w:val="001157E3"/>
    <w:rsid w:val="00115993"/>
    <w:rsid w:val="001169D2"/>
    <w:rsid w:val="00124B0E"/>
    <w:rsid w:val="00125D5B"/>
    <w:rsid w:val="001274DE"/>
    <w:rsid w:val="00130792"/>
    <w:rsid w:val="001334AF"/>
    <w:rsid w:val="00133902"/>
    <w:rsid w:val="001342FB"/>
    <w:rsid w:val="00135834"/>
    <w:rsid w:val="0013753A"/>
    <w:rsid w:val="0014166E"/>
    <w:rsid w:val="001417D1"/>
    <w:rsid w:val="00141909"/>
    <w:rsid w:val="00142AAE"/>
    <w:rsid w:val="00143836"/>
    <w:rsid w:val="00144CF0"/>
    <w:rsid w:val="001508A8"/>
    <w:rsid w:val="00150A6C"/>
    <w:rsid w:val="001521E1"/>
    <w:rsid w:val="00152553"/>
    <w:rsid w:val="00154C0E"/>
    <w:rsid w:val="00154FAC"/>
    <w:rsid w:val="001562E6"/>
    <w:rsid w:val="0016257C"/>
    <w:rsid w:val="0016522F"/>
    <w:rsid w:val="0016590A"/>
    <w:rsid w:val="001707DA"/>
    <w:rsid w:val="0017189C"/>
    <w:rsid w:val="001729BD"/>
    <w:rsid w:val="00175379"/>
    <w:rsid w:val="00175491"/>
    <w:rsid w:val="00176E84"/>
    <w:rsid w:val="001772CB"/>
    <w:rsid w:val="00177A23"/>
    <w:rsid w:val="00182103"/>
    <w:rsid w:val="001848F9"/>
    <w:rsid w:val="00185700"/>
    <w:rsid w:val="001871C6"/>
    <w:rsid w:val="00187E1A"/>
    <w:rsid w:val="001909B3"/>
    <w:rsid w:val="00190B8F"/>
    <w:rsid w:val="00192573"/>
    <w:rsid w:val="00192FD9"/>
    <w:rsid w:val="00195B03"/>
    <w:rsid w:val="0019634D"/>
    <w:rsid w:val="001A0635"/>
    <w:rsid w:val="001A1249"/>
    <w:rsid w:val="001A2229"/>
    <w:rsid w:val="001A2BEB"/>
    <w:rsid w:val="001A376F"/>
    <w:rsid w:val="001A38E5"/>
    <w:rsid w:val="001A7656"/>
    <w:rsid w:val="001B0F72"/>
    <w:rsid w:val="001B3770"/>
    <w:rsid w:val="001B560D"/>
    <w:rsid w:val="001B7317"/>
    <w:rsid w:val="001B7C2A"/>
    <w:rsid w:val="001C0ECA"/>
    <w:rsid w:val="001C5D1E"/>
    <w:rsid w:val="001C7450"/>
    <w:rsid w:val="001D0054"/>
    <w:rsid w:val="001D0055"/>
    <w:rsid w:val="001D1623"/>
    <w:rsid w:val="001D1ABD"/>
    <w:rsid w:val="001D1C99"/>
    <w:rsid w:val="001D2E65"/>
    <w:rsid w:val="001D5281"/>
    <w:rsid w:val="001D7481"/>
    <w:rsid w:val="001D7D48"/>
    <w:rsid w:val="001E325F"/>
    <w:rsid w:val="001E39DF"/>
    <w:rsid w:val="001E4204"/>
    <w:rsid w:val="001E424E"/>
    <w:rsid w:val="001E4719"/>
    <w:rsid w:val="001E5E2E"/>
    <w:rsid w:val="001E63FA"/>
    <w:rsid w:val="001F2F06"/>
    <w:rsid w:val="001F6134"/>
    <w:rsid w:val="00201102"/>
    <w:rsid w:val="00201A65"/>
    <w:rsid w:val="00203192"/>
    <w:rsid w:val="00203979"/>
    <w:rsid w:val="00203E8D"/>
    <w:rsid w:val="00204152"/>
    <w:rsid w:val="00205A0A"/>
    <w:rsid w:val="00206C29"/>
    <w:rsid w:val="00210DEC"/>
    <w:rsid w:val="00212963"/>
    <w:rsid w:val="0021421D"/>
    <w:rsid w:val="0021496F"/>
    <w:rsid w:val="00214C11"/>
    <w:rsid w:val="00216B28"/>
    <w:rsid w:val="002203A9"/>
    <w:rsid w:val="00222970"/>
    <w:rsid w:val="00223148"/>
    <w:rsid w:val="00223459"/>
    <w:rsid w:val="00223480"/>
    <w:rsid w:val="00226F5B"/>
    <w:rsid w:val="0022718D"/>
    <w:rsid w:val="00227417"/>
    <w:rsid w:val="00231073"/>
    <w:rsid w:val="00231B51"/>
    <w:rsid w:val="002345FF"/>
    <w:rsid w:val="00235741"/>
    <w:rsid w:val="00242FC6"/>
    <w:rsid w:val="00243557"/>
    <w:rsid w:val="00243F3A"/>
    <w:rsid w:val="002450CA"/>
    <w:rsid w:val="002464D6"/>
    <w:rsid w:val="00246E4A"/>
    <w:rsid w:val="002473E7"/>
    <w:rsid w:val="0025273F"/>
    <w:rsid w:val="002529D9"/>
    <w:rsid w:val="00253035"/>
    <w:rsid w:val="0025469A"/>
    <w:rsid w:val="0025627E"/>
    <w:rsid w:val="00256B5B"/>
    <w:rsid w:val="002574FE"/>
    <w:rsid w:val="002604E2"/>
    <w:rsid w:val="00260EC5"/>
    <w:rsid w:val="00262CE6"/>
    <w:rsid w:val="00263965"/>
    <w:rsid w:val="002650CD"/>
    <w:rsid w:val="0026518A"/>
    <w:rsid w:val="00266013"/>
    <w:rsid w:val="00266F7D"/>
    <w:rsid w:val="002738FD"/>
    <w:rsid w:val="00273CC0"/>
    <w:rsid w:val="0027417E"/>
    <w:rsid w:val="00274A12"/>
    <w:rsid w:val="00276A6D"/>
    <w:rsid w:val="00282AEA"/>
    <w:rsid w:val="00285017"/>
    <w:rsid w:val="002856B1"/>
    <w:rsid w:val="00285A70"/>
    <w:rsid w:val="00292518"/>
    <w:rsid w:val="00293868"/>
    <w:rsid w:val="0029527A"/>
    <w:rsid w:val="002A0909"/>
    <w:rsid w:val="002A3A9C"/>
    <w:rsid w:val="002A3AD6"/>
    <w:rsid w:val="002A43FD"/>
    <w:rsid w:val="002A7BBF"/>
    <w:rsid w:val="002B064E"/>
    <w:rsid w:val="002B40D6"/>
    <w:rsid w:val="002B4751"/>
    <w:rsid w:val="002B5EE7"/>
    <w:rsid w:val="002B6488"/>
    <w:rsid w:val="002B69FF"/>
    <w:rsid w:val="002C0DB6"/>
    <w:rsid w:val="002C0F61"/>
    <w:rsid w:val="002C30E4"/>
    <w:rsid w:val="002C54BC"/>
    <w:rsid w:val="002C5C10"/>
    <w:rsid w:val="002C7DC9"/>
    <w:rsid w:val="002D385A"/>
    <w:rsid w:val="002E3210"/>
    <w:rsid w:val="002E3928"/>
    <w:rsid w:val="002E4A17"/>
    <w:rsid w:val="002E6D76"/>
    <w:rsid w:val="002E709F"/>
    <w:rsid w:val="002E728A"/>
    <w:rsid w:val="002F06BC"/>
    <w:rsid w:val="002F0774"/>
    <w:rsid w:val="002F226D"/>
    <w:rsid w:val="002F26FC"/>
    <w:rsid w:val="002F5A43"/>
    <w:rsid w:val="002F5E63"/>
    <w:rsid w:val="002F64F6"/>
    <w:rsid w:val="00300203"/>
    <w:rsid w:val="00301C4F"/>
    <w:rsid w:val="0030311C"/>
    <w:rsid w:val="00303CCF"/>
    <w:rsid w:val="00305684"/>
    <w:rsid w:val="0030590A"/>
    <w:rsid w:val="00306898"/>
    <w:rsid w:val="00306F5B"/>
    <w:rsid w:val="00306F9B"/>
    <w:rsid w:val="003102F1"/>
    <w:rsid w:val="00312F99"/>
    <w:rsid w:val="00313418"/>
    <w:rsid w:val="0031342A"/>
    <w:rsid w:val="00315D51"/>
    <w:rsid w:val="00316F78"/>
    <w:rsid w:val="0032144F"/>
    <w:rsid w:val="003233D7"/>
    <w:rsid w:val="00323817"/>
    <w:rsid w:val="00323E07"/>
    <w:rsid w:val="00327BB3"/>
    <w:rsid w:val="00330B77"/>
    <w:rsid w:val="00331AFD"/>
    <w:rsid w:val="00331F01"/>
    <w:rsid w:val="00332F91"/>
    <w:rsid w:val="00333A34"/>
    <w:rsid w:val="00334562"/>
    <w:rsid w:val="00337C85"/>
    <w:rsid w:val="003438A6"/>
    <w:rsid w:val="00345132"/>
    <w:rsid w:val="003455CA"/>
    <w:rsid w:val="00350172"/>
    <w:rsid w:val="00350839"/>
    <w:rsid w:val="00350EF3"/>
    <w:rsid w:val="003518EB"/>
    <w:rsid w:val="00355C29"/>
    <w:rsid w:val="00355E2F"/>
    <w:rsid w:val="00360192"/>
    <w:rsid w:val="0036331C"/>
    <w:rsid w:val="00365521"/>
    <w:rsid w:val="00365835"/>
    <w:rsid w:val="0036615B"/>
    <w:rsid w:val="00371B9C"/>
    <w:rsid w:val="00373235"/>
    <w:rsid w:val="0037517B"/>
    <w:rsid w:val="00375383"/>
    <w:rsid w:val="00377DA8"/>
    <w:rsid w:val="00381150"/>
    <w:rsid w:val="0038279D"/>
    <w:rsid w:val="00384665"/>
    <w:rsid w:val="00386240"/>
    <w:rsid w:val="0038693D"/>
    <w:rsid w:val="00390065"/>
    <w:rsid w:val="003901DE"/>
    <w:rsid w:val="003919FE"/>
    <w:rsid w:val="00391D70"/>
    <w:rsid w:val="003924A4"/>
    <w:rsid w:val="00392A62"/>
    <w:rsid w:val="003941B7"/>
    <w:rsid w:val="00396E88"/>
    <w:rsid w:val="0039788F"/>
    <w:rsid w:val="003A0088"/>
    <w:rsid w:val="003A05B7"/>
    <w:rsid w:val="003A06C3"/>
    <w:rsid w:val="003A08DD"/>
    <w:rsid w:val="003A08F5"/>
    <w:rsid w:val="003A15C7"/>
    <w:rsid w:val="003A17F8"/>
    <w:rsid w:val="003A1D5C"/>
    <w:rsid w:val="003A2133"/>
    <w:rsid w:val="003A2405"/>
    <w:rsid w:val="003A467D"/>
    <w:rsid w:val="003A516C"/>
    <w:rsid w:val="003A7996"/>
    <w:rsid w:val="003B041F"/>
    <w:rsid w:val="003B0901"/>
    <w:rsid w:val="003B0DB6"/>
    <w:rsid w:val="003B4B3F"/>
    <w:rsid w:val="003C0D5C"/>
    <w:rsid w:val="003C608D"/>
    <w:rsid w:val="003C7085"/>
    <w:rsid w:val="003C75EB"/>
    <w:rsid w:val="003D2DBA"/>
    <w:rsid w:val="003E13DA"/>
    <w:rsid w:val="003E2FF8"/>
    <w:rsid w:val="003E601E"/>
    <w:rsid w:val="003F07C8"/>
    <w:rsid w:val="003F2369"/>
    <w:rsid w:val="003F3C9F"/>
    <w:rsid w:val="003F62DA"/>
    <w:rsid w:val="003F7421"/>
    <w:rsid w:val="003F773D"/>
    <w:rsid w:val="00401F6D"/>
    <w:rsid w:val="00402152"/>
    <w:rsid w:val="00403796"/>
    <w:rsid w:val="004071D4"/>
    <w:rsid w:val="00415A6F"/>
    <w:rsid w:val="00421F67"/>
    <w:rsid w:val="00424012"/>
    <w:rsid w:val="004252D9"/>
    <w:rsid w:val="004279CB"/>
    <w:rsid w:val="00431C8B"/>
    <w:rsid w:val="00431F92"/>
    <w:rsid w:val="0043691B"/>
    <w:rsid w:val="004373FE"/>
    <w:rsid w:val="00437E07"/>
    <w:rsid w:val="0044039D"/>
    <w:rsid w:val="00440A59"/>
    <w:rsid w:val="00441CC7"/>
    <w:rsid w:val="004445CC"/>
    <w:rsid w:val="004467CE"/>
    <w:rsid w:val="0045174D"/>
    <w:rsid w:val="00453EE1"/>
    <w:rsid w:val="004542BB"/>
    <w:rsid w:val="0045523A"/>
    <w:rsid w:val="00455395"/>
    <w:rsid w:val="00455F99"/>
    <w:rsid w:val="004562E9"/>
    <w:rsid w:val="0045798F"/>
    <w:rsid w:val="0046493D"/>
    <w:rsid w:val="00467C7E"/>
    <w:rsid w:val="00470540"/>
    <w:rsid w:val="00473316"/>
    <w:rsid w:val="00474D39"/>
    <w:rsid w:val="004755CF"/>
    <w:rsid w:val="00475A6E"/>
    <w:rsid w:val="00476A2D"/>
    <w:rsid w:val="00480313"/>
    <w:rsid w:val="004807D3"/>
    <w:rsid w:val="004813AE"/>
    <w:rsid w:val="00481CC9"/>
    <w:rsid w:val="0048271D"/>
    <w:rsid w:val="00483030"/>
    <w:rsid w:val="0048495E"/>
    <w:rsid w:val="004923F9"/>
    <w:rsid w:val="004939DF"/>
    <w:rsid w:val="00494613"/>
    <w:rsid w:val="00494A31"/>
    <w:rsid w:val="004A1379"/>
    <w:rsid w:val="004A3141"/>
    <w:rsid w:val="004A3C0A"/>
    <w:rsid w:val="004A45C7"/>
    <w:rsid w:val="004A7043"/>
    <w:rsid w:val="004B0116"/>
    <w:rsid w:val="004B0364"/>
    <w:rsid w:val="004B13ED"/>
    <w:rsid w:val="004B154C"/>
    <w:rsid w:val="004B1759"/>
    <w:rsid w:val="004B28A9"/>
    <w:rsid w:val="004B5D6B"/>
    <w:rsid w:val="004B67BA"/>
    <w:rsid w:val="004B7AA6"/>
    <w:rsid w:val="004C25DB"/>
    <w:rsid w:val="004C4C2A"/>
    <w:rsid w:val="004C4CC1"/>
    <w:rsid w:val="004C4ECC"/>
    <w:rsid w:val="004C719A"/>
    <w:rsid w:val="004D2CC1"/>
    <w:rsid w:val="004D40C5"/>
    <w:rsid w:val="004D50C0"/>
    <w:rsid w:val="004D5A7C"/>
    <w:rsid w:val="004D7E88"/>
    <w:rsid w:val="004E0566"/>
    <w:rsid w:val="004E1060"/>
    <w:rsid w:val="004E1ADA"/>
    <w:rsid w:val="004E5B30"/>
    <w:rsid w:val="004E76F6"/>
    <w:rsid w:val="004F17D2"/>
    <w:rsid w:val="004F1DF0"/>
    <w:rsid w:val="004F2306"/>
    <w:rsid w:val="004F35F8"/>
    <w:rsid w:val="00501618"/>
    <w:rsid w:val="00502256"/>
    <w:rsid w:val="00504C88"/>
    <w:rsid w:val="00504DF5"/>
    <w:rsid w:val="005064BE"/>
    <w:rsid w:val="005064C2"/>
    <w:rsid w:val="00510507"/>
    <w:rsid w:val="00510766"/>
    <w:rsid w:val="005113B4"/>
    <w:rsid w:val="005142A1"/>
    <w:rsid w:val="00514B4F"/>
    <w:rsid w:val="00515CFC"/>
    <w:rsid w:val="00516152"/>
    <w:rsid w:val="005164A6"/>
    <w:rsid w:val="00516C23"/>
    <w:rsid w:val="00516FE6"/>
    <w:rsid w:val="005178DE"/>
    <w:rsid w:val="005248B3"/>
    <w:rsid w:val="00524BC4"/>
    <w:rsid w:val="00524F33"/>
    <w:rsid w:val="00525980"/>
    <w:rsid w:val="00527772"/>
    <w:rsid w:val="00530F0C"/>
    <w:rsid w:val="00531F6F"/>
    <w:rsid w:val="00533644"/>
    <w:rsid w:val="0053448D"/>
    <w:rsid w:val="00535879"/>
    <w:rsid w:val="0053631F"/>
    <w:rsid w:val="00537D88"/>
    <w:rsid w:val="00541E9B"/>
    <w:rsid w:val="00543678"/>
    <w:rsid w:val="00543777"/>
    <w:rsid w:val="00544026"/>
    <w:rsid w:val="00544257"/>
    <w:rsid w:val="00555025"/>
    <w:rsid w:val="00555CA1"/>
    <w:rsid w:val="0056405F"/>
    <w:rsid w:val="00564174"/>
    <w:rsid w:val="00565CDB"/>
    <w:rsid w:val="0057057F"/>
    <w:rsid w:val="00572286"/>
    <w:rsid w:val="00573498"/>
    <w:rsid w:val="0057454B"/>
    <w:rsid w:val="00574938"/>
    <w:rsid w:val="00576CB8"/>
    <w:rsid w:val="005772A1"/>
    <w:rsid w:val="00580EA9"/>
    <w:rsid w:val="00581175"/>
    <w:rsid w:val="005815E7"/>
    <w:rsid w:val="0058388C"/>
    <w:rsid w:val="00584D34"/>
    <w:rsid w:val="005855A9"/>
    <w:rsid w:val="00586109"/>
    <w:rsid w:val="00586356"/>
    <w:rsid w:val="0059085E"/>
    <w:rsid w:val="00592328"/>
    <w:rsid w:val="00594161"/>
    <w:rsid w:val="0059476E"/>
    <w:rsid w:val="005954F0"/>
    <w:rsid w:val="00596B56"/>
    <w:rsid w:val="00596C70"/>
    <w:rsid w:val="005A1C84"/>
    <w:rsid w:val="005A36E8"/>
    <w:rsid w:val="005A4055"/>
    <w:rsid w:val="005A47BF"/>
    <w:rsid w:val="005A533B"/>
    <w:rsid w:val="005A5B40"/>
    <w:rsid w:val="005A5BEE"/>
    <w:rsid w:val="005B10A4"/>
    <w:rsid w:val="005B1DE3"/>
    <w:rsid w:val="005B228C"/>
    <w:rsid w:val="005B2C94"/>
    <w:rsid w:val="005B7D97"/>
    <w:rsid w:val="005C374D"/>
    <w:rsid w:val="005C3C35"/>
    <w:rsid w:val="005C3FC9"/>
    <w:rsid w:val="005C461D"/>
    <w:rsid w:val="005C74A0"/>
    <w:rsid w:val="005D2906"/>
    <w:rsid w:val="005D39F2"/>
    <w:rsid w:val="005D5329"/>
    <w:rsid w:val="005D5961"/>
    <w:rsid w:val="005D609E"/>
    <w:rsid w:val="005D682C"/>
    <w:rsid w:val="005D7CBE"/>
    <w:rsid w:val="005E19F0"/>
    <w:rsid w:val="005E38BA"/>
    <w:rsid w:val="005E4CBE"/>
    <w:rsid w:val="005E4DA7"/>
    <w:rsid w:val="005E5181"/>
    <w:rsid w:val="005E539D"/>
    <w:rsid w:val="005E5A67"/>
    <w:rsid w:val="005E63BE"/>
    <w:rsid w:val="005E67FB"/>
    <w:rsid w:val="005F05EB"/>
    <w:rsid w:val="005F12E9"/>
    <w:rsid w:val="005F1C14"/>
    <w:rsid w:val="005F370D"/>
    <w:rsid w:val="0060344F"/>
    <w:rsid w:val="006037E5"/>
    <w:rsid w:val="00604E18"/>
    <w:rsid w:val="0060633B"/>
    <w:rsid w:val="006071C1"/>
    <w:rsid w:val="006104E5"/>
    <w:rsid w:val="0061177F"/>
    <w:rsid w:val="006154D6"/>
    <w:rsid w:val="0061580A"/>
    <w:rsid w:val="006168AC"/>
    <w:rsid w:val="00620A19"/>
    <w:rsid w:val="00624523"/>
    <w:rsid w:val="00624F7A"/>
    <w:rsid w:val="00630249"/>
    <w:rsid w:val="00631C77"/>
    <w:rsid w:val="006356E2"/>
    <w:rsid w:val="006361F7"/>
    <w:rsid w:val="00640DC2"/>
    <w:rsid w:val="006410DC"/>
    <w:rsid w:val="00641123"/>
    <w:rsid w:val="006414D3"/>
    <w:rsid w:val="00641F40"/>
    <w:rsid w:val="0064501B"/>
    <w:rsid w:val="00646D11"/>
    <w:rsid w:val="00646DD2"/>
    <w:rsid w:val="00647647"/>
    <w:rsid w:val="00650B99"/>
    <w:rsid w:val="00652822"/>
    <w:rsid w:val="00652B19"/>
    <w:rsid w:val="00652EA0"/>
    <w:rsid w:val="00652F39"/>
    <w:rsid w:val="00653892"/>
    <w:rsid w:val="006539FA"/>
    <w:rsid w:val="00654657"/>
    <w:rsid w:val="00654942"/>
    <w:rsid w:val="00654F7D"/>
    <w:rsid w:val="006557BD"/>
    <w:rsid w:val="00657353"/>
    <w:rsid w:val="00657AB1"/>
    <w:rsid w:val="00660E0D"/>
    <w:rsid w:val="006650F8"/>
    <w:rsid w:val="0066639B"/>
    <w:rsid w:val="006672EC"/>
    <w:rsid w:val="00671E3B"/>
    <w:rsid w:val="00672BA0"/>
    <w:rsid w:val="00672D0A"/>
    <w:rsid w:val="006731A7"/>
    <w:rsid w:val="00674156"/>
    <w:rsid w:val="00676CF1"/>
    <w:rsid w:val="006800A0"/>
    <w:rsid w:val="00680340"/>
    <w:rsid w:val="0068068B"/>
    <w:rsid w:val="006812E6"/>
    <w:rsid w:val="0068137B"/>
    <w:rsid w:val="00681BB7"/>
    <w:rsid w:val="0068337D"/>
    <w:rsid w:val="00690321"/>
    <w:rsid w:val="00690328"/>
    <w:rsid w:val="006908CB"/>
    <w:rsid w:val="00691460"/>
    <w:rsid w:val="00692739"/>
    <w:rsid w:val="00693022"/>
    <w:rsid w:val="00695DEA"/>
    <w:rsid w:val="00696311"/>
    <w:rsid w:val="00697455"/>
    <w:rsid w:val="00697BB0"/>
    <w:rsid w:val="006A2EEB"/>
    <w:rsid w:val="006A4EA3"/>
    <w:rsid w:val="006A543B"/>
    <w:rsid w:val="006A6094"/>
    <w:rsid w:val="006B3419"/>
    <w:rsid w:val="006B7459"/>
    <w:rsid w:val="006B7A95"/>
    <w:rsid w:val="006C146C"/>
    <w:rsid w:val="006C14CC"/>
    <w:rsid w:val="006C1FAC"/>
    <w:rsid w:val="006C2697"/>
    <w:rsid w:val="006C3AE2"/>
    <w:rsid w:val="006C49AD"/>
    <w:rsid w:val="006C79A5"/>
    <w:rsid w:val="006C7CA8"/>
    <w:rsid w:val="006D00C0"/>
    <w:rsid w:val="006D06AA"/>
    <w:rsid w:val="006D0849"/>
    <w:rsid w:val="006D14F1"/>
    <w:rsid w:val="006D24ED"/>
    <w:rsid w:val="006D2C8E"/>
    <w:rsid w:val="006D2D9E"/>
    <w:rsid w:val="006D36B6"/>
    <w:rsid w:val="006D5076"/>
    <w:rsid w:val="006E01CA"/>
    <w:rsid w:val="006E0C40"/>
    <w:rsid w:val="006E583C"/>
    <w:rsid w:val="006E6653"/>
    <w:rsid w:val="006E71B1"/>
    <w:rsid w:val="006F03D9"/>
    <w:rsid w:val="006F0B88"/>
    <w:rsid w:val="006F26FD"/>
    <w:rsid w:val="006F62B6"/>
    <w:rsid w:val="0070015C"/>
    <w:rsid w:val="0070067A"/>
    <w:rsid w:val="00701412"/>
    <w:rsid w:val="0070152E"/>
    <w:rsid w:val="00701E72"/>
    <w:rsid w:val="007023D0"/>
    <w:rsid w:val="00702BB7"/>
    <w:rsid w:val="00706325"/>
    <w:rsid w:val="007073F4"/>
    <w:rsid w:val="00710102"/>
    <w:rsid w:val="007134BD"/>
    <w:rsid w:val="007135CB"/>
    <w:rsid w:val="00713716"/>
    <w:rsid w:val="00716E8C"/>
    <w:rsid w:val="00721D88"/>
    <w:rsid w:val="00722333"/>
    <w:rsid w:val="007228BD"/>
    <w:rsid w:val="007230F2"/>
    <w:rsid w:val="0072482E"/>
    <w:rsid w:val="00725146"/>
    <w:rsid w:val="00725490"/>
    <w:rsid w:val="00727F8A"/>
    <w:rsid w:val="00732807"/>
    <w:rsid w:val="00732E4E"/>
    <w:rsid w:val="00733C26"/>
    <w:rsid w:val="00736506"/>
    <w:rsid w:val="0074090D"/>
    <w:rsid w:val="007422D8"/>
    <w:rsid w:val="00744284"/>
    <w:rsid w:val="0074454C"/>
    <w:rsid w:val="00744863"/>
    <w:rsid w:val="007452B9"/>
    <w:rsid w:val="00745B05"/>
    <w:rsid w:val="00745B6E"/>
    <w:rsid w:val="00746C16"/>
    <w:rsid w:val="00747FF6"/>
    <w:rsid w:val="0075125F"/>
    <w:rsid w:val="00751275"/>
    <w:rsid w:val="00752F97"/>
    <w:rsid w:val="00754644"/>
    <w:rsid w:val="007573B2"/>
    <w:rsid w:val="00757A39"/>
    <w:rsid w:val="007604FB"/>
    <w:rsid w:val="00766A92"/>
    <w:rsid w:val="00766DAB"/>
    <w:rsid w:val="00767B27"/>
    <w:rsid w:val="00771313"/>
    <w:rsid w:val="00772FD8"/>
    <w:rsid w:val="007743A3"/>
    <w:rsid w:val="00775FCD"/>
    <w:rsid w:val="007764C4"/>
    <w:rsid w:val="00776F11"/>
    <w:rsid w:val="0077774C"/>
    <w:rsid w:val="00780420"/>
    <w:rsid w:val="00786365"/>
    <w:rsid w:val="00787189"/>
    <w:rsid w:val="0079205E"/>
    <w:rsid w:val="0079294A"/>
    <w:rsid w:val="0079415E"/>
    <w:rsid w:val="00795BC7"/>
    <w:rsid w:val="007972D3"/>
    <w:rsid w:val="007A026B"/>
    <w:rsid w:val="007A1322"/>
    <w:rsid w:val="007A3222"/>
    <w:rsid w:val="007A32B1"/>
    <w:rsid w:val="007A506B"/>
    <w:rsid w:val="007A5E6A"/>
    <w:rsid w:val="007A64D8"/>
    <w:rsid w:val="007A7591"/>
    <w:rsid w:val="007B4F42"/>
    <w:rsid w:val="007B61CC"/>
    <w:rsid w:val="007C16B0"/>
    <w:rsid w:val="007C1CED"/>
    <w:rsid w:val="007C4829"/>
    <w:rsid w:val="007C53DD"/>
    <w:rsid w:val="007C6B43"/>
    <w:rsid w:val="007C6BF7"/>
    <w:rsid w:val="007C74BD"/>
    <w:rsid w:val="007D0743"/>
    <w:rsid w:val="007D1240"/>
    <w:rsid w:val="007D174A"/>
    <w:rsid w:val="007D34C3"/>
    <w:rsid w:val="007D3949"/>
    <w:rsid w:val="007D5E0E"/>
    <w:rsid w:val="007D69E2"/>
    <w:rsid w:val="007D6A41"/>
    <w:rsid w:val="007E1069"/>
    <w:rsid w:val="007E33D5"/>
    <w:rsid w:val="007E420A"/>
    <w:rsid w:val="007E482A"/>
    <w:rsid w:val="007F1395"/>
    <w:rsid w:val="007F14C7"/>
    <w:rsid w:val="007F1B84"/>
    <w:rsid w:val="007F424A"/>
    <w:rsid w:val="007F4C01"/>
    <w:rsid w:val="007F6A6F"/>
    <w:rsid w:val="007F7A1A"/>
    <w:rsid w:val="008000BE"/>
    <w:rsid w:val="00800DAB"/>
    <w:rsid w:val="00800E09"/>
    <w:rsid w:val="008035C9"/>
    <w:rsid w:val="00804FBB"/>
    <w:rsid w:val="008057E4"/>
    <w:rsid w:val="00806658"/>
    <w:rsid w:val="00807D00"/>
    <w:rsid w:val="0081008D"/>
    <w:rsid w:val="00810867"/>
    <w:rsid w:val="0081154A"/>
    <w:rsid w:val="008143D9"/>
    <w:rsid w:val="00814620"/>
    <w:rsid w:val="00820B38"/>
    <w:rsid w:val="0082126C"/>
    <w:rsid w:val="008213C2"/>
    <w:rsid w:val="008214C0"/>
    <w:rsid w:val="00822E78"/>
    <w:rsid w:val="00824C59"/>
    <w:rsid w:val="00827C5A"/>
    <w:rsid w:val="008315C4"/>
    <w:rsid w:val="008323ED"/>
    <w:rsid w:val="008336FB"/>
    <w:rsid w:val="00833831"/>
    <w:rsid w:val="008347ED"/>
    <w:rsid w:val="0083545F"/>
    <w:rsid w:val="0083554E"/>
    <w:rsid w:val="00845783"/>
    <w:rsid w:val="00846D19"/>
    <w:rsid w:val="00846E5C"/>
    <w:rsid w:val="00847C42"/>
    <w:rsid w:val="008502DB"/>
    <w:rsid w:val="0085155D"/>
    <w:rsid w:val="00851914"/>
    <w:rsid w:val="00851DCD"/>
    <w:rsid w:val="00851F0F"/>
    <w:rsid w:val="00852086"/>
    <w:rsid w:val="0085698F"/>
    <w:rsid w:val="00857C02"/>
    <w:rsid w:val="00864156"/>
    <w:rsid w:val="008731DF"/>
    <w:rsid w:val="008740E6"/>
    <w:rsid w:val="00874E85"/>
    <w:rsid w:val="00876636"/>
    <w:rsid w:val="00876900"/>
    <w:rsid w:val="0087702F"/>
    <w:rsid w:val="008800FA"/>
    <w:rsid w:val="00882671"/>
    <w:rsid w:val="00882866"/>
    <w:rsid w:val="00882DB7"/>
    <w:rsid w:val="00882F00"/>
    <w:rsid w:val="00883694"/>
    <w:rsid w:val="008846E6"/>
    <w:rsid w:val="00885426"/>
    <w:rsid w:val="00887487"/>
    <w:rsid w:val="008875AC"/>
    <w:rsid w:val="00890EB8"/>
    <w:rsid w:val="00892897"/>
    <w:rsid w:val="00894385"/>
    <w:rsid w:val="008968AC"/>
    <w:rsid w:val="008A0448"/>
    <w:rsid w:val="008A3E07"/>
    <w:rsid w:val="008A653B"/>
    <w:rsid w:val="008A680B"/>
    <w:rsid w:val="008A7366"/>
    <w:rsid w:val="008A73ED"/>
    <w:rsid w:val="008B12F1"/>
    <w:rsid w:val="008B165F"/>
    <w:rsid w:val="008B1A96"/>
    <w:rsid w:val="008B2412"/>
    <w:rsid w:val="008B3520"/>
    <w:rsid w:val="008B3879"/>
    <w:rsid w:val="008C18C1"/>
    <w:rsid w:val="008C240D"/>
    <w:rsid w:val="008C2528"/>
    <w:rsid w:val="008C59AE"/>
    <w:rsid w:val="008C7292"/>
    <w:rsid w:val="008C7AD9"/>
    <w:rsid w:val="008D0716"/>
    <w:rsid w:val="008D0C32"/>
    <w:rsid w:val="008D0CF2"/>
    <w:rsid w:val="008D1A8E"/>
    <w:rsid w:val="008D1F14"/>
    <w:rsid w:val="008D37D2"/>
    <w:rsid w:val="008D600E"/>
    <w:rsid w:val="008D6592"/>
    <w:rsid w:val="008D73FD"/>
    <w:rsid w:val="008E11BA"/>
    <w:rsid w:val="008E205E"/>
    <w:rsid w:val="008E2EEC"/>
    <w:rsid w:val="008E46B6"/>
    <w:rsid w:val="008E5421"/>
    <w:rsid w:val="008E6985"/>
    <w:rsid w:val="008E78D4"/>
    <w:rsid w:val="008F1ABD"/>
    <w:rsid w:val="008F52F7"/>
    <w:rsid w:val="009043FE"/>
    <w:rsid w:val="00904750"/>
    <w:rsid w:val="00906AA0"/>
    <w:rsid w:val="00906AB7"/>
    <w:rsid w:val="00907087"/>
    <w:rsid w:val="00907A4A"/>
    <w:rsid w:val="0091667A"/>
    <w:rsid w:val="00916EA2"/>
    <w:rsid w:val="00921A73"/>
    <w:rsid w:val="00921BF5"/>
    <w:rsid w:val="009223B2"/>
    <w:rsid w:val="00922786"/>
    <w:rsid w:val="009231C4"/>
    <w:rsid w:val="00923F82"/>
    <w:rsid w:val="0092644B"/>
    <w:rsid w:val="00926574"/>
    <w:rsid w:val="00926C3E"/>
    <w:rsid w:val="00930EF2"/>
    <w:rsid w:val="00931E26"/>
    <w:rsid w:val="00934317"/>
    <w:rsid w:val="009407C2"/>
    <w:rsid w:val="00943CAB"/>
    <w:rsid w:val="00944DED"/>
    <w:rsid w:val="00946078"/>
    <w:rsid w:val="00946213"/>
    <w:rsid w:val="00947008"/>
    <w:rsid w:val="009475E4"/>
    <w:rsid w:val="0095060A"/>
    <w:rsid w:val="00952D4C"/>
    <w:rsid w:val="009538CA"/>
    <w:rsid w:val="00954147"/>
    <w:rsid w:val="00955C24"/>
    <w:rsid w:val="00956E46"/>
    <w:rsid w:val="00957928"/>
    <w:rsid w:val="00957A80"/>
    <w:rsid w:val="00957B7B"/>
    <w:rsid w:val="00960527"/>
    <w:rsid w:val="009630CC"/>
    <w:rsid w:val="00964B84"/>
    <w:rsid w:val="00964D27"/>
    <w:rsid w:val="00965EA1"/>
    <w:rsid w:val="00965FC7"/>
    <w:rsid w:val="00966F0A"/>
    <w:rsid w:val="0097038B"/>
    <w:rsid w:val="00970FD6"/>
    <w:rsid w:val="00971246"/>
    <w:rsid w:val="0097201A"/>
    <w:rsid w:val="00972E08"/>
    <w:rsid w:val="0097425E"/>
    <w:rsid w:val="009744B7"/>
    <w:rsid w:val="0097550E"/>
    <w:rsid w:val="00976203"/>
    <w:rsid w:val="00981BAF"/>
    <w:rsid w:val="009848A2"/>
    <w:rsid w:val="0098504C"/>
    <w:rsid w:val="00985935"/>
    <w:rsid w:val="0099292C"/>
    <w:rsid w:val="0099370E"/>
    <w:rsid w:val="00996546"/>
    <w:rsid w:val="009A0846"/>
    <w:rsid w:val="009A165A"/>
    <w:rsid w:val="009A1C44"/>
    <w:rsid w:val="009A2C4C"/>
    <w:rsid w:val="009A59D6"/>
    <w:rsid w:val="009B037E"/>
    <w:rsid w:val="009B0EFC"/>
    <w:rsid w:val="009B116D"/>
    <w:rsid w:val="009B1265"/>
    <w:rsid w:val="009B3181"/>
    <w:rsid w:val="009B62D3"/>
    <w:rsid w:val="009C0A20"/>
    <w:rsid w:val="009C37CB"/>
    <w:rsid w:val="009C6C8E"/>
    <w:rsid w:val="009C73AB"/>
    <w:rsid w:val="009C797A"/>
    <w:rsid w:val="009D01B3"/>
    <w:rsid w:val="009D1407"/>
    <w:rsid w:val="009D44DB"/>
    <w:rsid w:val="009D5D2F"/>
    <w:rsid w:val="009D5D40"/>
    <w:rsid w:val="009D5FFE"/>
    <w:rsid w:val="009D62C7"/>
    <w:rsid w:val="009E067A"/>
    <w:rsid w:val="009E112F"/>
    <w:rsid w:val="009E1A8F"/>
    <w:rsid w:val="009E1CA0"/>
    <w:rsid w:val="009E1F30"/>
    <w:rsid w:val="009E238C"/>
    <w:rsid w:val="009E25E5"/>
    <w:rsid w:val="009E2A38"/>
    <w:rsid w:val="009E2E7E"/>
    <w:rsid w:val="009E3278"/>
    <w:rsid w:val="009E3D77"/>
    <w:rsid w:val="009E6D2A"/>
    <w:rsid w:val="009F2908"/>
    <w:rsid w:val="009F4468"/>
    <w:rsid w:val="00A00694"/>
    <w:rsid w:val="00A0069B"/>
    <w:rsid w:val="00A02B3F"/>
    <w:rsid w:val="00A03BCC"/>
    <w:rsid w:val="00A04792"/>
    <w:rsid w:val="00A11B27"/>
    <w:rsid w:val="00A143E2"/>
    <w:rsid w:val="00A14E73"/>
    <w:rsid w:val="00A14FB5"/>
    <w:rsid w:val="00A152AB"/>
    <w:rsid w:val="00A16197"/>
    <w:rsid w:val="00A169AB"/>
    <w:rsid w:val="00A17DFD"/>
    <w:rsid w:val="00A221E8"/>
    <w:rsid w:val="00A251FA"/>
    <w:rsid w:val="00A25A61"/>
    <w:rsid w:val="00A25C5F"/>
    <w:rsid w:val="00A26E25"/>
    <w:rsid w:val="00A30571"/>
    <w:rsid w:val="00A3443F"/>
    <w:rsid w:val="00A35364"/>
    <w:rsid w:val="00A377AD"/>
    <w:rsid w:val="00A37B05"/>
    <w:rsid w:val="00A37E6D"/>
    <w:rsid w:val="00A37F87"/>
    <w:rsid w:val="00A41955"/>
    <w:rsid w:val="00A43668"/>
    <w:rsid w:val="00A44199"/>
    <w:rsid w:val="00A456E8"/>
    <w:rsid w:val="00A50BB5"/>
    <w:rsid w:val="00A51E85"/>
    <w:rsid w:val="00A53087"/>
    <w:rsid w:val="00A54315"/>
    <w:rsid w:val="00A5478D"/>
    <w:rsid w:val="00A54997"/>
    <w:rsid w:val="00A55EFA"/>
    <w:rsid w:val="00A560FC"/>
    <w:rsid w:val="00A605CE"/>
    <w:rsid w:val="00A63D8E"/>
    <w:rsid w:val="00A65940"/>
    <w:rsid w:val="00A65D91"/>
    <w:rsid w:val="00A662EB"/>
    <w:rsid w:val="00A6631B"/>
    <w:rsid w:val="00A67D1D"/>
    <w:rsid w:val="00A74AD2"/>
    <w:rsid w:val="00A751F4"/>
    <w:rsid w:val="00A76888"/>
    <w:rsid w:val="00A76BC3"/>
    <w:rsid w:val="00A7773D"/>
    <w:rsid w:val="00A77BD9"/>
    <w:rsid w:val="00A80259"/>
    <w:rsid w:val="00A80553"/>
    <w:rsid w:val="00A80640"/>
    <w:rsid w:val="00A807C7"/>
    <w:rsid w:val="00A814F9"/>
    <w:rsid w:val="00A90E54"/>
    <w:rsid w:val="00A91073"/>
    <w:rsid w:val="00A91667"/>
    <w:rsid w:val="00A93A28"/>
    <w:rsid w:val="00A94360"/>
    <w:rsid w:val="00A948CD"/>
    <w:rsid w:val="00AA19D9"/>
    <w:rsid w:val="00AA221E"/>
    <w:rsid w:val="00AA4643"/>
    <w:rsid w:val="00AA584B"/>
    <w:rsid w:val="00AA671A"/>
    <w:rsid w:val="00AA6C89"/>
    <w:rsid w:val="00AA7119"/>
    <w:rsid w:val="00AB5223"/>
    <w:rsid w:val="00AC0B06"/>
    <w:rsid w:val="00AC152E"/>
    <w:rsid w:val="00AC3F36"/>
    <w:rsid w:val="00AC4AB3"/>
    <w:rsid w:val="00AD11D0"/>
    <w:rsid w:val="00AD14EE"/>
    <w:rsid w:val="00AD1D06"/>
    <w:rsid w:val="00AD2056"/>
    <w:rsid w:val="00AD61CF"/>
    <w:rsid w:val="00AD6355"/>
    <w:rsid w:val="00AD7DE9"/>
    <w:rsid w:val="00AE00AF"/>
    <w:rsid w:val="00AE1058"/>
    <w:rsid w:val="00AE147D"/>
    <w:rsid w:val="00AE260B"/>
    <w:rsid w:val="00AE486C"/>
    <w:rsid w:val="00AE5DC0"/>
    <w:rsid w:val="00AE5FD8"/>
    <w:rsid w:val="00AE6FE3"/>
    <w:rsid w:val="00AE7164"/>
    <w:rsid w:val="00AF12E7"/>
    <w:rsid w:val="00AF4372"/>
    <w:rsid w:val="00AF5D10"/>
    <w:rsid w:val="00AF7837"/>
    <w:rsid w:val="00AF792A"/>
    <w:rsid w:val="00B008CC"/>
    <w:rsid w:val="00B013B2"/>
    <w:rsid w:val="00B01AEC"/>
    <w:rsid w:val="00B0206B"/>
    <w:rsid w:val="00B0275E"/>
    <w:rsid w:val="00B04D7F"/>
    <w:rsid w:val="00B05A8C"/>
    <w:rsid w:val="00B112BB"/>
    <w:rsid w:val="00B120B6"/>
    <w:rsid w:val="00B14E6A"/>
    <w:rsid w:val="00B15B5B"/>
    <w:rsid w:val="00B162B9"/>
    <w:rsid w:val="00B202C2"/>
    <w:rsid w:val="00B20E81"/>
    <w:rsid w:val="00B2168F"/>
    <w:rsid w:val="00B22D90"/>
    <w:rsid w:val="00B232A8"/>
    <w:rsid w:val="00B24641"/>
    <w:rsid w:val="00B3145A"/>
    <w:rsid w:val="00B33FA6"/>
    <w:rsid w:val="00B34BC5"/>
    <w:rsid w:val="00B351E9"/>
    <w:rsid w:val="00B36213"/>
    <w:rsid w:val="00B36229"/>
    <w:rsid w:val="00B3659A"/>
    <w:rsid w:val="00B36E9B"/>
    <w:rsid w:val="00B4040A"/>
    <w:rsid w:val="00B4264F"/>
    <w:rsid w:val="00B46820"/>
    <w:rsid w:val="00B5068F"/>
    <w:rsid w:val="00B535F0"/>
    <w:rsid w:val="00B539A8"/>
    <w:rsid w:val="00B55090"/>
    <w:rsid w:val="00B5642B"/>
    <w:rsid w:val="00B613CA"/>
    <w:rsid w:val="00B62DAB"/>
    <w:rsid w:val="00B63A2B"/>
    <w:rsid w:val="00B63D09"/>
    <w:rsid w:val="00B65562"/>
    <w:rsid w:val="00B65EB9"/>
    <w:rsid w:val="00B74DA2"/>
    <w:rsid w:val="00B770C8"/>
    <w:rsid w:val="00B8135B"/>
    <w:rsid w:val="00B81AB9"/>
    <w:rsid w:val="00B83EEA"/>
    <w:rsid w:val="00B85175"/>
    <w:rsid w:val="00B865C8"/>
    <w:rsid w:val="00B872E4"/>
    <w:rsid w:val="00B90FF0"/>
    <w:rsid w:val="00B91ECD"/>
    <w:rsid w:val="00B92C4D"/>
    <w:rsid w:val="00B92CC2"/>
    <w:rsid w:val="00B932EC"/>
    <w:rsid w:val="00B93928"/>
    <w:rsid w:val="00B97F15"/>
    <w:rsid w:val="00BA00DB"/>
    <w:rsid w:val="00BA2C12"/>
    <w:rsid w:val="00BA33EE"/>
    <w:rsid w:val="00BA3721"/>
    <w:rsid w:val="00BA40DE"/>
    <w:rsid w:val="00BB1C50"/>
    <w:rsid w:val="00BB2E05"/>
    <w:rsid w:val="00BB51D2"/>
    <w:rsid w:val="00BB58B4"/>
    <w:rsid w:val="00BC48C1"/>
    <w:rsid w:val="00BC6800"/>
    <w:rsid w:val="00BC7B3F"/>
    <w:rsid w:val="00BD0A3E"/>
    <w:rsid w:val="00BD1159"/>
    <w:rsid w:val="00BD15B0"/>
    <w:rsid w:val="00BD52DB"/>
    <w:rsid w:val="00BD5540"/>
    <w:rsid w:val="00BD5D75"/>
    <w:rsid w:val="00BD6B10"/>
    <w:rsid w:val="00BD6E3F"/>
    <w:rsid w:val="00BD7030"/>
    <w:rsid w:val="00BD70D2"/>
    <w:rsid w:val="00BD7FCF"/>
    <w:rsid w:val="00BE1219"/>
    <w:rsid w:val="00BE4C7A"/>
    <w:rsid w:val="00BE6273"/>
    <w:rsid w:val="00BE6777"/>
    <w:rsid w:val="00BE687F"/>
    <w:rsid w:val="00BE714B"/>
    <w:rsid w:val="00BF01DD"/>
    <w:rsid w:val="00BF14F7"/>
    <w:rsid w:val="00BF2374"/>
    <w:rsid w:val="00BF4DDF"/>
    <w:rsid w:val="00BF5AB1"/>
    <w:rsid w:val="00BF7BB8"/>
    <w:rsid w:val="00BF7D00"/>
    <w:rsid w:val="00C0008C"/>
    <w:rsid w:val="00C018E8"/>
    <w:rsid w:val="00C0595E"/>
    <w:rsid w:val="00C05BEC"/>
    <w:rsid w:val="00C1048C"/>
    <w:rsid w:val="00C116EC"/>
    <w:rsid w:val="00C142D8"/>
    <w:rsid w:val="00C17BBD"/>
    <w:rsid w:val="00C27B3B"/>
    <w:rsid w:val="00C37848"/>
    <w:rsid w:val="00C379A7"/>
    <w:rsid w:val="00C379F3"/>
    <w:rsid w:val="00C425C5"/>
    <w:rsid w:val="00C43A6D"/>
    <w:rsid w:val="00C44FFC"/>
    <w:rsid w:val="00C461D3"/>
    <w:rsid w:val="00C46A1B"/>
    <w:rsid w:val="00C47282"/>
    <w:rsid w:val="00C520F9"/>
    <w:rsid w:val="00C5352F"/>
    <w:rsid w:val="00C53DC5"/>
    <w:rsid w:val="00C5522A"/>
    <w:rsid w:val="00C56906"/>
    <w:rsid w:val="00C6100D"/>
    <w:rsid w:val="00C63206"/>
    <w:rsid w:val="00C635D6"/>
    <w:rsid w:val="00C645DC"/>
    <w:rsid w:val="00C65F1C"/>
    <w:rsid w:val="00C67FEB"/>
    <w:rsid w:val="00C71C40"/>
    <w:rsid w:val="00C71DD0"/>
    <w:rsid w:val="00C73629"/>
    <w:rsid w:val="00C74A2F"/>
    <w:rsid w:val="00C80127"/>
    <w:rsid w:val="00C81915"/>
    <w:rsid w:val="00C84351"/>
    <w:rsid w:val="00C92A55"/>
    <w:rsid w:val="00C94AD3"/>
    <w:rsid w:val="00CA04F8"/>
    <w:rsid w:val="00CA0974"/>
    <w:rsid w:val="00CA4E4C"/>
    <w:rsid w:val="00CA6399"/>
    <w:rsid w:val="00CA6F6C"/>
    <w:rsid w:val="00CA7129"/>
    <w:rsid w:val="00CB06FF"/>
    <w:rsid w:val="00CB1280"/>
    <w:rsid w:val="00CB2350"/>
    <w:rsid w:val="00CB382B"/>
    <w:rsid w:val="00CB4B2A"/>
    <w:rsid w:val="00CB58AD"/>
    <w:rsid w:val="00CB5DFD"/>
    <w:rsid w:val="00CB67FE"/>
    <w:rsid w:val="00CB70A4"/>
    <w:rsid w:val="00CB788B"/>
    <w:rsid w:val="00CC195E"/>
    <w:rsid w:val="00CC3A24"/>
    <w:rsid w:val="00CC46E1"/>
    <w:rsid w:val="00CD1DFD"/>
    <w:rsid w:val="00CD28FA"/>
    <w:rsid w:val="00CD3622"/>
    <w:rsid w:val="00CD4098"/>
    <w:rsid w:val="00CD4FBE"/>
    <w:rsid w:val="00CD6C95"/>
    <w:rsid w:val="00CD7102"/>
    <w:rsid w:val="00CD7566"/>
    <w:rsid w:val="00CE1DF7"/>
    <w:rsid w:val="00CE3CD1"/>
    <w:rsid w:val="00CE41F3"/>
    <w:rsid w:val="00CE54DE"/>
    <w:rsid w:val="00CE5D9D"/>
    <w:rsid w:val="00CE5F0D"/>
    <w:rsid w:val="00CE64E7"/>
    <w:rsid w:val="00CF10D5"/>
    <w:rsid w:val="00CF1384"/>
    <w:rsid w:val="00CF22A6"/>
    <w:rsid w:val="00CF22E4"/>
    <w:rsid w:val="00CF23A6"/>
    <w:rsid w:val="00CF29A3"/>
    <w:rsid w:val="00CF4845"/>
    <w:rsid w:val="00CF5CEC"/>
    <w:rsid w:val="00CF5E10"/>
    <w:rsid w:val="00CF6AE3"/>
    <w:rsid w:val="00D004DC"/>
    <w:rsid w:val="00D00946"/>
    <w:rsid w:val="00D00CF2"/>
    <w:rsid w:val="00D03427"/>
    <w:rsid w:val="00D03623"/>
    <w:rsid w:val="00D03FD4"/>
    <w:rsid w:val="00D048C9"/>
    <w:rsid w:val="00D06033"/>
    <w:rsid w:val="00D072D0"/>
    <w:rsid w:val="00D100BC"/>
    <w:rsid w:val="00D1167A"/>
    <w:rsid w:val="00D123FF"/>
    <w:rsid w:val="00D13815"/>
    <w:rsid w:val="00D16FC3"/>
    <w:rsid w:val="00D17B32"/>
    <w:rsid w:val="00D20188"/>
    <w:rsid w:val="00D24483"/>
    <w:rsid w:val="00D25175"/>
    <w:rsid w:val="00D253D8"/>
    <w:rsid w:val="00D260A2"/>
    <w:rsid w:val="00D3016B"/>
    <w:rsid w:val="00D30C50"/>
    <w:rsid w:val="00D31DBB"/>
    <w:rsid w:val="00D34095"/>
    <w:rsid w:val="00D4058C"/>
    <w:rsid w:val="00D41575"/>
    <w:rsid w:val="00D47529"/>
    <w:rsid w:val="00D51FD2"/>
    <w:rsid w:val="00D52615"/>
    <w:rsid w:val="00D556AD"/>
    <w:rsid w:val="00D600CD"/>
    <w:rsid w:val="00D60A05"/>
    <w:rsid w:val="00D63149"/>
    <w:rsid w:val="00D6488C"/>
    <w:rsid w:val="00D651B7"/>
    <w:rsid w:val="00D809AB"/>
    <w:rsid w:val="00D923AC"/>
    <w:rsid w:val="00D92B77"/>
    <w:rsid w:val="00D95EBF"/>
    <w:rsid w:val="00D962F9"/>
    <w:rsid w:val="00D97814"/>
    <w:rsid w:val="00DA238F"/>
    <w:rsid w:val="00DA2AA3"/>
    <w:rsid w:val="00DA3EC9"/>
    <w:rsid w:val="00DA4919"/>
    <w:rsid w:val="00DA61D2"/>
    <w:rsid w:val="00DA7C70"/>
    <w:rsid w:val="00DA7C90"/>
    <w:rsid w:val="00DB02F9"/>
    <w:rsid w:val="00DB0386"/>
    <w:rsid w:val="00DB0C5B"/>
    <w:rsid w:val="00DB20E0"/>
    <w:rsid w:val="00DB259C"/>
    <w:rsid w:val="00DB3B36"/>
    <w:rsid w:val="00DB5430"/>
    <w:rsid w:val="00DB6C38"/>
    <w:rsid w:val="00DC08E7"/>
    <w:rsid w:val="00DC24ED"/>
    <w:rsid w:val="00DC3AEA"/>
    <w:rsid w:val="00DC4995"/>
    <w:rsid w:val="00DC6156"/>
    <w:rsid w:val="00DC6187"/>
    <w:rsid w:val="00DC7A50"/>
    <w:rsid w:val="00DC7E84"/>
    <w:rsid w:val="00DD0DE6"/>
    <w:rsid w:val="00DD1E86"/>
    <w:rsid w:val="00DD3AD1"/>
    <w:rsid w:val="00DD7815"/>
    <w:rsid w:val="00DD7887"/>
    <w:rsid w:val="00DD7B6F"/>
    <w:rsid w:val="00DE2CF3"/>
    <w:rsid w:val="00DE3891"/>
    <w:rsid w:val="00DE4BF8"/>
    <w:rsid w:val="00DE5F2E"/>
    <w:rsid w:val="00DE6DE3"/>
    <w:rsid w:val="00DF4084"/>
    <w:rsid w:val="00DF534F"/>
    <w:rsid w:val="00DF546A"/>
    <w:rsid w:val="00DF5677"/>
    <w:rsid w:val="00DF5691"/>
    <w:rsid w:val="00DF6321"/>
    <w:rsid w:val="00DF693C"/>
    <w:rsid w:val="00E014BF"/>
    <w:rsid w:val="00E01BE2"/>
    <w:rsid w:val="00E02C4A"/>
    <w:rsid w:val="00E05D25"/>
    <w:rsid w:val="00E07EAC"/>
    <w:rsid w:val="00E10DA9"/>
    <w:rsid w:val="00E120CE"/>
    <w:rsid w:val="00E122FF"/>
    <w:rsid w:val="00E159E6"/>
    <w:rsid w:val="00E16EA0"/>
    <w:rsid w:val="00E20373"/>
    <w:rsid w:val="00E20F98"/>
    <w:rsid w:val="00E2197A"/>
    <w:rsid w:val="00E22ECD"/>
    <w:rsid w:val="00E26D3D"/>
    <w:rsid w:val="00E3144A"/>
    <w:rsid w:val="00E337FB"/>
    <w:rsid w:val="00E34334"/>
    <w:rsid w:val="00E35D5B"/>
    <w:rsid w:val="00E40767"/>
    <w:rsid w:val="00E40F95"/>
    <w:rsid w:val="00E41EF1"/>
    <w:rsid w:val="00E42399"/>
    <w:rsid w:val="00E423C7"/>
    <w:rsid w:val="00E429AD"/>
    <w:rsid w:val="00E4311E"/>
    <w:rsid w:val="00E52A85"/>
    <w:rsid w:val="00E52BDF"/>
    <w:rsid w:val="00E53317"/>
    <w:rsid w:val="00E54489"/>
    <w:rsid w:val="00E549C5"/>
    <w:rsid w:val="00E54C81"/>
    <w:rsid w:val="00E56454"/>
    <w:rsid w:val="00E5667D"/>
    <w:rsid w:val="00E6017E"/>
    <w:rsid w:val="00E61978"/>
    <w:rsid w:val="00E62319"/>
    <w:rsid w:val="00E62D2F"/>
    <w:rsid w:val="00E63DC6"/>
    <w:rsid w:val="00E64636"/>
    <w:rsid w:val="00E653AA"/>
    <w:rsid w:val="00E67229"/>
    <w:rsid w:val="00E70129"/>
    <w:rsid w:val="00E714FA"/>
    <w:rsid w:val="00E71BED"/>
    <w:rsid w:val="00E73CB0"/>
    <w:rsid w:val="00E74516"/>
    <w:rsid w:val="00E74C15"/>
    <w:rsid w:val="00E75886"/>
    <w:rsid w:val="00E75FA4"/>
    <w:rsid w:val="00E75FF0"/>
    <w:rsid w:val="00E76144"/>
    <w:rsid w:val="00E7624F"/>
    <w:rsid w:val="00E76E05"/>
    <w:rsid w:val="00E7790C"/>
    <w:rsid w:val="00E80398"/>
    <w:rsid w:val="00E86BBB"/>
    <w:rsid w:val="00E86CB1"/>
    <w:rsid w:val="00E875F0"/>
    <w:rsid w:val="00E901CB"/>
    <w:rsid w:val="00E90351"/>
    <w:rsid w:val="00E90CE3"/>
    <w:rsid w:val="00E9137F"/>
    <w:rsid w:val="00E927FB"/>
    <w:rsid w:val="00E979E1"/>
    <w:rsid w:val="00E97F7B"/>
    <w:rsid w:val="00EA147E"/>
    <w:rsid w:val="00EA2DC1"/>
    <w:rsid w:val="00EA403F"/>
    <w:rsid w:val="00EA490C"/>
    <w:rsid w:val="00EA5428"/>
    <w:rsid w:val="00EA5BD2"/>
    <w:rsid w:val="00EA5F75"/>
    <w:rsid w:val="00EB17D8"/>
    <w:rsid w:val="00EB24E8"/>
    <w:rsid w:val="00EB34FA"/>
    <w:rsid w:val="00EB39BA"/>
    <w:rsid w:val="00EB4849"/>
    <w:rsid w:val="00EB7DE5"/>
    <w:rsid w:val="00EC128E"/>
    <w:rsid w:val="00EC1A04"/>
    <w:rsid w:val="00EC2C17"/>
    <w:rsid w:val="00EC4A8F"/>
    <w:rsid w:val="00EC4BD0"/>
    <w:rsid w:val="00EC7746"/>
    <w:rsid w:val="00ED14B6"/>
    <w:rsid w:val="00ED1EE7"/>
    <w:rsid w:val="00ED39F4"/>
    <w:rsid w:val="00ED458F"/>
    <w:rsid w:val="00ED72FD"/>
    <w:rsid w:val="00ED78CA"/>
    <w:rsid w:val="00EE20C9"/>
    <w:rsid w:val="00EE2680"/>
    <w:rsid w:val="00EE5A29"/>
    <w:rsid w:val="00EE7516"/>
    <w:rsid w:val="00EE7D65"/>
    <w:rsid w:val="00EF2B56"/>
    <w:rsid w:val="00EF3B44"/>
    <w:rsid w:val="00EF3E78"/>
    <w:rsid w:val="00EF74A2"/>
    <w:rsid w:val="00F0289F"/>
    <w:rsid w:val="00F03F8D"/>
    <w:rsid w:val="00F127E2"/>
    <w:rsid w:val="00F130E1"/>
    <w:rsid w:val="00F1465B"/>
    <w:rsid w:val="00F16BB2"/>
    <w:rsid w:val="00F20300"/>
    <w:rsid w:val="00F2306A"/>
    <w:rsid w:val="00F247EA"/>
    <w:rsid w:val="00F24D44"/>
    <w:rsid w:val="00F256DC"/>
    <w:rsid w:val="00F3724D"/>
    <w:rsid w:val="00F40605"/>
    <w:rsid w:val="00F413FA"/>
    <w:rsid w:val="00F425B6"/>
    <w:rsid w:val="00F4359C"/>
    <w:rsid w:val="00F43688"/>
    <w:rsid w:val="00F4421E"/>
    <w:rsid w:val="00F462B2"/>
    <w:rsid w:val="00F4721A"/>
    <w:rsid w:val="00F4726F"/>
    <w:rsid w:val="00F5170E"/>
    <w:rsid w:val="00F5439D"/>
    <w:rsid w:val="00F55401"/>
    <w:rsid w:val="00F600A1"/>
    <w:rsid w:val="00F60E4B"/>
    <w:rsid w:val="00F6196A"/>
    <w:rsid w:val="00F61E23"/>
    <w:rsid w:val="00F62A19"/>
    <w:rsid w:val="00F65B6A"/>
    <w:rsid w:val="00F67920"/>
    <w:rsid w:val="00F70469"/>
    <w:rsid w:val="00F73F1A"/>
    <w:rsid w:val="00F75D77"/>
    <w:rsid w:val="00F75E5A"/>
    <w:rsid w:val="00F76475"/>
    <w:rsid w:val="00F76929"/>
    <w:rsid w:val="00F7709F"/>
    <w:rsid w:val="00F77E14"/>
    <w:rsid w:val="00F8118A"/>
    <w:rsid w:val="00F81ADB"/>
    <w:rsid w:val="00F81D15"/>
    <w:rsid w:val="00F82C4C"/>
    <w:rsid w:val="00F84DAB"/>
    <w:rsid w:val="00F87813"/>
    <w:rsid w:val="00F922FF"/>
    <w:rsid w:val="00F924C0"/>
    <w:rsid w:val="00F93009"/>
    <w:rsid w:val="00F930D6"/>
    <w:rsid w:val="00F94E55"/>
    <w:rsid w:val="00F9731B"/>
    <w:rsid w:val="00FA00BB"/>
    <w:rsid w:val="00FA0AA0"/>
    <w:rsid w:val="00FA0EE1"/>
    <w:rsid w:val="00FA23DB"/>
    <w:rsid w:val="00FA28DB"/>
    <w:rsid w:val="00FA4A9E"/>
    <w:rsid w:val="00FA5747"/>
    <w:rsid w:val="00FB14E4"/>
    <w:rsid w:val="00FB52CC"/>
    <w:rsid w:val="00FB726D"/>
    <w:rsid w:val="00FC2265"/>
    <w:rsid w:val="00FC39F0"/>
    <w:rsid w:val="00FC3A41"/>
    <w:rsid w:val="00FC426D"/>
    <w:rsid w:val="00FC4306"/>
    <w:rsid w:val="00FC4B41"/>
    <w:rsid w:val="00FC51AA"/>
    <w:rsid w:val="00FC688E"/>
    <w:rsid w:val="00FD17D5"/>
    <w:rsid w:val="00FD4DC1"/>
    <w:rsid w:val="00FD716E"/>
    <w:rsid w:val="00FD7DD6"/>
    <w:rsid w:val="00FE0DEA"/>
    <w:rsid w:val="00FE15FE"/>
    <w:rsid w:val="00FE1DF9"/>
    <w:rsid w:val="00FE2356"/>
    <w:rsid w:val="00FE25AC"/>
    <w:rsid w:val="00FE2D71"/>
    <w:rsid w:val="00FE30AB"/>
    <w:rsid w:val="00FE3A03"/>
    <w:rsid w:val="00FE3F25"/>
    <w:rsid w:val="00FE4452"/>
    <w:rsid w:val="00FE49DF"/>
    <w:rsid w:val="00FE70F0"/>
    <w:rsid w:val="00FF1DEE"/>
    <w:rsid w:val="00FF3AA5"/>
    <w:rsid w:val="00FF4A33"/>
    <w:rsid w:val="00FF5CED"/>
    <w:rsid w:val="00FF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ountry-region"/>
  <w:shapeDefaults>
    <o:shapedefaults v:ext="edit" spidmax="4098" style="mso-position-horizontal-relative:margin" fillcolor="#ccd6e3" stroke="f">
      <v:fill color="#ccd6e3"/>
      <v:stroke on="f"/>
      <v:textbox inset=",2.5mm,,2.5mm"/>
      <o:colormru v:ext="edit" colors="#0c2d83,#ccd6e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nivers 45 Light" w:eastAsia="Times New Roman" w:hAnsi="Univers 45 Ligh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header" w:uiPriority="99"/>
    <w:lsdException w:name="index heading" w:semiHidden="1"/>
    <w:lsdException w:name="caption" w:qFormat="1"/>
    <w:lsdException w:name="envelope address" w:semiHidden="1"/>
    <w:lsdException w:name="envelope return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locked="1" w:semiHidden="1"/>
    <w:lsdException w:name="Body Text Indent" w:locked="1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locked="1" w:semiHidden="1"/>
    <w:lsdException w:name="Body Text First Indent 2" w:locked="1" w:semiHidden="1"/>
    <w:lsdException w:name="Note Heading" w:semiHidden="1"/>
    <w:lsdException w:name="Body Text 2" w:locked="1" w:semiHidden="1"/>
    <w:lsdException w:name="Body Text 3" w:locked="1" w:semiHidden="1"/>
    <w:lsdException w:name="Body Text Indent 2" w:locked="1" w:semiHidden="1"/>
    <w:lsdException w:name="Body Text Indent 3" w:locked="1" w:semiHidden="1"/>
    <w:lsdException w:name="Block Text" w:locked="1" w:semiHidden="1"/>
    <w:lsdException w:name="Hyperlink" w:uiPriority="99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Balloon Text" w:locked="1"/>
    <w:lsdException w:name="Table Grid" w:uiPriority="5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locked="1" w:semiHidden="1" w:uiPriority="33" w:qFormat="1"/>
    <w:lsdException w:name="Bibliography" w:semiHidden="1" w:uiPriority="37" w:qFormat="1"/>
    <w:lsdException w:name="TOC Heading" w:semiHidden="1" w:uiPriority="39" w:unhideWhenUsed="1" w:qFormat="1"/>
  </w:latentStyles>
  <w:style w:type="paragraph" w:default="1" w:styleId="Normal">
    <w:name w:val="Normal"/>
    <w:unhideWhenUsed/>
    <w:qFormat/>
    <w:rsid w:val="0059476E"/>
    <w:rPr>
      <w:rFonts w:ascii="Arial" w:hAnsi="Arial"/>
      <w:szCs w:val="24"/>
      <w:lang w:val="en-GB"/>
    </w:rPr>
  </w:style>
  <w:style w:type="paragraph" w:styleId="Heading1">
    <w:name w:val="heading 1"/>
    <w:basedOn w:val="Normal"/>
    <w:next w:val="Heading2"/>
    <w:qFormat/>
    <w:rsid w:val="0059476E"/>
    <w:pPr>
      <w:keepNext/>
      <w:pageBreakBefore/>
      <w:numPr>
        <w:numId w:val="22"/>
      </w:numPr>
      <w:tabs>
        <w:tab w:val="left" w:pos="851"/>
      </w:tabs>
      <w:spacing w:after="500"/>
      <w:outlineLvl w:val="0"/>
    </w:pPr>
    <w:rPr>
      <w:rFonts w:cs="Arial"/>
      <w:b/>
      <w:bCs/>
      <w:color w:val="0C2D83"/>
      <w:kern w:val="32"/>
      <w:sz w:val="44"/>
      <w:szCs w:val="44"/>
    </w:rPr>
  </w:style>
  <w:style w:type="paragraph" w:styleId="Heading2">
    <w:name w:val="heading 2"/>
    <w:basedOn w:val="Normal"/>
    <w:next w:val="Heading3"/>
    <w:qFormat/>
    <w:rsid w:val="0059476E"/>
    <w:pPr>
      <w:keepNext/>
      <w:numPr>
        <w:ilvl w:val="1"/>
        <w:numId w:val="22"/>
      </w:numPr>
      <w:tabs>
        <w:tab w:val="left" w:pos="1134"/>
      </w:tabs>
      <w:spacing w:before="280" w:after="140"/>
      <w:outlineLvl w:val="1"/>
    </w:pPr>
    <w:rPr>
      <w:rFonts w:eastAsiaTheme="minorHAnsi" w:cstheme="minorBidi"/>
      <w:b/>
      <w:color w:val="00338D"/>
      <w:sz w:val="28"/>
      <w:szCs w:val="22"/>
    </w:rPr>
  </w:style>
  <w:style w:type="paragraph" w:styleId="Heading3">
    <w:name w:val="heading 3"/>
    <w:basedOn w:val="Normal"/>
    <w:next w:val="Tekstpodstawowy1"/>
    <w:qFormat/>
    <w:rsid w:val="0059476E"/>
    <w:pPr>
      <w:keepNext/>
      <w:numPr>
        <w:ilvl w:val="2"/>
        <w:numId w:val="22"/>
      </w:numPr>
      <w:tabs>
        <w:tab w:val="left" w:pos="1134"/>
      </w:tabs>
      <w:spacing w:before="140"/>
      <w:ind w:left="851" w:hanging="851"/>
      <w:outlineLvl w:val="2"/>
    </w:pPr>
    <w:rPr>
      <w:color w:val="007C92" w:themeColor="text2"/>
      <w:sz w:val="24"/>
    </w:rPr>
  </w:style>
  <w:style w:type="paragraph" w:styleId="Heading4">
    <w:name w:val="heading 4"/>
    <w:basedOn w:val="Normal"/>
    <w:next w:val="Tekstpodstawowy1"/>
    <w:qFormat/>
    <w:rsid w:val="0059476E"/>
    <w:pPr>
      <w:keepNext/>
      <w:numPr>
        <w:ilvl w:val="3"/>
        <w:numId w:val="22"/>
      </w:numPr>
      <w:tabs>
        <w:tab w:val="left" w:pos="1134"/>
      </w:tabs>
      <w:spacing w:before="140"/>
      <w:ind w:left="851" w:hanging="851"/>
      <w:outlineLvl w:val="3"/>
    </w:pPr>
    <w:rPr>
      <w:color w:val="007C92" w:themeColor="text2"/>
    </w:rPr>
  </w:style>
  <w:style w:type="paragraph" w:styleId="Heading5">
    <w:name w:val="heading 5"/>
    <w:basedOn w:val="Heading3"/>
    <w:next w:val="Normal"/>
    <w:qFormat/>
    <w:rsid w:val="0074090D"/>
    <w:pPr>
      <w:numPr>
        <w:ilvl w:val="0"/>
        <w:numId w:val="0"/>
      </w:numPr>
      <w:ind w:left="851" w:hanging="851"/>
      <w:outlineLvl w:val="4"/>
    </w:pPr>
    <w:rPr>
      <w:sz w:val="20"/>
    </w:rPr>
  </w:style>
  <w:style w:type="paragraph" w:styleId="Heading6">
    <w:name w:val="heading 6"/>
    <w:basedOn w:val="Heading5"/>
    <w:next w:val="Normal"/>
    <w:qFormat/>
    <w:rsid w:val="0074090D"/>
    <w:pPr>
      <w:outlineLvl w:val="5"/>
    </w:pPr>
    <w:rPr>
      <w:i/>
    </w:rPr>
  </w:style>
  <w:style w:type="paragraph" w:styleId="Heading7">
    <w:name w:val="heading 7"/>
    <w:basedOn w:val="Normal"/>
    <w:next w:val="Normal"/>
    <w:semiHidden/>
    <w:unhideWhenUsed/>
    <w:qFormat/>
    <w:rsid w:val="001508A8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semiHidden/>
    <w:unhideWhenUsed/>
    <w:qFormat/>
    <w:rsid w:val="001508A8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semiHidden/>
    <w:unhideWhenUsed/>
    <w:qFormat/>
    <w:rsid w:val="001508A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D1C99"/>
    <w:pPr>
      <w:tabs>
        <w:tab w:val="center" w:pos="4153"/>
        <w:tab w:val="right" w:pos="8306"/>
      </w:tabs>
      <w:spacing w:after="120" w:line="288" w:lineRule="auto"/>
    </w:pPr>
    <w:rPr>
      <w:sz w:val="16"/>
    </w:rPr>
  </w:style>
  <w:style w:type="paragraph" w:styleId="Footer">
    <w:name w:val="footer"/>
    <w:basedOn w:val="Normal"/>
    <w:semiHidden/>
    <w:rsid w:val="00E159E6"/>
    <w:pPr>
      <w:tabs>
        <w:tab w:val="center" w:pos="4153"/>
        <w:tab w:val="right" w:pos="8306"/>
      </w:tabs>
      <w:ind w:right="310"/>
    </w:pPr>
    <w:rPr>
      <w:bCs/>
      <w:color w:val="8AA5CB"/>
      <w:sz w:val="12"/>
      <w:szCs w:val="12"/>
      <w:lang w:val="en-US"/>
    </w:rPr>
  </w:style>
  <w:style w:type="paragraph" w:styleId="BalloonText">
    <w:name w:val="Balloon Text"/>
    <w:basedOn w:val="Normal"/>
    <w:link w:val="BalloonTextChar"/>
    <w:semiHidden/>
    <w:locked/>
    <w:rsid w:val="00F81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46E4A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71B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aliases w:val="Cover title"/>
    <w:basedOn w:val="Normal"/>
    <w:semiHidden/>
    <w:qFormat/>
    <w:rsid w:val="00DF534F"/>
    <w:pPr>
      <w:spacing w:before="120" w:after="480" w:line="240" w:lineRule="atLeast"/>
      <w:jc w:val="right"/>
    </w:pPr>
    <w:rPr>
      <w:b/>
      <w:color w:val="FFFFFF"/>
      <w:sz w:val="60"/>
      <w:szCs w:val="44"/>
    </w:rPr>
  </w:style>
  <w:style w:type="paragraph" w:styleId="Subtitle">
    <w:name w:val="Subtitle"/>
    <w:aliases w:val="Cover subtitle"/>
    <w:basedOn w:val="Normal"/>
    <w:semiHidden/>
    <w:qFormat/>
    <w:rsid w:val="00DF534F"/>
    <w:pPr>
      <w:spacing w:after="360" w:line="280" w:lineRule="atLeast"/>
      <w:jc w:val="right"/>
    </w:pPr>
    <w:rPr>
      <w:rFonts w:cs="Arial"/>
      <w:color w:val="FFFFFF"/>
      <w:sz w:val="28"/>
    </w:rPr>
  </w:style>
  <w:style w:type="paragraph" w:customStyle="1" w:styleId="Covertitledate">
    <w:name w:val="Cover title date"/>
    <w:basedOn w:val="Subtitle"/>
    <w:semiHidden/>
    <w:rsid w:val="00CB788B"/>
  </w:style>
  <w:style w:type="paragraph" w:customStyle="1" w:styleId="Covertitleheader">
    <w:name w:val="Cover title header"/>
    <w:basedOn w:val="Normal"/>
    <w:semiHidden/>
    <w:rsid w:val="00DF534F"/>
    <w:pPr>
      <w:spacing w:before="240" w:after="360" w:line="200" w:lineRule="atLeast"/>
      <w:jc w:val="right"/>
    </w:pPr>
    <w:rPr>
      <w:rFonts w:cs="Arial"/>
      <w:color w:val="FFFFFF"/>
      <w:sz w:val="18"/>
    </w:rPr>
  </w:style>
  <w:style w:type="paragraph" w:customStyle="1" w:styleId="Covertitlefooter">
    <w:name w:val="Cover title footer"/>
    <w:basedOn w:val="Covertitleheader"/>
    <w:semiHidden/>
    <w:rsid w:val="00DF534F"/>
    <w:pPr>
      <w:spacing w:after="200"/>
    </w:pPr>
  </w:style>
  <w:style w:type="paragraph" w:customStyle="1" w:styleId="Tablebullet">
    <w:name w:val="Table bullet"/>
    <w:basedOn w:val="Bullet"/>
    <w:qFormat/>
    <w:rsid w:val="00BB51D2"/>
    <w:pPr>
      <w:spacing w:before="40" w:after="40"/>
      <w:ind w:left="272" w:hanging="272"/>
    </w:pPr>
    <w:rPr>
      <w:noProof/>
      <w:sz w:val="18"/>
      <w:szCs w:val="18"/>
    </w:rPr>
  </w:style>
  <w:style w:type="paragraph" w:customStyle="1" w:styleId="Numberedbullet">
    <w:name w:val="Numbered bullet"/>
    <w:basedOn w:val="Normal"/>
    <w:rsid w:val="00BB51D2"/>
    <w:pPr>
      <w:keepLines/>
      <w:numPr>
        <w:numId w:val="1"/>
      </w:numPr>
      <w:tabs>
        <w:tab w:val="clear" w:pos="360"/>
      </w:tabs>
      <w:ind w:left="289" w:hanging="289"/>
    </w:pPr>
  </w:style>
  <w:style w:type="paragraph" w:customStyle="1" w:styleId="Alphabullet">
    <w:name w:val="Alpha bullet"/>
    <w:basedOn w:val="Numberedbullet"/>
    <w:rsid w:val="0059476E"/>
    <w:pPr>
      <w:numPr>
        <w:ilvl w:val="1"/>
      </w:numPr>
      <w:tabs>
        <w:tab w:val="clear" w:pos="720"/>
      </w:tabs>
      <w:ind w:left="578" w:hanging="289"/>
    </w:pPr>
  </w:style>
  <w:style w:type="numbering" w:customStyle="1" w:styleId="Text">
    <w:name w:val="Text"/>
    <w:uiPriority w:val="99"/>
    <w:rsid w:val="00B351E9"/>
    <w:pPr>
      <w:numPr>
        <w:numId w:val="9"/>
      </w:numPr>
    </w:pPr>
  </w:style>
  <w:style w:type="paragraph" w:customStyle="1" w:styleId="Tablebulletsub">
    <w:name w:val="Table bullet sub"/>
    <w:basedOn w:val="Bulletsub"/>
    <w:qFormat/>
    <w:rsid w:val="00BB51D2"/>
    <w:pPr>
      <w:numPr>
        <w:numId w:val="4"/>
      </w:numPr>
      <w:spacing w:before="40" w:after="40"/>
      <w:ind w:left="539" w:hanging="255"/>
    </w:pPr>
    <w:rPr>
      <w:noProof/>
      <w:sz w:val="18"/>
    </w:rPr>
  </w:style>
  <w:style w:type="paragraph" w:styleId="Revision">
    <w:name w:val="Revision"/>
    <w:hidden/>
    <w:uiPriority w:val="99"/>
    <w:semiHidden/>
    <w:rsid w:val="000026F9"/>
    <w:rPr>
      <w:szCs w:val="24"/>
      <w:lang w:val="en-GB"/>
    </w:rPr>
  </w:style>
  <w:style w:type="paragraph" w:customStyle="1" w:styleId="Bodytextnavyhighlight">
    <w:name w:val="Body text navy highlight"/>
    <w:basedOn w:val="Tekstpodstawowy1"/>
    <w:qFormat/>
    <w:rsid w:val="0044039D"/>
    <w:rPr>
      <w:b/>
      <w:color w:val="00338D" w:themeColor="accent4"/>
    </w:rPr>
  </w:style>
  <w:style w:type="paragraph" w:styleId="FootnoteText">
    <w:name w:val="footnote text"/>
    <w:basedOn w:val="Normal"/>
    <w:semiHidden/>
    <w:rsid w:val="006071C1"/>
    <w:pPr>
      <w:spacing w:after="40" w:line="288" w:lineRule="auto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4F1DF0"/>
    <w:rPr>
      <w:vertAlign w:val="superscript"/>
    </w:rPr>
  </w:style>
  <w:style w:type="paragraph" w:customStyle="1" w:styleId="Contentstitle">
    <w:name w:val="Contents title"/>
    <w:basedOn w:val="Normal"/>
    <w:semiHidden/>
    <w:rsid w:val="00FA5747"/>
    <w:pPr>
      <w:pageBreakBefore/>
      <w:spacing w:after="500" w:line="500" w:lineRule="atLeast"/>
    </w:pPr>
    <w:rPr>
      <w:rFonts w:eastAsiaTheme="minorHAnsi" w:cstheme="minorBidi"/>
      <w:b/>
      <w:color w:val="00338D"/>
      <w:sz w:val="44"/>
      <w:szCs w:val="22"/>
    </w:rPr>
  </w:style>
  <w:style w:type="paragraph" w:styleId="TOC1">
    <w:name w:val="toc 1"/>
    <w:basedOn w:val="Normal"/>
    <w:next w:val="Normal"/>
    <w:autoRedefine/>
    <w:uiPriority w:val="39"/>
    <w:qFormat/>
    <w:rsid w:val="0059476E"/>
    <w:pPr>
      <w:tabs>
        <w:tab w:val="left" w:pos="851"/>
        <w:tab w:val="left" w:pos="1701"/>
        <w:tab w:val="right" w:pos="9016"/>
      </w:tabs>
      <w:spacing w:before="360"/>
      <w:ind w:left="851" w:hanging="851"/>
    </w:pPr>
    <w:rPr>
      <w:b/>
      <w:bCs/>
      <w:sz w:val="24"/>
    </w:rPr>
  </w:style>
  <w:style w:type="paragraph" w:styleId="TOC2">
    <w:name w:val="toc 2"/>
    <w:basedOn w:val="TOC1"/>
    <w:next w:val="Normal"/>
    <w:autoRedefine/>
    <w:uiPriority w:val="39"/>
    <w:qFormat/>
    <w:rsid w:val="0059476E"/>
    <w:pPr>
      <w:tabs>
        <w:tab w:val="clear" w:pos="1701"/>
      </w:tabs>
      <w:spacing w:before="240"/>
    </w:pPr>
    <w:rPr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9476E"/>
    <w:rPr>
      <w:rFonts w:ascii="Arial" w:hAnsi="Arial"/>
      <w:color w:val="8E258D" w:themeColor="accent1"/>
      <w:sz w:val="20"/>
      <w:u w:val="single"/>
    </w:rPr>
  </w:style>
  <w:style w:type="paragraph" w:customStyle="1" w:styleId="Source">
    <w:name w:val="Source"/>
    <w:basedOn w:val="Tekstpodstawowy1"/>
    <w:qFormat/>
    <w:rsid w:val="00BB51D2"/>
    <w:pPr>
      <w:tabs>
        <w:tab w:val="left" w:pos="1134"/>
      </w:tabs>
      <w:spacing w:before="40"/>
      <w:ind w:left="851" w:hanging="851"/>
    </w:pPr>
    <w:rPr>
      <w:sz w:val="12"/>
    </w:rPr>
  </w:style>
  <w:style w:type="paragraph" w:styleId="TOC4">
    <w:name w:val="toc 4"/>
    <w:aliases w:val="Appendix"/>
    <w:basedOn w:val="TOC1"/>
    <w:next w:val="Normal"/>
    <w:autoRedefine/>
    <w:semiHidden/>
    <w:rsid w:val="00A456E8"/>
    <w:pPr>
      <w:spacing w:before="0"/>
      <w:ind w:left="400"/>
    </w:pPr>
    <w:rPr>
      <w:rFonts w:asciiTheme="minorHAnsi" w:hAnsiTheme="minorHAnsi"/>
      <w:b w:val="0"/>
      <w:bCs w:val="0"/>
      <w:caps/>
      <w:sz w:val="20"/>
      <w:szCs w:val="20"/>
    </w:rPr>
  </w:style>
  <w:style w:type="numbering" w:styleId="111111">
    <w:name w:val="Outline List 2"/>
    <w:basedOn w:val="NoList"/>
    <w:semiHidden/>
    <w:rsid w:val="008F1ABD"/>
    <w:pPr>
      <w:numPr>
        <w:numId w:val="2"/>
      </w:numPr>
    </w:pPr>
  </w:style>
  <w:style w:type="paragraph" w:customStyle="1" w:styleId="Image">
    <w:name w:val="Image"/>
    <w:basedOn w:val="Normal"/>
    <w:next w:val="Heading1"/>
    <w:semiHidden/>
    <w:rsid w:val="004B67BA"/>
    <w:pPr>
      <w:pageBreakBefore/>
      <w:framePr w:w="2665" w:h="6685" w:hRule="exact" w:wrap="around" w:vAnchor="page" w:hAnchor="page" w:x="766" w:yAlign="top"/>
      <w:spacing w:line="288" w:lineRule="auto"/>
      <w:ind w:right="-6"/>
      <w:jc w:val="center"/>
    </w:pPr>
    <w:rPr>
      <w:sz w:val="18"/>
    </w:rPr>
  </w:style>
  <w:style w:type="numbering" w:styleId="1ai">
    <w:name w:val="Outline List 1"/>
    <w:basedOn w:val="NoList"/>
    <w:semiHidden/>
    <w:rsid w:val="008F1ABD"/>
    <w:pPr>
      <w:numPr>
        <w:numId w:val="3"/>
      </w:numPr>
    </w:pPr>
  </w:style>
  <w:style w:type="paragraph" w:styleId="Caption">
    <w:name w:val="caption"/>
    <w:basedOn w:val="Normal"/>
    <w:next w:val="Normal"/>
    <w:unhideWhenUsed/>
    <w:qFormat/>
    <w:rsid w:val="0059476E"/>
    <w:pPr>
      <w:keepNext/>
      <w:spacing w:before="140" w:after="140"/>
    </w:pPr>
    <w:rPr>
      <w:rFonts w:eastAsia="Univers 45 Light"/>
      <w:bCs/>
      <w:color w:val="00338D"/>
      <w:szCs w:val="20"/>
    </w:rPr>
  </w:style>
  <w:style w:type="table" w:styleId="Table3Deffects1">
    <w:name w:val="Table 3D effects 1"/>
    <w:basedOn w:val="TableNormal"/>
    <w:semiHidden/>
    <w:rsid w:val="008F1AB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F1AB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F1AB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F1AB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F1AB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F1AB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F1AB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F1AB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F1AB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F1ABD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F1ABD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F1ABD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F1AB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F1AB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F1ABD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F1A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F1AB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8F1AB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F1AB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F1AB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F1ABD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F1A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F1A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F1ABD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F1AB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F1AB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F1ABD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F1AB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F1A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F1AB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F1AB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F1AB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F1AB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F1AB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F1AB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F1AB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F1AB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F1AB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F1ABD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F1A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8F1AB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F1AB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F1AB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croText">
    <w:name w:val="macro"/>
    <w:semiHidden/>
    <w:rsid w:val="00E159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paragraph" w:styleId="TableofAuthorities">
    <w:name w:val="table of authorities"/>
    <w:basedOn w:val="Normal"/>
    <w:next w:val="Normal"/>
    <w:semiHidden/>
    <w:rsid w:val="00E159E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E159E6"/>
  </w:style>
  <w:style w:type="paragraph" w:styleId="TOAHeading">
    <w:name w:val="toa heading"/>
    <w:basedOn w:val="Normal"/>
    <w:next w:val="Normal"/>
    <w:semiHidden/>
    <w:rsid w:val="00E159E6"/>
    <w:pPr>
      <w:spacing w:before="120"/>
    </w:pPr>
    <w:rPr>
      <w:b/>
      <w:bCs/>
    </w:rPr>
  </w:style>
  <w:style w:type="paragraph" w:customStyle="1" w:styleId="Tableheading">
    <w:name w:val="Table heading"/>
    <w:rsid w:val="00253035"/>
    <w:pPr>
      <w:keepNext/>
      <w:spacing w:before="40" w:after="40"/>
    </w:pPr>
    <w:rPr>
      <w:rFonts w:cs="Arial"/>
      <w:b/>
      <w:color w:val="FFFFFF"/>
      <w:sz w:val="18"/>
      <w:szCs w:val="24"/>
      <w:lang w:val="en-GB" w:eastAsia="en-GB"/>
    </w:rPr>
  </w:style>
  <w:style w:type="paragraph" w:customStyle="1" w:styleId="Contactname">
    <w:name w:val="Contact name"/>
    <w:basedOn w:val="Normal"/>
    <w:next w:val="Normal"/>
    <w:semiHidden/>
    <w:qFormat/>
    <w:rsid w:val="00531F6F"/>
    <w:pPr>
      <w:spacing w:before="240" w:line="240" w:lineRule="atLeast"/>
    </w:pPr>
    <w:rPr>
      <w:rFonts w:eastAsiaTheme="minorHAnsi" w:cstheme="minorBidi"/>
      <w:b/>
      <w:color w:val="00338D"/>
      <w:szCs w:val="22"/>
    </w:rPr>
  </w:style>
  <w:style w:type="paragraph" w:customStyle="1" w:styleId="Contacttelephone">
    <w:name w:val="Contact telephone"/>
    <w:basedOn w:val="Normal"/>
    <w:next w:val="Contactemail"/>
    <w:semiHidden/>
    <w:qFormat/>
    <w:rsid w:val="00531F6F"/>
    <w:pPr>
      <w:spacing w:line="240" w:lineRule="atLeast"/>
    </w:pPr>
    <w:rPr>
      <w:rFonts w:eastAsiaTheme="minorHAnsi" w:cstheme="minorBidi"/>
      <w:color w:val="000000" w:themeColor="text1"/>
      <w:szCs w:val="22"/>
    </w:rPr>
  </w:style>
  <w:style w:type="paragraph" w:customStyle="1" w:styleId="Contactemail">
    <w:name w:val="Contact email"/>
    <w:basedOn w:val="Normal"/>
    <w:next w:val="Contactname"/>
    <w:semiHidden/>
    <w:qFormat/>
    <w:rsid w:val="00531F6F"/>
    <w:pPr>
      <w:spacing w:line="240" w:lineRule="atLeast"/>
    </w:pPr>
    <w:rPr>
      <w:rFonts w:eastAsiaTheme="minorHAnsi" w:cstheme="minorBidi"/>
      <w:color w:val="000000" w:themeColor="text1"/>
      <w:szCs w:val="22"/>
    </w:rPr>
  </w:style>
  <w:style w:type="paragraph" w:customStyle="1" w:styleId="Disclaimer">
    <w:name w:val="Disclaimer"/>
    <w:basedOn w:val="Normal"/>
    <w:unhideWhenUsed/>
    <w:qFormat/>
    <w:rsid w:val="0059476E"/>
    <w:pPr>
      <w:spacing w:after="200"/>
    </w:pPr>
    <w:rPr>
      <w:rFonts w:eastAsiaTheme="minorHAnsi" w:cstheme="minorBidi"/>
      <w:color w:val="000000" w:themeColor="text1"/>
      <w:szCs w:val="22"/>
    </w:rPr>
  </w:style>
  <w:style w:type="paragraph" w:customStyle="1" w:styleId="Bulletsub">
    <w:name w:val="Bullet sub"/>
    <w:basedOn w:val="Normal"/>
    <w:rsid w:val="0059476E"/>
    <w:pPr>
      <w:numPr>
        <w:numId w:val="5"/>
      </w:numPr>
      <w:ind w:left="568" w:hanging="284"/>
    </w:pPr>
    <w:rPr>
      <w:rFonts w:eastAsiaTheme="minorHAnsi" w:cstheme="minorBidi"/>
      <w:szCs w:val="22"/>
    </w:rPr>
  </w:style>
  <w:style w:type="character" w:customStyle="1" w:styleId="Contactbold">
    <w:name w:val="Contact bold"/>
    <w:basedOn w:val="DefaultParagraphFont"/>
    <w:semiHidden/>
    <w:qFormat/>
    <w:rsid w:val="00306F9B"/>
    <w:rPr>
      <w:rFonts w:ascii="Univers 45 Light" w:hAnsi="Univers 45 Light"/>
      <w:b/>
      <w:color w:val="000000" w:themeColor="text1"/>
      <w:sz w:val="20"/>
    </w:rPr>
  </w:style>
  <w:style w:type="paragraph" w:customStyle="1" w:styleId="Bodytextpurplehighlight">
    <w:name w:val="Body text purple highlight"/>
    <w:basedOn w:val="Bodytextnavyhighlight"/>
    <w:rsid w:val="0044039D"/>
    <w:rPr>
      <w:color w:val="8E258D" w:themeColor="accent1"/>
    </w:rPr>
  </w:style>
  <w:style w:type="paragraph" w:customStyle="1" w:styleId="Tekstpodstawowy1">
    <w:name w:val="Tekst podstawowy1"/>
    <w:basedOn w:val="Normal"/>
    <w:qFormat/>
    <w:rsid w:val="0059476E"/>
    <w:pPr>
      <w:spacing w:before="140" w:after="280"/>
    </w:pPr>
    <w:rPr>
      <w:rFonts w:eastAsiaTheme="minorHAnsi" w:cstheme="minorBidi"/>
      <w:color w:val="000000" w:themeColor="text1"/>
      <w:szCs w:val="22"/>
    </w:rPr>
  </w:style>
  <w:style w:type="paragraph" w:customStyle="1" w:styleId="Introparagraph">
    <w:name w:val="Intro paragraph"/>
    <w:basedOn w:val="Normal"/>
    <w:next w:val="Tekstpodstawowy1"/>
    <w:qFormat/>
    <w:rsid w:val="0059476E"/>
    <w:pPr>
      <w:keepNext/>
      <w:spacing w:after="288"/>
    </w:pPr>
    <w:rPr>
      <w:rFonts w:eastAsiaTheme="minorHAnsi" w:cstheme="minorBidi"/>
      <w:color w:val="8E258D" w:themeColor="accent1"/>
      <w:sz w:val="28"/>
      <w:szCs w:val="22"/>
    </w:rPr>
  </w:style>
  <w:style w:type="paragraph" w:customStyle="1" w:styleId="Subheading">
    <w:name w:val="Subheading"/>
    <w:basedOn w:val="Normal"/>
    <w:next w:val="Tekstpodstawowy1"/>
    <w:qFormat/>
    <w:rsid w:val="00BB51D2"/>
    <w:pPr>
      <w:keepNext/>
      <w:spacing w:before="140" w:after="140"/>
    </w:pPr>
    <w:rPr>
      <w:rFonts w:eastAsiaTheme="minorHAnsi" w:cstheme="minorBidi"/>
      <w:color w:val="007C92" w:themeColor="text2"/>
      <w:szCs w:val="22"/>
    </w:rPr>
  </w:style>
  <w:style w:type="paragraph" w:customStyle="1" w:styleId="Bodytextprebullet">
    <w:name w:val="Body text pre bullet"/>
    <w:basedOn w:val="Tekstpodstawowy1"/>
    <w:qFormat/>
    <w:rsid w:val="0074090D"/>
    <w:pPr>
      <w:keepNext/>
      <w:spacing w:after="140"/>
    </w:pPr>
  </w:style>
  <w:style w:type="paragraph" w:customStyle="1" w:styleId="Bullet">
    <w:name w:val="Bullet"/>
    <w:basedOn w:val="Normal"/>
    <w:qFormat/>
    <w:rsid w:val="0059476E"/>
    <w:pPr>
      <w:numPr>
        <w:numId w:val="6"/>
      </w:numPr>
      <w:spacing w:before="70" w:after="70"/>
    </w:pPr>
    <w:rPr>
      <w:rFonts w:eastAsiaTheme="minorHAnsi" w:cstheme="minorBidi"/>
      <w:szCs w:val="22"/>
    </w:rPr>
  </w:style>
  <w:style w:type="paragraph" w:customStyle="1" w:styleId="Bulletlast">
    <w:name w:val="Bullet last"/>
    <w:basedOn w:val="Bullet"/>
    <w:next w:val="Tekstpodstawowy1"/>
    <w:qFormat/>
    <w:rsid w:val="0044039D"/>
    <w:pPr>
      <w:spacing w:after="280"/>
    </w:pPr>
  </w:style>
  <w:style w:type="paragraph" w:customStyle="1" w:styleId="Note">
    <w:name w:val="Note"/>
    <w:basedOn w:val="Source"/>
    <w:qFormat/>
    <w:rsid w:val="00BB51D2"/>
    <w:pPr>
      <w:spacing w:after="0"/>
    </w:pPr>
  </w:style>
  <w:style w:type="paragraph" w:customStyle="1" w:styleId="Tabletext">
    <w:name w:val="Table text"/>
    <w:basedOn w:val="Normal"/>
    <w:qFormat/>
    <w:rsid w:val="0044039D"/>
    <w:pPr>
      <w:spacing w:before="40" w:after="40"/>
    </w:pPr>
    <w:rPr>
      <w:rFonts w:eastAsiaTheme="minorHAnsi" w:cstheme="minorBidi"/>
      <w:color w:val="000000" w:themeColor="text1"/>
      <w:sz w:val="18"/>
      <w:szCs w:val="22"/>
    </w:rPr>
  </w:style>
  <w:style w:type="paragraph" w:customStyle="1" w:styleId="Tabletextleft">
    <w:name w:val="Table text left"/>
    <w:basedOn w:val="Tabletext"/>
    <w:qFormat/>
    <w:rsid w:val="0044039D"/>
  </w:style>
  <w:style w:type="paragraph" w:customStyle="1" w:styleId="Tabletextright">
    <w:name w:val="Table text right"/>
    <w:basedOn w:val="Tabletext"/>
    <w:qFormat/>
    <w:rsid w:val="0044039D"/>
    <w:pPr>
      <w:jc w:val="right"/>
    </w:pPr>
  </w:style>
  <w:style w:type="table" w:customStyle="1" w:styleId="KPMGtable">
    <w:name w:val="_KPMG table"/>
    <w:basedOn w:val="TableNormal"/>
    <w:rsid w:val="001B0F72"/>
    <w:pPr>
      <w:spacing w:line="180" w:lineRule="atLeast"/>
    </w:pPr>
    <w:rPr>
      <w:sz w:val="18"/>
      <w:lang w:val="en-GB" w:eastAsia="en-GB"/>
    </w:rPr>
    <w:tblPr>
      <w:tblInd w:w="0" w:type="dxa"/>
      <w:tblBorders>
        <w:bottom w:val="single" w:sz="12" w:space="0" w:color="409DAD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="Univers 45 Light" w:hAnsi="Univers 45 Light"/>
        <w:b w:val="0"/>
        <w:i w:val="0"/>
        <w:color w:val="FFFFFF"/>
        <w:sz w:val="18"/>
      </w:rPr>
      <w:tblPr/>
      <w:tcPr>
        <w:shd w:val="clear" w:color="auto" w:fill="409DAD"/>
      </w:tcPr>
    </w:tblStylePr>
  </w:style>
  <w:style w:type="paragraph" w:customStyle="1" w:styleId="Tableheadingleft">
    <w:name w:val="Table heading left"/>
    <w:rsid w:val="0044039D"/>
    <w:pPr>
      <w:keepNext/>
      <w:spacing w:before="40" w:after="40"/>
    </w:pPr>
    <w:rPr>
      <w:rFonts w:cs="Arial"/>
      <w:b/>
      <w:color w:val="FFFFFF"/>
      <w:sz w:val="18"/>
      <w:szCs w:val="24"/>
      <w:lang w:val="en-GB" w:eastAsia="en-GB"/>
    </w:rPr>
  </w:style>
  <w:style w:type="paragraph" w:customStyle="1" w:styleId="Termsheading">
    <w:name w:val="Terms heading"/>
    <w:basedOn w:val="Normal"/>
    <w:semiHidden/>
    <w:qFormat/>
    <w:rsid w:val="00A37E6D"/>
    <w:pPr>
      <w:pageBreakBefore/>
    </w:pPr>
    <w:rPr>
      <w:rFonts w:eastAsiaTheme="minorHAnsi" w:cstheme="minorBidi"/>
      <w:b/>
      <w:color w:val="000000" w:themeColor="text1"/>
      <w:sz w:val="24"/>
      <w:szCs w:val="22"/>
    </w:rPr>
  </w:style>
  <w:style w:type="paragraph" w:customStyle="1" w:styleId="Termslevel1">
    <w:name w:val="_Terms level 1"/>
    <w:next w:val="Termslevel2"/>
    <w:semiHidden/>
    <w:rsid w:val="00CD4098"/>
    <w:pPr>
      <w:numPr>
        <w:numId w:val="7"/>
      </w:numPr>
      <w:spacing w:before="170" w:line="240" w:lineRule="atLeast"/>
      <w:ind w:left="187" w:hanging="187"/>
    </w:pPr>
    <w:rPr>
      <w:rFonts w:ascii="Arial" w:hAnsi="Arial" w:cs="Arial"/>
      <w:b/>
      <w:sz w:val="17"/>
      <w:szCs w:val="24"/>
      <w:lang w:val="en-GB" w:eastAsia="en-GB"/>
    </w:rPr>
  </w:style>
  <w:style w:type="paragraph" w:customStyle="1" w:styleId="Termslevel2">
    <w:name w:val="_Terms level 2"/>
    <w:basedOn w:val="Termslevel1"/>
    <w:next w:val="Termslevel3"/>
    <w:semiHidden/>
    <w:rsid w:val="00CD4098"/>
    <w:pPr>
      <w:numPr>
        <w:ilvl w:val="1"/>
      </w:numPr>
      <w:tabs>
        <w:tab w:val="left" w:pos="340"/>
      </w:tabs>
      <w:spacing w:before="0"/>
    </w:pPr>
    <w:rPr>
      <w:b w:val="0"/>
      <w:sz w:val="14"/>
    </w:rPr>
  </w:style>
  <w:style w:type="paragraph" w:customStyle="1" w:styleId="Termslevel3">
    <w:name w:val="_Terms level 3"/>
    <w:basedOn w:val="Normal"/>
    <w:semiHidden/>
    <w:rsid w:val="00CD4098"/>
    <w:pPr>
      <w:numPr>
        <w:ilvl w:val="2"/>
        <w:numId w:val="7"/>
      </w:numPr>
      <w:spacing w:line="240" w:lineRule="atLeast"/>
    </w:pPr>
    <w:rPr>
      <w:rFonts w:asciiTheme="minorHAnsi" w:hAnsiTheme="minorHAnsi" w:cs="Arial"/>
      <w:sz w:val="14"/>
      <w:lang w:eastAsia="en-GB"/>
    </w:rPr>
  </w:style>
  <w:style w:type="paragraph" w:customStyle="1" w:styleId="Tablecolumnleft">
    <w:name w:val="Table column left"/>
    <w:basedOn w:val="Tabletext"/>
    <w:qFormat/>
    <w:rsid w:val="00BB51D2"/>
    <w:pPr>
      <w:keepNext/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41F40"/>
    <w:rPr>
      <w:sz w:val="16"/>
      <w:szCs w:val="24"/>
      <w:lang w:val="en-GB"/>
    </w:rPr>
  </w:style>
  <w:style w:type="paragraph" w:styleId="TOCHeading">
    <w:name w:val="TOC Heading"/>
    <w:basedOn w:val="Heading1"/>
    <w:next w:val="Normal"/>
    <w:uiPriority w:val="39"/>
    <w:semiHidden/>
    <w:qFormat/>
    <w:rsid w:val="00641F40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6A1B69" w:themeColor="accent1" w:themeShade="BF"/>
      <w:kern w:val="0"/>
      <w:sz w:val="28"/>
      <w:szCs w:val="28"/>
      <w:lang w:val="en-US"/>
    </w:rPr>
  </w:style>
  <w:style w:type="paragraph" w:styleId="CommentText">
    <w:name w:val="annotation text"/>
    <w:basedOn w:val="Normal"/>
    <w:link w:val="CommentTextChar"/>
    <w:semiHidden/>
    <w:rsid w:val="00A74AD2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07239"/>
    <w:rPr>
      <w:lang w:val="en-GB"/>
    </w:rPr>
  </w:style>
  <w:style w:type="character" w:styleId="CommentReference">
    <w:name w:val="annotation reference"/>
    <w:basedOn w:val="DefaultParagraphFont"/>
    <w:semiHidden/>
    <w:rsid w:val="00A74AD2"/>
    <w:rPr>
      <w:sz w:val="16"/>
      <w:szCs w:val="16"/>
    </w:rPr>
  </w:style>
  <w:style w:type="paragraph" w:customStyle="1" w:styleId="Tablecolumnright">
    <w:name w:val="Table column right"/>
    <w:basedOn w:val="Tabletextright"/>
    <w:qFormat/>
    <w:rsid w:val="00BB51D2"/>
    <w:rPr>
      <w:lang w:eastAsia="en-GB"/>
    </w:rPr>
  </w:style>
  <w:style w:type="paragraph" w:customStyle="1" w:styleId="Tableheadingright">
    <w:name w:val="Table heading right"/>
    <w:basedOn w:val="Tableheadingleft"/>
    <w:qFormat/>
    <w:rsid w:val="0044039D"/>
    <w:pPr>
      <w:jc w:val="right"/>
    </w:pPr>
  </w:style>
  <w:style w:type="paragraph" w:customStyle="1" w:styleId="Tablesubtitle">
    <w:name w:val="Table subtitle"/>
    <w:basedOn w:val="Tabletext"/>
    <w:qFormat/>
    <w:rsid w:val="0044039D"/>
    <w:pPr>
      <w:keepNext/>
    </w:pPr>
    <w:rPr>
      <w:b/>
      <w:color w:val="00338D" w:themeColor="accent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07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07239"/>
    <w:rPr>
      <w:b/>
      <w:bCs/>
      <w:lang w:val="en-GB"/>
    </w:rPr>
  </w:style>
  <w:style w:type="paragraph" w:customStyle="1" w:styleId="Appendixheader">
    <w:name w:val="Appendix header"/>
    <w:basedOn w:val="Normal"/>
    <w:qFormat/>
    <w:rsid w:val="0059476E"/>
    <w:pPr>
      <w:pageBreakBefore/>
      <w:numPr>
        <w:numId w:val="10"/>
      </w:numPr>
      <w:tabs>
        <w:tab w:val="left" w:pos="1985"/>
      </w:tabs>
      <w:ind w:left="1985" w:hanging="1985"/>
    </w:pPr>
    <w:rPr>
      <w:color w:val="00338D" w:themeColor="accent4"/>
      <w:sz w:val="28"/>
      <w:szCs w:val="28"/>
    </w:rPr>
  </w:style>
  <w:style w:type="paragraph" w:customStyle="1" w:styleId="Graphic">
    <w:name w:val="Graphic"/>
    <w:basedOn w:val="Normal"/>
    <w:qFormat/>
    <w:rsid w:val="0059476E"/>
    <w:pPr>
      <w:spacing w:before="140" w:after="140"/>
    </w:pPr>
  </w:style>
  <w:style w:type="paragraph" w:styleId="TOC3">
    <w:name w:val="toc 3"/>
    <w:basedOn w:val="Normal"/>
    <w:next w:val="Normal"/>
    <w:autoRedefine/>
    <w:uiPriority w:val="39"/>
    <w:rsid w:val="0059476E"/>
    <w:pPr>
      <w:tabs>
        <w:tab w:val="left" w:pos="851"/>
        <w:tab w:val="right" w:pos="9016"/>
      </w:tabs>
      <w:ind w:left="851" w:hanging="851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772FD8"/>
    <w:pPr>
      <w:ind w:left="6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semiHidden/>
    <w:rsid w:val="00772FD8"/>
    <w:pPr>
      <w:ind w:left="8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semiHidden/>
    <w:rsid w:val="00772FD8"/>
    <w:pPr>
      <w:ind w:left="10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semiHidden/>
    <w:rsid w:val="00772FD8"/>
    <w:pPr>
      <w:ind w:left="12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semiHidden/>
    <w:rsid w:val="00772FD8"/>
    <w:pPr>
      <w:ind w:left="1400"/>
    </w:pPr>
    <w:rPr>
      <w:rFonts w:asciiTheme="minorHAnsi" w:hAnsiTheme="minorHAnsi"/>
      <w:szCs w:val="20"/>
    </w:rPr>
  </w:style>
  <w:style w:type="character" w:styleId="PlaceholderText">
    <w:name w:val="Placeholder Text"/>
    <w:basedOn w:val="DefaultParagraphFont"/>
    <w:uiPriority w:val="99"/>
    <w:semiHidden/>
    <w:rsid w:val="006E0C40"/>
    <w:rPr>
      <w:color w:val="808080"/>
    </w:rPr>
  </w:style>
  <w:style w:type="paragraph" w:styleId="DocumentMap">
    <w:name w:val="Document Map"/>
    <w:basedOn w:val="Normal"/>
    <w:link w:val="DocumentMapChar"/>
    <w:semiHidden/>
    <w:rsid w:val="004D40C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4D40C5"/>
    <w:rPr>
      <w:rFonts w:ascii="Tahoma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semiHidden/>
    <w:rsid w:val="009D01B3"/>
    <w:rPr>
      <w:color w:val="8E258D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F14C7"/>
    <w:pPr>
      <w:ind w:left="720"/>
    </w:pPr>
    <w:rPr>
      <w:rFonts w:ascii="Calibri" w:hAnsi="Calibri"/>
      <w:sz w:val="22"/>
      <w:szCs w:val="22"/>
    </w:rPr>
  </w:style>
  <w:style w:type="paragraph" w:styleId="BodyText">
    <w:name w:val="Body Text"/>
    <w:basedOn w:val="Normal"/>
    <w:link w:val="BodyTextChar"/>
    <w:locked/>
    <w:rsid w:val="00A5478D"/>
    <w:pPr>
      <w:spacing w:before="130" w:after="130" w:line="260" w:lineRule="atLeast"/>
    </w:pPr>
    <w:rPr>
      <w:rFonts w:ascii="Times New Roman" w:hAnsi="Times New Roman"/>
      <w:sz w:val="22"/>
      <w:szCs w:val="20"/>
      <w:lang w:val="pl-PL"/>
    </w:rPr>
  </w:style>
  <w:style w:type="character" w:customStyle="1" w:styleId="BodyTextChar">
    <w:name w:val="Body Text Char"/>
    <w:basedOn w:val="DefaultParagraphFont"/>
    <w:link w:val="BodyText"/>
    <w:rsid w:val="00A5478D"/>
    <w:rPr>
      <w:rFonts w:ascii="Times New Roman" w:hAnsi="Times New Roman"/>
      <w:sz w:val="22"/>
      <w:lang w:val="pl-PL"/>
    </w:rPr>
  </w:style>
  <w:style w:type="paragraph" w:styleId="EndnoteText">
    <w:name w:val="endnote text"/>
    <w:basedOn w:val="Normal"/>
    <w:link w:val="EndnoteTextChar"/>
    <w:semiHidden/>
    <w:rsid w:val="009E067A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E067A"/>
    <w:rPr>
      <w:rFonts w:ascii="Arial" w:hAnsi="Arial"/>
      <w:lang w:val="en-GB"/>
    </w:rPr>
  </w:style>
  <w:style w:type="character" w:styleId="EndnoteReference">
    <w:name w:val="endnote reference"/>
    <w:basedOn w:val="DefaultParagraphFont"/>
    <w:semiHidden/>
    <w:rsid w:val="009E067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vanessacrevola@kpmg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bkowal@kpmg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monika.constant@ccifp.pl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usz.kielich@ccifp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iusz.kielich@ccifp.pl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pkuskowski@kpmg.pl" TargetMode="External"/><Relationship Id="rId22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KIS\Templates\KPMG_DIFFERENC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270D39F3ACE4FD29C95870D19423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A92D-C517-4BD0-9B8B-C3FFF9E62548}"/>
      </w:docPartPr>
      <w:docPartBody>
        <w:p w:rsidR="00AF5498" w:rsidRDefault="00AF5498">
          <w:pPr>
            <w:pStyle w:val="E270D39F3ACE4FD29C95870D19423167"/>
          </w:pPr>
          <w:r w:rsidRPr="00205CBA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999999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hyphenationZone w:val="425"/>
  <w:characterSpacingControl w:val="doNotCompress"/>
  <w:compat>
    <w:useFELayout/>
  </w:compat>
  <w:rsids>
    <w:rsidRoot w:val="00AF5498"/>
    <w:rsid w:val="001F4880"/>
    <w:rsid w:val="00250ADD"/>
    <w:rsid w:val="002E1E26"/>
    <w:rsid w:val="00317328"/>
    <w:rsid w:val="003B43F0"/>
    <w:rsid w:val="003C2A1E"/>
    <w:rsid w:val="003E2B83"/>
    <w:rsid w:val="0052209C"/>
    <w:rsid w:val="0063188F"/>
    <w:rsid w:val="00A67209"/>
    <w:rsid w:val="00A77F19"/>
    <w:rsid w:val="00AA7B9B"/>
    <w:rsid w:val="00AF5498"/>
    <w:rsid w:val="00B55801"/>
    <w:rsid w:val="00CC74CC"/>
    <w:rsid w:val="00CE0B85"/>
    <w:rsid w:val="00FA4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5498"/>
    <w:rPr>
      <w:color w:val="808080"/>
    </w:rPr>
  </w:style>
  <w:style w:type="paragraph" w:customStyle="1" w:styleId="E270D39F3ACE4FD29C95870D19423167">
    <w:name w:val="E270D39F3ACE4FD29C95870D19423167"/>
    <w:rsid w:val="00AF54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KPMG Colours">
      <a:dk1>
        <a:srgbClr val="000000"/>
      </a:dk1>
      <a:lt1>
        <a:srgbClr val="FFFFFF"/>
      </a:lt1>
      <a:dk2>
        <a:srgbClr val="007C92"/>
      </a:dk2>
      <a:lt2>
        <a:srgbClr val="747678"/>
      </a:lt2>
      <a:accent1>
        <a:srgbClr val="8E258D"/>
      </a:accent1>
      <a:accent2>
        <a:srgbClr val="A79E70"/>
      </a:accent2>
      <a:accent3>
        <a:srgbClr val="7AB800"/>
      </a:accent3>
      <a:accent4>
        <a:srgbClr val="00338D"/>
      </a:accent4>
      <a:accent5>
        <a:srgbClr val="C84E00"/>
      </a:accent5>
      <a:accent6>
        <a:srgbClr val="EBB700"/>
      </a:accent6>
      <a:hlink>
        <a:srgbClr val="007C92"/>
      </a:hlink>
      <a:folHlink>
        <a:srgbClr val="8E258D"/>
      </a:folHlink>
    </a:clrScheme>
    <a:fontScheme name="KPMG">
      <a:majorFont>
        <a:latin typeface="Univers 45 Light"/>
        <a:ea typeface=""/>
        <a:cs typeface=""/>
      </a:majorFont>
      <a:minorFont>
        <a:latin typeface="Univers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2321A-4B65-4D2B-8394-C779CF6F9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KPMG_DIFFERENCE</Template>
  <TotalTime>2</TotalTime>
  <Pages>21</Pages>
  <Words>3262</Words>
  <Characters>19574</Characters>
  <Application>Microsoft Office Word</Application>
  <DocSecurity>0</DocSecurity>
  <Lines>163</Lines>
  <Paragraphs>45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Francuskie inwestycje w Polsce</vt:lpstr>
      <vt:lpstr>Francuskie inwestycje w Polsce</vt:lpstr>
    </vt:vector>
  </TitlesOfParts>
  <Company>KPMG</Company>
  <LinksUpToDate>false</LinksUpToDate>
  <CharactersWithSpaces>22791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Francuskie inwestycje w Polsce</dc:title>
  <dc:creator>pkuskowski</dc:creator>
  <cp:lastModifiedBy>pkuskowski</cp:lastModifiedBy>
  <cp:revision>4</cp:revision>
  <cp:lastPrinted>2013-08-06T08:55:00Z</cp:lastPrinted>
  <dcterms:created xsi:type="dcterms:W3CDTF">2013-08-12T13:19:00Z</dcterms:created>
  <dcterms:modified xsi:type="dcterms:W3CDTF">2013-08-14T13:00:00Z</dcterms:modified>
</cp:coreProperties>
</file>